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062A4A1" w14:textId="788738A2" w:rsidR="00DD2996" w:rsidRPr="003B3E0A" w:rsidRDefault="00CA2DF0" w:rsidP="00327205">
      <w:pPr>
        <w:rPr>
          <w:vanish/>
          <w:specVanish/>
        </w:rPr>
      </w:pPr>
      <w:r w:rsidRPr="00141C19">
        <w:rPr>
          <w:rFonts w:asciiTheme="majorHAnsi" w:hAnsiTheme="majorHAnsi" w:cstheme="majorHAnsi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91E6ED" wp14:editId="634C3633">
            <wp:simplePos x="0" y="0"/>
            <wp:positionH relativeFrom="margin">
              <wp:posOffset>-361950</wp:posOffset>
            </wp:positionH>
            <wp:positionV relativeFrom="margin">
              <wp:posOffset>119380</wp:posOffset>
            </wp:positionV>
            <wp:extent cx="811530" cy="801370"/>
            <wp:effectExtent l="0" t="0" r="7620" b="0"/>
            <wp:wrapSquare wrapText="bothSides"/>
            <wp:docPr id="935764151" name="Picture 935764151" descr="gwc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wc-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80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CC95CB" w14:textId="0DB219A9" w:rsidR="00961FCF" w:rsidRPr="009D20D6" w:rsidRDefault="003B3E0A" w:rsidP="00327205">
      <w:r>
        <w:t xml:space="preserve"> </w:t>
      </w:r>
    </w:p>
    <w:p w14:paraId="64CE8782" w14:textId="177911DF" w:rsidR="00141C19" w:rsidRPr="00343B6F" w:rsidRDefault="00CA2DF0" w:rsidP="00435A0B">
      <w:pPr>
        <w:jc w:val="center"/>
        <w:rPr>
          <w:rFonts w:asciiTheme="majorHAnsi" w:hAnsiTheme="majorHAnsi" w:cstheme="majorHAnsi"/>
          <w:sz w:val="40"/>
          <w:szCs w:val="40"/>
        </w:rPr>
      </w:pPr>
      <w:r w:rsidRPr="00343B6F">
        <w:rPr>
          <w:rFonts w:asciiTheme="majorHAnsi" w:hAnsiTheme="majorHAnsi" w:cstheme="majorHAnsi"/>
          <w:sz w:val="40"/>
          <w:szCs w:val="40"/>
        </w:rPr>
        <w:t>GRAMPOUND WITH CREED PARISH COUNCIL</w:t>
      </w:r>
    </w:p>
    <w:p w14:paraId="0BBACA2A" w14:textId="1DF482AA" w:rsidR="00961FCF" w:rsidRPr="00343B6F" w:rsidRDefault="00961FCF" w:rsidP="00961FCF">
      <w:pPr>
        <w:rPr>
          <w:rFonts w:asciiTheme="majorHAnsi" w:hAnsiTheme="majorHAnsi" w:cstheme="majorHAnsi"/>
        </w:rPr>
      </w:pPr>
    </w:p>
    <w:p w14:paraId="62345BB6" w14:textId="77777777" w:rsidR="00D902F8" w:rsidRPr="00343B6F" w:rsidRDefault="00D902F8" w:rsidP="00961FCF">
      <w:pPr>
        <w:rPr>
          <w:rFonts w:asciiTheme="majorHAnsi" w:hAnsiTheme="majorHAnsi" w:cstheme="majorHAnsi"/>
          <w:sz w:val="36"/>
          <w:szCs w:val="36"/>
        </w:rPr>
      </w:pPr>
    </w:p>
    <w:p w14:paraId="60897A63" w14:textId="1725DCEF" w:rsidR="00961FCF" w:rsidRPr="00343B6F" w:rsidRDefault="0016172B" w:rsidP="00F044A6">
      <w:pPr>
        <w:pStyle w:val="Heading1"/>
        <w:rPr>
          <w:rFonts w:asciiTheme="majorHAnsi" w:hAnsiTheme="majorHAnsi" w:cstheme="majorHAnsi"/>
          <w:sz w:val="36"/>
          <w:szCs w:val="36"/>
        </w:rPr>
      </w:pPr>
      <w:r w:rsidRPr="00343B6F">
        <w:rPr>
          <w:rFonts w:asciiTheme="majorHAnsi" w:hAnsiTheme="majorHAnsi" w:cstheme="majorHAnsi"/>
          <w:sz w:val="36"/>
          <w:szCs w:val="36"/>
        </w:rPr>
        <w:t>AGENDA</w:t>
      </w:r>
    </w:p>
    <w:p w14:paraId="6E940126" w14:textId="77777777" w:rsidR="00E47B27" w:rsidRPr="00343B6F" w:rsidRDefault="00E47B27" w:rsidP="00E47B27">
      <w:pPr>
        <w:rPr>
          <w:rFonts w:asciiTheme="majorHAnsi" w:hAnsiTheme="majorHAnsi" w:cstheme="majorHAnsi"/>
          <w:sz w:val="36"/>
          <w:szCs w:val="36"/>
        </w:rPr>
      </w:pPr>
    </w:p>
    <w:p w14:paraId="61C9E7F3" w14:textId="0590743F" w:rsidR="00932BAA" w:rsidRPr="00343B6F" w:rsidRDefault="00932BAA" w:rsidP="00932BAA">
      <w:pPr>
        <w:pStyle w:val="Heading1"/>
        <w:rPr>
          <w:rFonts w:asciiTheme="majorHAnsi" w:hAnsiTheme="majorHAnsi" w:cstheme="majorHAnsi"/>
          <w:sz w:val="36"/>
          <w:szCs w:val="36"/>
        </w:rPr>
      </w:pPr>
      <w:r w:rsidRPr="00343B6F">
        <w:rPr>
          <w:rFonts w:asciiTheme="majorHAnsi" w:hAnsiTheme="majorHAnsi" w:cstheme="majorHAnsi"/>
          <w:sz w:val="36"/>
          <w:szCs w:val="36"/>
        </w:rPr>
        <w:t>ORDINARY PARISH COUNCIL MEETING</w:t>
      </w:r>
    </w:p>
    <w:p w14:paraId="73FDD79A" w14:textId="77777777" w:rsidR="005510AF" w:rsidRPr="00343B6F" w:rsidRDefault="005510AF" w:rsidP="005510AF">
      <w:pPr>
        <w:rPr>
          <w:rFonts w:asciiTheme="majorHAnsi" w:hAnsiTheme="majorHAnsi" w:cstheme="majorHAnsi"/>
        </w:rPr>
      </w:pPr>
    </w:p>
    <w:p w14:paraId="651F3087" w14:textId="4DFAF224" w:rsidR="005510AF" w:rsidRPr="00343B6F" w:rsidRDefault="001A6D4F" w:rsidP="005510AF">
      <w:pPr>
        <w:pStyle w:val="Heading2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>To be held</w:t>
      </w:r>
      <w:r w:rsidR="00AE627B" w:rsidRPr="00343B6F">
        <w:rPr>
          <w:rFonts w:asciiTheme="majorHAnsi" w:hAnsiTheme="majorHAnsi" w:cstheme="majorHAnsi"/>
        </w:rPr>
        <w:t xml:space="preserve"> on </w:t>
      </w:r>
      <w:r w:rsidR="005510AF" w:rsidRPr="00343B6F">
        <w:rPr>
          <w:rFonts w:asciiTheme="majorHAnsi" w:hAnsiTheme="majorHAnsi" w:cstheme="majorHAnsi"/>
        </w:rPr>
        <w:t>Thursday 1</w:t>
      </w:r>
      <w:r w:rsidRPr="00343B6F">
        <w:rPr>
          <w:rFonts w:asciiTheme="majorHAnsi" w:hAnsiTheme="majorHAnsi" w:cstheme="majorHAnsi"/>
        </w:rPr>
        <w:t>5</w:t>
      </w:r>
      <w:r w:rsidR="005510AF" w:rsidRPr="00343B6F">
        <w:rPr>
          <w:rFonts w:asciiTheme="majorHAnsi" w:hAnsiTheme="majorHAnsi" w:cstheme="majorHAnsi"/>
          <w:vertAlign w:val="superscript"/>
        </w:rPr>
        <w:t>TH</w:t>
      </w:r>
      <w:r w:rsidR="005510AF" w:rsidRPr="00343B6F">
        <w:rPr>
          <w:rFonts w:asciiTheme="majorHAnsi" w:hAnsiTheme="majorHAnsi" w:cstheme="majorHAnsi"/>
        </w:rPr>
        <w:t xml:space="preserve"> </w:t>
      </w:r>
      <w:r w:rsidRPr="00343B6F">
        <w:rPr>
          <w:rFonts w:asciiTheme="majorHAnsi" w:hAnsiTheme="majorHAnsi" w:cstheme="majorHAnsi"/>
        </w:rPr>
        <w:t>October</w:t>
      </w:r>
      <w:r w:rsidR="005510AF" w:rsidRPr="00343B6F">
        <w:rPr>
          <w:rFonts w:asciiTheme="majorHAnsi" w:hAnsiTheme="majorHAnsi" w:cstheme="majorHAnsi"/>
        </w:rPr>
        <w:t xml:space="preserve"> at 18:30pm in the Townhall.</w:t>
      </w:r>
    </w:p>
    <w:p w14:paraId="35288C76" w14:textId="77777777" w:rsidR="001C42F5" w:rsidRPr="00343B6F" w:rsidRDefault="001C42F5" w:rsidP="001C42F5">
      <w:pPr>
        <w:rPr>
          <w:rFonts w:asciiTheme="majorHAnsi" w:hAnsiTheme="majorHAnsi" w:cstheme="majorHAnsi"/>
        </w:rPr>
      </w:pPr>
    </w:p>
    <w:p w14:paraId="69DD65A3" w14:textId="64B1708F" w:rsidR="00467C68" w:rsidRPr="00343B6F" w:rsidRDefault="00515216" w:rsidP="00971AA0">
      <w:pPr>
        <w:pStyle w:val="Heading3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>In attendance</w:t>
      </w:r>
      <w:r w:rsidR="00467C68" w:rsidRPr="00343B6F">
        <w:rPr>
          <w:rFonts w:asciiTheme="majorHAnsi" w:hAnsiTheme="majorHAnsi" w:cstheme="majorHAnsi"/>
        </w:rPr>
        <w:t xml:space="preserve">: </w:t>
      </w:r>
    </w:p>
    <w:p w14:paraId="0AAD77BD" w14:textId="67F1A00A" w:rsidR="00734357" w:rsidRPr="00343B6F" w:rsidRDefault="006B7D68" w:rsidP="00971AA0">
      <w:pPr>
        <w:pStyle w:val="Heading3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>A</w:t>
      </w:r>
      <w:r w:rsidR="00467C68" w:rsidRPr="00343B6F">
        <w:rPr>
          <w:rFonts w:asciiTheme="majorHAnsi" w:hAnsiTheme="majorHAnsi" w:cstheme="majorHAnsi"/>
        </w:rPr>
        <w:t>lso present</w:t>
      </w:r>
      <w:r w:rsidRPr="00343B6F">
        <w:rPr>
          <w:rFonts w:asciiTheme="majorHAnsi" w:hAnsiTheme="majorHAnsi" w:cstheme="majorHAnsi"/>
        </w:rPr>
        <w:t xml:space="preserve">: </w:t>
      </w:r>
    </w:p>
    <w:p w14:paraId="0C1E83A6" w14:textId="51C2A3F7" w:rsidR="00806849" w:rsidRPr="00343B6F" w:rsidRDefault="00515216" w:rsidP="00971AA0">
      <w:pPr>
        <w:pStyle w:val="Heading3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>Apologies for absence:</w:t>
      </w:r>
      <w:r w:rsidR="008A131F" w:rsidRPr="00343B6F">
        <w:rPr>
          <w:rFonts w:asciiTheme="majorHAnsi" w:hAnsiTheme="majorHAnsi" w:cstheme="majorHAnsi"/>
        </w:rPr>
        <w:t xml:space="preserve"> </w:t>
      </w:r>
    </w:p>
    <w:p w14:paraId="1C52DDDB" w14:textId="77777777" w:rsidR="00AA053F" w:rsidRPr="00343B6F" w:rsidRDefault="00AA053F" w:rsidP="00AA053F">
      <w:pPr>
        <w:rPr>
          <w:rFonts w:asciiTheme="majorHAnsi" w:hAnsiTheme="majorHAnsi" w:cstheme="majorHAnsi"/>
        </w:rPr>
      </w:pPr>
    </w:p>
    <w:p w14:paraId="2EB5955B" w14:textId="39C8C9F0" w:rsidR="00AA053F" w:rsidRPr="00343B6F" w:rsidRDefault="00AA053F" w:rsidP="00971AA0">
      <w:pPr>
        <w:pStyle w:val="Heading3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 xml:space="preserve">Chairs welcome:  </w:t>
      </w:r>
    </w:p>
    <w:p w14:paraId="32DF987F" w14:textId="77777777" w:rsidR="003D111C" w:rsidRPr="00343B6F" w:rsidRDefault="003D111C" w:rsidP="003D111C">
      <w:pPr>
        <w:rPr>
          <w:rFonts w:asciiTheme="majorHAnsi" w:hAnsiTheme="majorHAnsi" w:cstheme="majorHAnsi"/>
        </w:rPr>
      </w:pPr>
    </w:p>
    <w:p w14:paraId="110D6D8C" w14:textId="1BCA5205" w:rsidR="004B4F52" w:rsidRPr="00343B6F" w:rsidRDefault="003D111C" w:rsidP="00971AA0">
      <w:pPr>
        <w:pStyle w:val="Heading3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 xml:space="preserve">Public Forum:  </w:t>
      </w:r>
    </w:p>
    <w:p w14:paraId="1D160774" w14:textId="77777777" w:rsidR="003D111C" w:rsidRPr="00343B6F" w:rsidRDefault="003D111C" w:rsidP="003D111C">
      <w:pPr>
        <w:rPr>
          <w:rFonts w:asciiTheme="majorHAnsi" w:hAnsiTheme="majorHAnsi" w:cstheme="majorHAnsi"/>
        </w:rPr>
      </w:pPr>
    </w:p>
    <w:p w14:paraId="4011B4EB" w14:textId="6213B464" w:rsidR="009025E5" w:rsidRPr="00343B6F" w:rsidRDefault="009025E5" w:rsidP="00971AA0">
      <w:pPr>
        <w:pStyle w:val="Heading3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>Declarations of interest</w:t>
      </w:r>
    </w:p>
    <w:p w14:paraId="02567ECE" w14:textId="3A4B3EF7" w:rsidR="009025E5" w:rsidRPr="00343B6F" w:rsidRDefault="009025E5" w:rsidP="00971AA0">
      <w:pPr>
        <w:pStyle w:val="Heading4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 xml:space="preserve">Pecuniary/Registerable Declarations of Interests – Members must declare an interest, which has been declared on their Register of Financial Interests form, relevant to the agenda. </w:t>
      </w:r>
    </w:p>
    <w:p w14:paraId="4B4B59BC" w14:textId="09333F0A" w:rsidR="009025E5" w:rsidRPr="00343B6F" w:rsidRDefault="009025E5" w:rsidP="00971AA0">
      <w:pPr>
        <w:pStyle w:val="Heading4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 xml:space="preserve">Non-registerable Interests – Members must declare non-pecuniary interests at the start of the meeting or whenever the interest becomes apparent. </w:t>
      </w:r>
    </w:p>
    <w:p w14:paraId="24BE6448" w14:textId="53D7FDE2" w:rsidR="009025E5" w:rsidRPr="00343B6F" w:rsidRDefault="009025E5" w:rsidP="00971AA0">
      <w:pPr>
        <w:pStyle w:val="Heading4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 xml:space="preserve">Declaration of Gifts – Members are reminded they must declare any gift or hospitality with a value more than fifty pounds. </w:t>
      </w:r>
    </w:p>
    <w:p w14:paraId="3719E69D" w14:textId="6D01CFDD" w:rsidR="009025E5" w:rsidRPr="00343B6F" w:rsidRDefault="009025E5" w:rsidP="00971AA0">
      <w:pPr>
        <w:pStyle w:val="Heading4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 xml:space="preserve">Dispensations – Members to consider any written requests for dispensations. </w:t>
      </w:r>
    </w:p>
    <w:p w14:paraId="77B0E14F" w14:textId="77777777" w:rsidR="009025E5" w:rsidRPr="00343B6F" w:rsidRDefault="009025E5" w:rsidP="00971AA0">
      <w:pPr>
        <w:pStyle w:val="Heading3"/>
        <w:numPr>
          <w:ilvl w:val="0"/>
          <w:numId w:val="0"/>
        </w:numPr>
        <w:ind w:left="567"/>
        <w:rPr>
          <w:rFonts w:asciiTheme="majorHAnsi" w:hAnsiTheme="majorHAnsi" w:cstheme="majorHAnsi"/>
        </w:rPr>
      </w:pPr>
    </w:p>
    <w:p w14:paraId="5020EDDB" w14:textId="7867BA67" w:rsidR="00770DA7" w:rsidRPr="00343B6F" w:rsidRDefault="00770DA7" w:rsidP="00971AA0">
      <w:pPr>
        <w:pStyle w:val="Heading3"/>
        <w:rPr>
          <w:rFonts w:asciiTheme="majorHAnsi" w:hAnsiTheme="majorHAnsi" w:cstheme="majorHAnsi"/>
          <w:b w:val="0"/>
          <w:bCs/>
        </w:rPr>
      </w:pPr>
      <w:r w:rsidRPr="00343B6F">
        <w:rPr>
          <w:rFonts w:asciiTheme="majorHAnsi" w:hAnsiTheme="majorHAnsi" w:cstheme="majorHAnsi"/>
        </w:rPr>
        <w:t xml:space="preserve">Governance: </w:t>
      </w:r>
      <w:r w:rsidRPr="00343B6F">
        <w:rPr>
          <w:rFonts w:asciiTheme="majorHAnsi" w:hAnsiTheme="majorHAnsi" w:cstheme="majorHAnsi"/>
          <w:b w:val="0"/>
          <w:bCs/>
        </w:rPr>
        <w:t>To approve and sign the minutes from the Parish Council meet</w:t>
      </w:r>
      <w:r w:rsidR="003F05C0" w:rsidRPr="00343B6F">
        <w:rPr>
          <w:rFonts w:asciiTheme="majorHAnsi" w:hAnsiTheme="majorHAnsi" w:cstheme="majorHAnsi"/>
          <w:b w:val="0"/>
          <w:bCs/>
        </w:rPr>
        <w:t>in</w:t>
      </w:r>
      <w:r w:rsidR="00B10E42" w:rsidRPr="00343B6F">
        <w:rPr>
          <w:rFonts w:asciiTheme="majorHAnsi" w:hAnsiTheme="majorHAnsi" w:cstheme="majorHAnsi"/>
          <w:b w:val="0"/>
          <w:bCs/>
        </w:rPr>
        <w:t xml:space="preserve">g, </w:t>
      </w:r>
      <w:r w:rsidR="003A5890" w:rsidRPr="00343B6F">
        <w:rPr>
          <w:rFonts w:asciiTheme="majorHAnsi" w:hAnsiTheme="majorHAnsi" w:cstheme="majorHAnsi"/>
          <w:b w:val="0"/>
          <w:bCs/>
        </w:rPr>
        <w:t>September 17</w:t>
      </w:r>
      <w:r w:rsidR="001F20C4" w:rsidRPr="00343B6F">
        <w:rPr>
          <w:rFonts w:asciiTheme="majorHAnsi" w:hAnsiTheme="majorHAnsi" w:cstheme="majorHAnsi"/>
          <w:b w:val="0"/>
          <w:bCs/>
          <w:vertAlign w:val="superscript"/>
        </w:rPr>
        <w:t>th</w:t>
      </w:r>
      <w:r w:rsidR="00795790" w:rsidRPr="00343B6F">
        <w:rPr>
          <w:rFonts w:asciiTheme="majorHAnsi" w:hAnsiTheme="majorHAnsi" w:cstheme="majorHAnsi"/>
          <w:b w:val="0"/>
          <w:bCs/>
        </w:rPr>
        <w:t xml:space="preserve">. </w:t>
      </w:r>
    </w:p>
    <w:p w14:paraId="621975B6" w14:textId="77777777" w:rsidR="003C1B71" w:rsidRPr="00343B6F" w:rsidRDefault="003C1B71" w:rsidP="003C1B71">
      <w:pPr>
        <w:rPr>
          <w:rFonts w:asciiTheme="majorHAnsi" w:hAnsiTheme="majorHAnsi" w:cstheme="majorHAnsi"/>
        </w:rPr>
      </w:pPr>
    </w:p>
    <w:p w14:paraId="63897ADA" w14:textId="50D3B9DA" w:rsidR="00F95FCC" w:rsidRPr="00343B6F" w:rsidRDefault="00F95FCC" w:rsidP="00971AA0">
      <w:pPr>
        <w:pStyle w:val="Heading3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 xml:space="preserve">Outside Organisations </w:t>
      </w:r>
      <w:r w:rsidR="00D93064" w:rsidRPr="00343B6F">
        <w:rPr>
          <w:rFonts w:asciiTheme="majorHAnsi" w:hAnsiTheme="majorHAnsi" w:cstheme="majorHAnsi"/>
        </w:rPr>
        <w:t xml:space="preserve">and Reports </w:t>
      </w:r>
      <w:r w:rsidR="004F7E03" w:rsidRPr="00343B6F">
        <w:rPr>
          <w:rFonts w:asciiTheme="majorHAnsi" w:hAnsiTheme="majorHAnsi" w:cstheme="majorHAnsi"/>
        </w:rPr>
        <w:t>– Standing Items on the Agenda</w:t>
      </w:r>
    </w:p>
    <w:p w14:paraId="279915EC" w14:textId="7A5D9E15" w:rsidR="004372AA" w:rsidRPr="00343B6F" w:rsidRDefault="00634C83" w:rsidP="00971AA0">
      <w:pPr>
        <w:pStyle w:val="Heading4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>County Cllr Update</w:t>
      </w:r>
      <w:r w:rsidR="00AD3B0E" w:rsidRPr="00343B6F">
        <w:rPr>
          <w:rFonts w:asciiTheme="majorHAnsi" w:hAnsiTheme="majorHAnsi" w:cstheme="majorHAnsi"/>
        </w:rPr>
        <w:t>s</w:t>
      </w:r>
      <w:r w:rsidR="00D70EAC" w:rsidRPr="00343B6F">
        <w:rPr>
          <w:rFonts w:asciiTheme="majorHAnsi" w:hAnsiTheme="majorHAnsi" w:cstheme="majorHAnsi"/>
        </w:rPr>
        <w:t>.</w:t>
      </w:r>
      <w:r w:rsidR="00301812" w:rsidRPr="00343B6F">
        <w:rPr>
          <w:rFonts w:asciiTheme="majorHAnsi" w:hAnsiTheme="majorHAnsi" w:cstheme="majorHAnsi"/>
        </w:rPr>
        <w:t xml:space="preserve"> </w:t>
      </w:r>
    </w:p>
    <w:p w14:paraId="74029E67" w14:textId="2E0224A8" w:rsidR="00532E17" w:rsidRPr="00343B6F" w:rsidRDefault="00634C83" w:rsidP="00971AA0">
      <w:pPr>
        <w:pStyle w:val="Heading4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 xml:space="preserve">Police </w:t>
      </w:r>
      <w:r w:rsidR="00F30D72" w:rsidRPr="00343B6F">
        <w:rPr>
          <w:rFonts w:asciiTheme="majorHAnsi" w:hAnsiTheme="majorHAnsi" w:cstheme="majorHAnsi"/>
        </w:rPr>
        <w:t xml:space="preserve">Updates. </w:t>
      </w:r>
    </w:p>
    <w:p w14:paraId="11952B2A" w14:textId="25C5714E" w:rsidR="00E24533" w:rsidRPr="00343B6F" w:rsidRDefault="00F24B01" w:rsidP="00971AA0">
      <w:pPr>
        <w:pStyle w:val="Heading4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>G</w:t>
      </w:r>
      <w:r w:rsidR="002B4803" w:rsidRPr="00343B6F">
        <w:rPr>
          <w:rFonts w:asciiTheme="majorHAnsi" w:hAnsiTheme="majorHAnsi" w:cstheme="majorHAnsi"/>
        </w:rPr>
        <w:t>rampound Village Hall</w:t>
      </w:r>
      <w:r w:rsidR="001C585F" w:rsidRPr="00343B6F">
        <w:rPr>
          <w:rFonts w:asciiTheme="majorHAnsi" w:hAnsiTheme="majorHAnsi" w:cstheme="majorHAnsi"/>
        </w:rPr>
        <w:t>.</w:t>
      </w:r>
      <w:r w:rsidR="00E24533" w:rsidRPr="00343B6F">
        <w:rPr>
          <w:rFonts w:asciiTheme="majorHAnsi" w:hAnsiTheme="majorHAnsi" w:cstheme="majorHAnsi"/>
        </w:rPr>
        <w:t xml:space="preserve"> </w:t>
      </w:r>
    </w:p>
    <w:p w14:paraId="46A4E4B7" w14:textId="77777777" w:rsidR="003A5890" w:rsidRPr="00343B6F" w:rsidRDefault="003A5890" w:rsidP="003A5890">
      <w:pPr>
        <w:pStyle w:val="Heading4"/>
        <w:numPr>
          <w:ilvl w:val="0"/>
          <w:numId w:val="0"/>
        </w:numPr>
        <w:ind w:left="851"/>
        <w:rPr>
          <w:rFonts w:asciiTheme="majorHAnsi" w:hAnsiTheme="majorHAnsi" w:cstheme="majorHAnsi"/>
        </w:rPr>
      </w:pPr>
    </w:p>
    <w:p w14:paraId="5B44AFC0" w14:textId="3667096C" w:rsidR="005306F9" w:rsidRPr="00343B6F" w:rsidRDefault="001A766D" w:rsidP="00971AA0">
      <w:pPr>
        <w:pStyle w:val="Heading3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>Highways</w:t>
      </w:r>
    </w:p>
    <w:p w14:paraId="155842B4" w14:textId="77777777" w:rsidR="007B3E85" w:rsidRPr="00343B6F" w:rsidRDefault="007B3E85" w:rsidP="00971AA0">
      <w:pPr>
        <w:pStyle w:val="Heading4"/>
        <w:numPr>
          <w:ilvl w:val="0"/>
          <w:numId w:val="0"/>
        </w:numPr>
        <w:ind w:left="851"/>
        <w:rPr>
          <w:rFonts w:asciiTheme="majorHAnsi" w:hAnsiTheme="majorHAnsi" w:cstheme="majorHAnsi"/>
        </w:rPr>
      </w:pPr>
    </w:p>
    <w:p w14:paraId="3AA9D2AD" w14:textId="0639829D" w:rsidR="00615B5F" w:rsidRPr="00343B6F" w:rsidRDefault="00B66523" w:rsidP="00971AA0">
      <w:pPr>
        <w:pStyle w:val="Heading3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>Environ</w:t>
      </w:r>
      <w:r w:rsidR="00707AB6" w:rsidRPr="00343B6F">
        <w:rPr>
          <w:rFonts w:asciiTheme="majorHAnsi" w:hAnsiTheme="majorHAnsi" w:cstheme="majorHAnsi"/>
        </w:rPr>
        <w:t xml:space="preserve">mental </w:t>
      </w:r>
      <w:r w:rsidR="00A647BB" w:rsidRPr="00343B6F">
        <w:rPr>
          <w:rFonts w:asciiTheme="majorHAnsi" w:hAnsiTheme="majorHAnsi" w:cstheme="majorHAnsi"/>
        </w:rPr>
        <w:t>and</w:t>
      </w:r>
      <w:r w:rsidR="00707AB6" w:rsidRPr="00343B6F">
        <w:rPr>
          <w:rFonts w:asciiTheme="majorHAnsi" w:hAnsiTheme="majorHAnsi" w:cstheme="majorHAnsi"/>
        </w:rPr>
        <w:t xml:space="preserve"> Amenity Matters </w:t>
      </w:r>
    </w:p>
    <w:p w14:paraId="0FE3A2AD" w14:textId="1D9A2B2F" w:rsidR="00CD5DE9" w:rsidRPr="00343B6F" w:rsidRDefault="00B243B7" w:rsidP="00971AA0">
      <w:pPr>
        <w:pStyle w:val="Heading4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 xml:space="preserve">To </w:t>
      </w:r>
      <w:r w:rsidR="00B15750" w:rsidRPr="00343B6F">
        <w:rPr>
          <w:rFonts w:asciiTheme="majorHAnsi" w:hAnsiTheme="majorHAnsi" w:cstheme="majorHAnsi"/>
        </w:rPr>
        <w:t>receive a</w:t>
      </w:r>
      <w:r w:rsidR="003A5890" w:rsidRPr="00343B6F">
        <w:rPr>
          <w:rFonts w:asciiTheme="majorHAnsi" w:hAnsiTheme="majorHAnsi" w:cstheme="majorHAnsi"/>
        </w:rPr>
        <w:t xml:space="preserve"> further</w:t>
      </w:r>
      <w:r w:rsidR="00B15750" w:rsidRPr="00343B6F">
        <w:rPr>
          <w:rFonts w:asciiTheme="majorHAnsi" w:hAnsiTheme="majorHAnsi" w:cstheme="majorHAnsi"/>
        </w:rPr>
        <w:t xml:space="preserve"> update on the </w:t>
      </w:r>
      <w:r w:rsidRPr="00343B6F">
        <w:rPr>
          <w:rFonts w:asciiTheme="majorHAnsi" w:hAnsiTheme="majorHAnsi" w:cstheme="majorHAnsi"/>
        </w:rPr>
        <w:t>activities</w:t>
      </w:r>
      <w:r w:rsidR="00DF4919" w:rsidRPr="00343B6F">
        <w:rPr>
          <w:rFonts w:asciiTheme="majorHAnsi" w:hAnsiTheme="majorHAnsi" w:cstheme="majorHAnsi"/>
        </w:rPr>
        <w:t xml:space="preserve"> for young children in the </w:t>
      </w:r>
      <w:r w:rsidR="00DD7292" w:rsidRPr="00343B6F">
        <w:rPr>
          <w:rFonts w:asciiTheme="majorHAnsi" w:hAnsiTheme="majorHAnsi" w:cstheme="majorHAnsi"/>
        </w:rPr>
        <w:t>village</w:t>
      </w:r>
      <w:r w:rsidR="00B15750" w:rsidRPr="00343B6F">
        <w:rPr>
          <w:rFonts w:asciiTheme="majorHAnsi" w:hAnsiTheme="majorHAnsi" w:cstheme="majorHAnsi"/>
        </w:rPr>
        <w:t xml:space="preserve">. </w:t>
      </w:r>
    </w:p>
    <w:p w14:paraId="25E950CC" w14:textId="73D596BE" w:rsidR="0082092D" w:rsidRPr="00343B6F" w:rsidRDefault="003A5890" w:rsidP="00971AA0">
      <w:pPr>
        <w:pStyle w:val="Heading4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>To receive a</w:t>
      </w:r>
      <w:r w:rsidR="00ED42B7">
        <w:rPr>
          <w:rFonts w:asciiTheme="majorHAnsi" w:hAnsiTheme="majorHAnsi" w:cstheme="majorHAnsi"/>
        </w:rPr>
        <w:t>n</w:t>
      </w:r>
      <w:r w:rsidRPr="00343B6F">
        <w:rPr>
          <w:rFonts w:asciiTheme="majorHAnsi" w:hAnsiTheme="majorHAnsi" w:cstheme="majorHAnsi"/>
        </w:rPr>
        <w:t xml:space="preserve"> upd</w:t>
      </w:r>
      <w:r w:rsidR="00773873">
        <w:rPr>
          <w:rFonts w:asciiTheme="majorHAnsi" w:hAnsiTheme="majorHAnsi" w:cstheme="majorHAnsi"/>
        </w:rPr>
        <w:t>ate on a contribution towards running costs of the Public Toilet.</w:t>
      </w:r>
    </w:p>
    <w:p w14:paraId="3F20C97C" w14:textId="20B74408" w:rsidR="00FE4F81" w:rsidRPr="00343B6F" w:rsidRDefault="005D771D" w:rsidP="00971AA0">
      <w:pPr>
        <w:pStyle w:val="Heading4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>To receive an update on the installation</w:t>
      </w:r>
      <w:r w:rsidR="004D4C23">
        <w:rPr>
          <w:rFonts w:asciiTheme="majorHAnsi" w:hAnsiTheme="majorHAnsi" w:cstheme="majorHAnsi"/>
        </w:rPr>
        <w:t xml:space="preserve"> date</w:t>
      </w:r>
      <w:r w:rsidRPr="00343B6F">
        <w:rPr>
          <w:rFonts w:asciiTheme="majorHAnsi" w:hAnsiTheme="majorHAnsi" w:cstheme="majorHAnsi"/>
        </w:rPr>
        <w:t xml:space="preserve"> </w:t>
      </w:r>
      <w:r w:rsidR="004D4C23">
        <w:rPr>
          <w:rFonts w:asciiTheme="majorHAnsi" w:hAnsiTheme="majorHAnsi" w:cstheme="majorHAnsi"/>
        </w:rPr>
        <w:t>of</w:t>
      </w:r>
      <w:r w:rsidRPr="00343B6F">
        <w:rPr>
          <w:rFonts w:asciiTheme="majorHAnsi" w:hAnsiTheme="majorHAnsi" w:cstheme="majorHAnsi"/>
        </w:rPr>
        <w:t xml:space="preserve"> the s</w:t>
      </w:r>
      <w:r w:rsidR="00FE4F81" w:rsidRPr="00343B6F">
        <w:rPr>
          <w:rFonts w:asciiTheme="majorHAnsi" w:hAnsiTheme="majorHAnsi" w:cstheme="majorHAnsi"/>
        </w:rPr>
        <w:t>econd Purple Air Sensor</w:t>
      </w:r>
      <w:r w:rsidR="00DC3AB6" w:rsidRPr="00343B6F">
        <w:rPr>
          <w:rFonts w:asciiTheme="majorHAnsi" w:hAnsiTheme="majorHAnsi" w:cstheme="majorHAnsi"/>
        </w:rPr>
        <w:t>.</w:t>
      </w:r>
    </w:p>
    <w:p w14:paraId="7040CC86" w14:textId="405DE357" w:rsidR="00A7175B" w:rsidRPr="00343B6F" w:rsidRDefault="00A7175B" w:rsidP="00971AA0">
      <w:pPr>
        <w:pStyle w:val="Heading4"/>
        <w:numPr>
          <w:ilvl w:val="0"/>
          <w:numId w:val="0"/>
        </w:numPr>
        <w:ind w:left="567"/>
        <w:rPr>
          <w:rFonts w:asciiTheme="majorHAnsi" w:hAnsiTheme="majorHAnsi" w:cstheme="majorHAnsi"/>
        </w:rPr>
      </w:pPr>
    </w:p>
    <w:p w14:paraId="038ADA7C" w14:textId="1875902A" w:rsidR="005306F9" w:rsidRPr="00343B6F" w:rsidRDefault="00140A9B" w:rsidP="00971AA0">
      <w:pPr>
        <w:pStyle w:val="Heading3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>Finance</w:t>
      </w:r>
    </w:p>
    <w:p w14:paraId="069D5A2B" w14:textId="2CA42337" w:rsidR="00F853AB" w:rsidRPr="00343B6F" w:rsidRDefault="003F6F08" w:rsidP="00971AA0">
      <w:pPr>
        <w:pStyle w:val="Heading4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 xml:space="preserve">To receive and approve </w:t>
      </w:r>
      <w:r w:rsidR="00FD24AD" w:rsidRPr="00343B6F">
        <w:rPr>
          <w:rFonts w:asciiTheme="majorHAnsi" w:hAnsiTheme="majorHAnsi" w:cstheme="majorHAnsi"/>
        </w:rPr>
        <w:t xml:space="preserve">Octobers </w:t>
      </w:r>
      <w:r w:rsidR="00BC572A" w:rsidRPr="00343B6F">
        <w:rPr>
          <w:rFonts w:asciiTheme="majorHAnsi" w:hAnsiTheme="majorHAnsi" w:cstheme="majorHAnsi"/>
        </w:rPr>
        <w:t>schedule of payments</w:t>
      </w:r>
      <w:r w:rsidR="00C03F9C" w:rsidRPr="00343B6F">
        <w:rPr>
          <w:rFonts w:asciiTheme="majorHAnsi" w:hAnsiTheme="majorHAnsi" w:cstheme="majorHAnsi"/>
        </w:rPr>
        <w:t xml:space="preserve"> (</w:t>
      </w:r>
      <w:r w:rsidR="000819CF" w:rsidRPr="00343B6F">
        <w:rPr>
          <w:rFonts w:asciiTheme="majorHAnsi" w:hAnsiTheme="majorHAnsi" w:cstheme="majorHAnsi"/>
        </w:rPr>
        <w:t>circulated</w:t>
      </w:r>
      <w:r w:rsidR="00BC572A" w:rsidRPr="00343B6F">
        <w:rPr>
          <w:rFonts w:asciiTheme="majorHAnsi" w:hAnsiTheme="majorHAnsi" w:cstheme="majorHAnsi"/>
        </w:rPr>
        <w:t xml:space="preserve"> prior to meeting</w:t>
      </w:r>
      <w:r w:rsidR="00C03F9C" w:rsidRPr="00343B6F">
        <w:rPr>
          <w:rFonts w:asciiTheme="majorHAnsi" w:hAnsiTheme="majorHAnsi" w:cstheme="majorHAnsi"/>
        </w:rPr>
        <w:t>).</w:t>
      </w:r>
      <w:r w:rsidR="00C01247" w:rsidRPr="00343B6F">
        <w:rPr>
          <w:rFonts w:asciiTheme="majorHAnsi" w:hAnsiTheme="majorHAnsi" w:cstheme="majorHAnsi"/>
        </w:rPr>
        <w:t xml:space="preserve"> </w:t>
      </w:r>
    </w:p>
    <w:p w14:paraId="040F2932" w14:textId="0E4C59C6" w:rsidR="00C62D94" w:rsidRDefault="00496FA6" w:rsidP="00971AA0">
      <w:pPr>
        <w:pStyle w:val="Heading4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 xml:space="preserve">To receive an update on the request for </w:t>
      </w:r>
      <w:r w:rsidR="00D327E7" w:rsidRPr="00343B6F">
        <w:rPr>
          <w:rFonts w:asciiTheme="majorHAnsi" w:hAnsiTheme="majorHAnsi" w:cstheme="majorHAnsi"/>
        </w:rPr>
        <w:t xml:space="preserve">supplier </w:t>
      </w:r>
      <w:r w:rsidRPr="00343B6F">
        <w:rPr>
          <w:rFonts w:asciiTheme="majorHAnsi" w:hAnsiTheme="majorHAnsi" w:cstheme="majorHAnsi"/>
        </w:rPr>
        <w:t>invoices</w:t>
      </w:r>
      <w:r w:rsidR="00D327E7" w:rsidRPr="00343B6F">
        <w:rPr>
          <w:rFonts w:asciiTheme="majorHAnsi" w:hAnsiTheme="majorHAnsi" w:cstheme="majorHAnsi"/>
        </w:rPr>
        <w:t xml:space="preserve"> from the Village Hall</w:t>
      </w:r>
      <w:r w:rsidR="00181E47">
        <w:rPr>
          <w:rFonts w:asciiTheme="majorHAnsi" w:hAnsiTheme="majorHAnsi" w:cstheme="majorHAnsi"/>
        </w:rPr>
        <w:t xml:space="preserve"> (for VAT Return). </w:t>
      </w:r>
    </w:p>
    <w:p w14:paraId="3A69DBFF" w14:textId="2DFE0FA6" w:rsidR="004D4C23" w:rsidRDefault="00E72625" w:rsidP="00971AA0">
      <w:pPr>
        <w:pStyle w:val="Heading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To </w:t>
      </w:r>
      <w:r w:rsidR="00077EA4">
        <w:rPr>
          <w:rFonts w:asciiTheme="majorHAnsi" w:hAnsiTheme="majorHAnsi" w:cstheme="majorHAnsi"/>
        </w:rPr>
        <w:t>remind the PC of the</w:t>
      </w:r>
      <w:r>
        <w:rPr>
          <w:rFonts w:asciiTheme="majorHAnsi" w:hAnsiTheme="majorHAnsi" w:cstheme="majorHAnsi"/>
        </w:rPr>
        <w:t xml:space="preserve"> Budget </w:t>
      </w:r>
      <w:r w:rsidR="00077EA4">
        <w:rPr>
          <w:rFonts w:asciiTheme="majorHAnsi" w:hAnsiTheme="majorHAnsi" w:cstheme="majorHAnsi"/>
        </w:rPr>
        <w:t xml:space="preserve">process </w:t>
      </w:r>
      <w:r w:rsidR="000941F8">
        <w:rPr>
          <w:rFonts w:asciiTheme="majorHAnsi" w:hAnsiTheme="majorHAnsi" w:cstheme="majorHAnsi"/>
        </w:rPr>
        <w:t>for FY 2027/28</w:t>
      </w:r>
      <w:r w:rsidR="00BB48EF">
        <w:rPr>
          <w:rFonts w:asciiTheme="majorHAnsi" w:hAnsiTheme="majorHAnsi" w:cstheme="majorHAnsi"/>
        </w:rPr>
        <w:t xml:space="preserve">. </w:t>
      </w:r>
    </w:p>
    <w:p w14:paraId="09145027" w14:textId="47D0C487" w:rsidR="005306F9" w:rsidRPr="00834891" w:rsidRDefault="005306F9" w:rsidP="00971AA0">
      <w:pPr>
        <w:pStyle w:val="Heading3"/>
        <w:rPr>
          <w:rFonts w:asciiTheme="majorHAnsi" w:hAnsiTheme="majorHAnsi" w:cstheme="majorHAnsi"/>
        </w:rPr>
      </w:pPr>
      <w:r w:rsidRPr="00834891">
        <w:rPr>
          <w:rFonts w:asciiTheme="majorHAnsi" w:hAnsiTheme="majorHAnsi" w:cstheme="majorHAnsi"/>
        </w:rPr>
        <w:lastRenderedPageBreak/>
        <w:t>Planning</w:t>
      </w:r>
      <w:r w:rsidR="00B835C9" w:rsidRPr="00834891">
        <w:rPr>
          <w:rFonts w:asciiTheme="majorHAnsi" w:hAnsiTheme="majorHAnsi" w:cstheme="majorHAnsi"/>
        </w:rPr>
        <w:t>, Enforcement &amp; Compliance</w:t>
      </w:r>
    </w:p>
    <w:p w14:paraId="6983F086" w14:textId="6C2E4A44" w:rsidR="0007144C" w:rsidRPr="007D1F52" w:rsidRDefault="00030BB5" w:rsidP="00971AA0">
      <w:pPr>
        <w:pStyle w:val="Heading4"/>
        <w:rPr>
          <w:rFonts w:asciiTheme="majorHAnsi" w:eastAsia="Times New Roman" w:hAnsiTheme="majorHAnsi" w:cstheme="majorHAnsi"/>
          <w:lang w:eastAsia="en-GB"/>
        </w:rPr>
      </w:pPr>
      <w:r w:rsidRPr="007D1F52">
        <w:rPr>
          <w:rFonts w:asciiTheme="majorHAnsi" w:hAnsiTheme="majorHAnsi" w:cstheme="majorHAnsi"/>
        </w:rPr>
        <w:t>Planning Applications</w:t>
      </w:r>
      <w:r w:rsidR="00BE3CAB" w:rsidRPr="007D1F52">
        <w:rPr>
          <w:rFonts w:asciiTheme="majorHAnsi" w:hAnsiTheme="majorHAnsi" w:cstheme="majorHAnsi"/>
        </w:rPr>
        <w:t>.</w:t>
      </w:r>
    </w:p>
    <w:p w14:paraId="520443C7" w14:textId="6CBD32C4" w:rsidR="00EB4C6C" w:rsidRPr="007D1F52" w:rsidRDefault="00234D28" w:rsidP="00EB4C6C">
      <w:pPr>
        <w:pStyle w:val="Heading5"/>
        <w:rPr>
          <w:rFonts w:asciiTheme="majorHAnsi" w:eastAsia="Times New Roman" w:hAnsiTheme="majorHAnsi" w:cstheme="majorHAnsi"/>
          <w:lang w:eastAsia="en-GB"/>
        </w:rPr>
      </w:pPr>
      <w:r w:rsidRPr="007D1F52">
        <w:rPr>
          <w:rFonts w:asciiTheme="majorHAnsi" w:eastAsia="Times New Roman" w:hAnsiTheme="majorHAnsi" w:cstheme="majorHAnsi"/>
          <w:lang w:eastAsia="en-GB"/>
        </w:rPr>
        <w:t xml:space="preserve">PA26/05564 - </w:t>
      </w:r>
      <w:r w:rsidR="00834891" w:rsidRPr="007D1F52">
        <w:rPr>
          <w:rFonts w:asciiTheme="majorHAnsi" w:eastAsia="Times New Roman" w:hAnsiTheme="majorHAnsi" w:cstheme="majorHAnsi"/>
          <w:lang w:eastAsia="en-GB"/>
        </w:rPr>
        <w:t>Works to Tree(s) covered by a TCA- Reduction in relation to ash dieback and beech reduction</w:t>
      </w:r>
      <w:r w:rsidR="00EB4C6C" w:rsidRPr="007D1F52">
        <w:rPr>
          <w:rFonts w:asciiTheme="majorHAnsi" w:eastAsia="Times New Roman" w:hAnsiTheme="majorHAnsi" w:cstheme="majorHAnsi"/>
          <w:lang w:eastAsia="en-GB"/>
        </w:rPr>
        <w:t xml:space="preserve">. Determination date: </w:t>
      </w:r>
      <w:r w:rsidR="00200CF9" w:rsidRPr="007D1F52">
        <w:rPr>
          <w:rFonts w:asciiTheme="majorHAnsi" w:eastAsia="Times New Roman" w:hAnsiTheme="majorHAnsi" w:cstheme="majorHAnsi"/>
          <w:lang w:eastAsia="en-GB"/>
        </w:rPr>
        <w:t>Thursday 29</w:t>
      </w:r>
      <w:r w:rsidR="00200CF9" w:rsidRPr="007D1F52">
        <w:rPr>
          <w:rFonts w:asciiTheme="majorHAnsi" w:eastAsia="Times New Roman" w:hAnsiTheme="majorHAnsi" w:cstheme="majorHAnsi"/>
          <w:vertAlign w:val="superscript"/>
          <w:lang w:eastAsia="en-GB"/>
        </w:rPr>
        <w:t>th</w:t>
      </w:r>
      <w:r w:rsidR="00200CF9" w:rsidRPr="007D1F52">
        <w:rPr>
          <w:rFonts w:asciiTheme="majorHAnsi" w:eastAsia="Times New Roman" w:hAnsiTheme="majorHAnsi" w:cstheme="majorHAnsi"/>
          <w:lang w:eastAsia="en-GB"/>
        </w:rPr>
        <w:t xml:space="preserve"> October 2026. </w:t>
      </w:r>
    </w:p>
    <w:p w14:paraId="57822B65" w14:textId="44EFCA8F" w:rsidR="00D03EEA" w:rsidRPr="007D1F52" w:rsidRDefault="00D03EEA" w:rsidP="00C163EC">
      <w:pPr>
        <w:pStyle w:val="Heading5"/>
        <w:rPr>
          <w:rFonts w:asciiTheme="majorHAnsi" w:eastAsia="Times New Roman" w:hAnsiTheme="majorHAnsi" w:cstheme="majorHAnsi"/>
          <w:lang w:eastAsia="en-GB"/>
        </w:rPr>
      </w:pPr>
      <w:r w:rsidRPr="007D1F52">
        <w:rPr>
          <w:rFonts w:asciiTheme="majorHAnsi" w:eastAsia="Times New Roman" w:hAnsiTheme="majorHAnsi" w:cstheme="majorHAnsi"/>
          <w:lang w:eastAsia="en-GB"/>
        </w:rPr>
        <w:t>PA26/06942 - Works to trees within a Conservation Area - works to 2 x Common Ash trees</w:t>
      </w:r>
      <w:r w:rsidR="00EB4C6C" w:rsidRPr="007D1F52">
        <w:rPr>
          <w:rFonts w:asciiTheme="majorHAnsi" w:eastAsia="Times New Roman" w:hAnsiTheme="majorHAnsi" w:cstheme="majorHAnsi"/>
          <w:lang w:eastAsia="en-GB"/>
        </w:rPr>
        <w:t xml:space="preserve">. Determination date: </w:t>
      </w:r>
      <w:r w:rsidR="005B615B" w:rsidRPr="007D1F52">
        <w:rPr>
          <w:rFonts w:asciiTheme="majorHAnsi" w:eastAsia="Times New Roman" w:hAnsiTheme="majorHAnsi" w:cstheme="majorHAnsi"/>
          <w:lang w:eastAsia="en-GB"/>
        </w:rPr>
        <w:t>Tue</w:t>
      </w:r>
      <w:r w:rsidR="00200CF9" w:rsidRPr="007D1F52">
        <w:rPr>
          <w:rFonts w:asciiTheme="majorHAnsi" w:eastAsia="Times New Roman" w:hAnsiTheme="majorHAnsi" w:cstheme="majorHAnsi"/>
          <w:lang w:eastAsia="en-GB"/>
        </w:rPr>
        <w:t>sday</w:t>
      </w:r>
      <w:r w:rsidR="005B615B" w:rsidRPr="007D1F52">
        <w:rPr>
          <w:rFonts w:asciiTheme="majorHAnsi" w:eastAsia="Times New Roman" w:hAnsiTheme="majorHAnsi" w:cstheme="majorHAnsi"/>
          <w:lang w:eastAsia="en-GB"/>
        </w:rPr>
        <w:t xml:space="preserve"> 17</w:t>
      </w:r>
      <w:r w:rsidR="00200CF9" w:rsidRPr="007D1F52">
        <w:rPr>
          <w:rFonts w:asciiTheme="majorHAnsi" w:eastAsia="Times New Roman" w:hAnsiTheme="majorHAnsi" w:cstheme="majorHAnsi"/>
          <w:vertAlign w:val="superscript"/>
          <w:lang w:eastAsia="en-GB"/>
        </w:rPr>
        <w:t>th</w:t>
      </w:r>
      <w:r w:rsidR="005B615B" w:rsidRPr="007D1F52">
        <w:rPr>
          <w:rFonts w:asciiTheme="majorHAnsi" w:eastAsia="Times New Roman" w:hAnsiTheme="majorHAnsi" w:cstheme="majorHAnsi"/>
          <w:lang w:eastAsia="en-GB"/>
        </w:rPr>
        <w:t xml:space="preserve"> Nov</w:t>
      </w:r>
      <w:r w:rsidR="00200CF9" w:rsidRPr="007D1F52">
        <w:rPr>
          <w:rFonts w:asciiTheme="majorHAnsi" w:eastAsia="Times New Roman" w:hAnsiTheme="majorHAnsi" w:cstheme="majorHAnsi"/>
          <w:lang w:eastAsia="en-GB"/>
        </w:rPr>
        <w:t>ember</w:t>
      </w:r>
      <w:r w:rsidR="005B615B" w:rsidRPr="007D1F52">
        <w:rPr>
          <w:rFonts w:asciiTheme="majorHAnsi" w:eastAsia="Times New Roman" w:hAnsiTheme="majorHAnsi" w:cstheme="majorHAnsi"/>
          <w:lang w:eastAsia="en-GB"/>
        </w:rPr>
        <w:t xml:space="preserve"> 2026. </w:t>
      </w:r>
    </w:p>
    <w:p w14:paraId="70DE5964" w14:textId="1CDB9FCC" w:rsidR="00AB76E3" w:rsidRPr="007D1F52" w:rsidRDefault="006125FB" w:rsidP="00971AA0">
      <w:pPr>
        <w:pStyle w:val="Heading4"/>
        <w:rPr>
          <w:rStyle w:val="Heading4Char"/>
          <w:rFonts w:asciiTheme="majorHAnsi" w:hAnsiTheme="majorHAnsi" w:cstheme="majorHAnsi"/>
        </w:rPr>
      </w:pPr>
      <w:r w:rsidRPr="007D1F52">
        <w:rPr>
          <w:rStyle w:val="Heading4Char"/>
          <w:rFonts w:asciiTheme="majorHAnsi" w:hAnsiTheme="majorHAnsi" w:cstheme="majorHAnsi"/>
        </w:rPr>
        <w:t>Other planning matters</w:t>
      </w:r>
      <w:r w:rsidR="001C585F" w:rsidRPr="007D1F52">
        <w:rPr>
          <w:rStyle w:val="Heading4Char"/>
          <w:rFonts w:asciiTheme="majorHAnsi" w:hAnsiTheme="majorHAnsi" w:cstheme="majorHAnsi"/>
        </w:rPr>
        <w:t>.</w:t>
      </w:r>
      <w:r w:rsidR="007A54B8" w:rsidRPr="007D1F52">
        <w:rPr>
          <w:rStyle w:val="Heading4Char"/>
          <w:rFonts w:asciiTheme="majorHAnsi" w:hAnsiTheme="majorHAnsi" w:cstheme="majorHAnsi"/>
        </w:rPr>
        <w:t xml:space="preserve"> </w:t>
      </w:r>
    </w:p>
    <w:p w14:paraId="0989A0BA" w14:textId="2BA3B01F" w:rsidR="00506EAE" w:rsidRPr="00834891" w:rsidRDefault="00B835C9" w:rsidP="00971AA0">
      <w:pPr>
        <w:pStyle w:val="Heading4"/>
        <w:rPr>
          <w:rStyle w:val="Heading4Char"/>
          <w:rFonts w:asciiTheme="majorHAnsi" w:hAnsiTheme="majorHAnsi" w:cstheme="majorHAnsi"/>
        </w:rPr>
      </w:pPr>
      <w:r w:rsidRPr="00834891">
        <w:rPr>
          <w:rFonts w:asciiTheme="majorHAnsi" w:hAnsiTheme="majorHAnsi" w:cstheme="majorHAnsi"/>
        </w:rPr>
        <w:t>Enforcement &amp; compliance</w:t>
      </w:r>
      <w:r w:rsidR="008816E4" w:rsidRPr="00834891">
        <w:rPr>
          <w:rStyle w:val="Heading4Char"/>
          <w:rFonts w:asciiTheme="majorHAnsi" w:hAnsiTheme="majorHAnsi" w:cstheme="majorHAnsi"/>
        </w:rPr>
        <w:t>.</w:t>
      </w:r>
      <w:r w:rsidRPr="00834891">
        <w:rPr>
          <w:rStyle w:val="Heading4Char"/>
          <w:rFonts w:asciiTheme="majorHAnsi" w:hAnsiTheme="majorHAnsi" w:cstheme="majorHAnsi"/>
        </w:rPr>
        <w:t xml:space="preserve"> </w:t>
      </w:r>
    </w:p>
    <w:p w14:paraId="64856F78" w14:textId="05E2E23C" w:rsidR="00AE6333" w:rsidRPr="00343B6F" w:rsidRDefault="00AE6333" w:rsidP="00971AA0">
      <w:pPr>
        <w:pStyle w:val="Heading4"/>
        <w:numPr>
          <w:ilvl w:val="0"/>
          <w:numId w:val="0"/>
        </w:numPr>
        <w:ind w:left="851"/>
        <w:rPr>
          <w:rFonts w:asciiTheme="majorHAnsi" w:hAnsiTheme="majorHAnsi" w:cstheme="majorHAnsi"/>
        </w:rPr>
      </w:pPr>
    </w:p>
    <w:p w14:paraId="18A041CD" w14:textId="3E61656C" w:rsidR="00C97EDD" w:rsidRPr="00343B6F" w:rsidRDefault="007A4E73" w:rsidP="00971AA0">
      <w:pPr>
        <w:pStyle w:val="Heading3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 xml:space="preserve">Townhall </w:t>
      </w:r>
    </w:p>
    <w:p w14:paraId="1925CD12" w14:textId="5A4DE99B" w:rsidR="006925F0" w:rsidRPr="00343B6F" w:rsidRDefault="00DD77D4" w:rsidP="00971AA0">
      <w:pPr>
        <w:pStyle w:val="Heading4"/>
        <w:rPr>
          <w:rFonts w:asciiTheme="majorHAnsi" w:eastAsia="Times New Roman" w:hAnsiTheme="majorHAnsi" w:cstheme="majorHAnsi"/>
          <w:lang w:eastAsia="en-GB"/>
        </w:rPr>
      </w:pPr>
      <w:r>
        <w:rPr>
          <w:rFonts w:asciiTheme="majorHAnsi" w:hAnsiTheme="majorHAnsi" w:cstheme="majorHAnsi"/>
        </w:rPr>
        <w:t>To complete the t</w:t>
      </w:r>
      <w:r w:rsidR="00F15CB2">
        <w:rPr>
          <w:rFonts w:asciiTheme="majorHAnsi" w:hAnsiTheme="majorHAnsi" w:cstheme="majorHAnsi"/>
        </w:rPr>
        <w:t>esting of</w:t>
      </w:r>
      <w:r w:rsidR="006925F0" w:rsidRPr="00343B6F">
        <w:rPr>
          <w:rFonts w:asciiTheme="majorHAnsi" w:hAnsiTheme="majorHAnsi" w:cstheme="majorHAnsi"/>
        </w:rPr>
        <w:t xml:space="preserve"> Fire Sensors</w:t>
      </w:r>
      <w:r w:rsidR="00B16773">
        <w:rPr>
          <w:rFonts w:asciiTheme="majorHAnsi" w:hAnsiTheme="majorHAnsi" w:cstheme="majorHAnsi"/>
        </w:rPr>
        <w:t xml:space="preserve"> (at end of PC Meeting). </w:t>
      </w:r>
    </w:p>
    <w:p w14:paraId="0327055F" w14:textId="77777777" w:rsidR="00D44E4D" w:rsidRPr="00343B6F" w:rsidRDefault="00D44E4D" w:rsidP="00D44E4D">
      <w:pPr>
        <w:rPr>
          <w:rFonts w:asciiTheme="majorHAnsi" w:hAnsiTheme="majorHAnsi" w:cstheme="majorHAnsi"/>
          <w:color w:val="7030A0"/>
        </w:rPr>
      </w:pPr>
    </w:p>
    <w:p w14:paraId="2D0B528E" w14:textId="78F76ABD" w:rsidR="00CE6270" w:rsidRPr="00343B6F" w:rsidRDefault="007141C2" w:rsidP="00971AA0">
      <w:pPr>
        <w:pStyle w:val="Heading3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 xml:space="preserve">Correspondence and Documentation – not covered anywhere else on the </w:t>
      </w:r>
      <w:r w:rsidR="0078201B" w:rsidRPr="00343B6F">
        <w:rPr>
          <w:rFonts w:asciiTheme="majorHAnsi" w:hAnsiTheme="majorHAnsi" w:cstheme="majorHAnsi"/>
        </w:rPr>
        <w:t>agenda.</w:t>
      </w:r>
    </w:p>
    <w:p w14:paraId="2BF9E996" w14:textId="2B0E2625" w:rsidR="0028165E" w:rsidRDefault="00B15750" w:rsidP="00971AA0">
      <w:pPr>
        <w:pStyle w:val="Heading4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>To receive an update on the e</w:t>
      </w:r>
      <w:r w:rsidR="008A29DA" w:rsidRPr="00343B6F">
        <w:rPr>
          <w:rFonts w:asciiTheme="majorHAnsi" w:hAnsiTheme="majorHAnsi" w:cstheme="majorHAnsi"/>
        </w:rPr>
        <w:t xml:space="preserve">mergency </w:t>
      </w:r>
      <w:r w:rsidR="00D37E86" w:rsidRPr="00343B6F">
        <w:rPr>
          <w:rFonts w:asciiTheme="majorHAnsi" w:hAnsiTheme="majorHAnsi" w:cstheme="majorHAnsi"/>
        </w:rPr>
        <w:t>p</w:t>
      </w:r>
      <w:r w:rsidR="008A29DA" w:rsidRPr="00343B6F">
        <w:rPr>
          <w:rFonts w:asciiTheme="majorHAnsi" w:hAnsiTheme="majorHAnsi" w:cstheme="majorHAnsi"/>
        </w:rPr>
        <w:t>lanning document</w:t>
      </w:r>
      <w:r w:rsidR="00334722" w:rsidRPr="00343B6F">
        <w:rPr>
          <w:rFonts w:asciiTheme="majorHAnsi" w:hAnsiTheme="majorHAnsi" w:cstheme="majorHAnsi"/>
        </w:rPr>
        <w:t xml:space="preserve">. </w:t>
      </w:r>
    </w:p>
    <w:p w14:paraId="25070FEF" w14:textId="6B250071" w:rsidR="001217EC" w:rsidRPr="00343B6F" w:rsidRDefault="001217EC" w:rsidP="00971AA0">
      <w:pPr>
        <w:pStyle w:val="Heading5"/>
        <w:numPr>
          <w:ilvl w:val="0"/>
          <w:numId w:val="0"/>
        </w:numPr>
        <w:ind w:left="851"/>
        <w:rPr>
          <w:rFonts w:asciiTheme="majorHAnsi" w:hAnsiTheme="majorHAnsi" w:cstheme="majorHAnsi"/>
        </w:rPr>
      </w:pPr>
    </w:p>
    <w:p w14:paraId="0BB98890" w14:textId="2D93B927" w:rsidR="00D05FC9" w:rsidRPr="002559CC" w:rsidRDefault="00D05FC9" w:rsidP="00971AA0">
      <w:pPr>
        <w:pStyle w:val="Heading3"/>
        <w:rPr>
          <w:rFonts w:asciiTheme="majorHAnsi" w:hAnsiTheme="majorHAnsi" w:cstheme="majorHAnsi"/>
        </w:rPr>
      </w:pPr>
      <w:r w:rsidRPr="002559CC">
        <w:rPr>
          <w:rFonts w:asciiTheme="majorHAnsi" w:hAnsiTheme="majorHAnsi" w:cstheme="majorHAnsi"/>
        </w:rPr>
        <w:t>Committee Updates</w:t>
      </w:r>
      <w:r w:rsidR="00D8263A" w:rsidRPr="002559CC">
        <w:rPr>
          <w:rFonts w:asciiTheme="majorHAnsi" w:hAnsiTheme="majorHAnsi" w:cstheme="majorHAnsi"/>
        </w:rPr>
        <w:t xml:space="preserve"> – Standing Items on the Agenda</w:t>
      </w:r>
    </w:p>
    <w:p w14:paraId="67B8B1BC" w14:textId="2E871DA8" w:rsidR="00D05FC9" w:rsidRPr="002559CC" w:rsidRDefault="004F1578" w:rsidP="00971AA0">
      <w:pPr>
        <w:pStyle w:val="Heading4"/>
        <w:rPr>
          <w:rFonts w:asciiTheme="majorHAnsi" w:hAnsiTheme="majorHAnsi" w:cstheme="majorHAnsi"/>
        </w:rPr>
      </w:pPr>
      <w:r w:rsidRPr="002559CC">
        <w:rPr>
          <w:rFonts w:asciiTheme="majorHAnsi" w:hAnsiTheme="majorHAnsi" w:cstheme="majorHAnsi"/>
        </w:rPr>
        <w:t xml:space="preserve">To receive reports from </w:t>
      </w:r>
      <w:r w:rsidR="00D05FC9" w:rsidRPr="002559CC">
        <w:rPr>
          <w:rFonts w:asciiTheme="majorHAnsi" w:hAnsiTheme="majorHAnsi" w:cstheme="majorHAnsi"/>
        </w:rPr>
        <w:t>GwC Countryside Access</w:t>
      </w:r>
      <w:r w:rsidR="00334722" w:rsidRPr="002559CC">
        <w:rPr>
          <w:rFonts w:asciiTheme="majorHAnsi" w:hAnsiTheme="majorHAnsi" w:cstheme="majorHAnsi"/>
        </w:rPr>
        <w:t xml:space="preserve">. </w:t>
      </w:r>
    </w:p>
    <w:p w14:paraId="5E536466" w14:textId="77777777" w:rsidR="00FC7784" w:rsidRPr="002559CC" w:rsidRDefault="004F1578" w:rsidP="00971AA0">
      <w:pPr>
        <w:pStyle w:val="Heading4"/>
        <w:rPr>
          <w:rFonts w:asciiTheme="majorHAnsi" w:hAnsiTheme="majorHAnsi" w:cstheme="majorHAnsi"/>
        </w:rPr>
      </w:pPr>
      <w:r w:rsidRPr="002559CC">
        <w:rPr>
          <w:rFonts w:asciiTheme="majorHAnsi" w:hAnsiTheme="majorHAnsi" w:cstheme="majorHAnsi"/>
        </w:rPr>
        <w:t xml:space="preserve">To receive reports from </w:t>
      </w:r>
      <w:r w:rsidR="00D05FC9" w:rsidRPr="002559CC">
        <w:rPr>
          <w:rFonts w:asciiTheme="majorHAnsi" w:hAnsiTheme="majorHAnsi" w:cstheme="majorHAnsi"/>
        </w:rPr>
        <w:t xml:space="preserve">GwC Heritage </w:t>
      </w:r>
      <w:r w:rsidR="002E162F" w:rsidRPr="002559CC">
        <w:rPr>
          <w:rFonts w:asciiTheme="majorHAnsi" w:hAnsiTheme="majorHAnsi" w:cstheme="majorHAnsi"/>
        </w:rPr>
        <w:t>Initiative</w:t>
      </w:r>
      <w:r w:rsidR="00334722" w:rsidRPr="002559CC">
        <w:rPr>
          <w:rFonts w:asciiTheme="majorHAnsi" w:hAnsiTheme="majorHAnsi" w:cstheme="majorHAnsi"/>
        </w:rPr>
        <w:t>.</w:t>
      </w:r>
    </w:p>
    <w:p w14:paraId="110DB3F7" w14:textId="77777777" w:rsidR="00C122BE" w:rsidRPr="002559CC" w:rsidRDefault="00C122BE" w:rsidP="00C122BE">
      <w:pPr>
        <w:pStyle w:val="Heading4"/>
        <w:numPr>
          <w:ilvl w:val="0"/>
          <w:numId w:val="0"/>
        </w:numPr>
        <w:ind w:left="851"/>
        <w:rPr>
          <w:rFonts w:asciiTheme="majorHAnsi" w:hAnsiTheme="majorHAnsi" w:cstheme="majorHAnsi"/>
        </w:rPr>
      </w:pPr>
    </w:p>
    <w:p w14:paraId="7D905688" w14:textId="30239898" w:rsidR="00C122BE" w:rsidRPr="002559CC" w:rsidRDefault="00C122BE" w:rsidP="00C122BE">
      <w:pPr>
        <w:pStyle w:val="Heading3"/>
        <w:rPr>
          <w:rFonts w:asciiTheme="majorHAnsi" w:hAnsiTheme="majorHAnsi" w:cstheme="majorHAnsi"/>
        </w:rPr>
      </w:pPr>
      <w:r w:rsidRPr="002559CC">
        <w:rPr>
          <w:rFonts w:asciiTheme="majorHAnsi" w:hAnsiTheme="majorHAnsi" w:cstheme="majorHAnsi"/>
        </w:rPr>
        <w:t xml:space="preserve">Staffing Matters </w:t>
      </w:r>
    </w:p>
    <w:p w14:paraId="233BD377" w14:textId="17B47494" w:rsidR="00720581" w:rsidRDefault="00720581" w:rsidP="00C122BE">
      <w:pPr>
        <w:pStyle w:val="Heading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Clerk email </w:t>
      </w:r>
      <w:r w:rsidR="0077169B">
        <w:rPr>
          <w:rFonts w:asciiTheme="majorHAnsi" w:hAnsiTheme="majorHAnsi" w:cstheme="majorHAnsi"/>
        </w:rPr>
        <w:t xml:space="preserve">account </w:t>
      </w:r>
    </w:p>
    <w:p w14:paraId="7277ADE9" w14:textId="584326FE" w:rsidR="001C25F6" w:rsidRPr="002559CC" w:rsidRDefault="00C122BE" w:rsidP="00C122BE">
      <w:pPr>
        <w:pStyle w:val="Heading4"/>
        <w:rPr>
          <w:rFonts w:asciiTheme="majorHAnsi" w:hAnsiTheme="majorHAnsi" w:cstheme="majorHAnsi"/>
        </w:rPr>
      </w:pPr>
      <w:r w:rsidRPr="002559CC">
        <w:rPr>
          <w:rFonts w:asciiTheme="majorHAnsi" w:hAnsiTheme="majorHAnsi" w:cstheme="majorHAnsi"/>
        </w:rPr>
        <w:t xml:space="preserve">Clerk Holidays </w:t>
      </w:r>
    </w:p>
    <w:p w14:paraId="4D8F7D89" w14:textId="77777777" w:rsidR="008D534D" w:rsidRPr="002559CC" w:rsidRDefault="008D534D" w:rsidP="008D534D">
      <w:pPr>
        <w:pStyle w:val="Heading4"/>
        <w:numPr>
          <w:ilvl w:val="0"/>
          <w:numId w:val="0"/>
        </w:numPr>
        <w:ind w:left="851"/>
        <w:rPr>
          <w:rFonts w:asciiTheme="majorHAnsi" w:hAnsiTheme="majorHAnsi" w:cstheme="majorHAnsi"/>
        </w:rPr>
      </w:pPr>
    </w:p>
    <w:p w14:paraId="01B69A13" w14:textId="04C63EFD" w:rsidR="00D05FC9" w:rsidRPr="00343B6F" w:rsidRDefault="00D05FC9" w:rsidP="00971AA0">
      <w:pPr>
        <w:pStyle w:val="Heading3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>Diary Dates</w:t>
      </w:r>
      <w:r w:rsidR="00C313C2">
        <w:rPr>
          <w:rFonts w:asciiTheme="majorHAnsi" w:hAnsiTheme="majorHAnsi" w:cstheme="majorHAnsi"/>
        </w:rPr>
        <w:t xml:space="preserve"> and Future Agenda Items </w:t>
      </w:r>
    </w:p>
    <w:p w14:paraId="554189D7" w14:textId="18EBAF39" w:rsidR="00D05FC9" w:rsidRDefault="00D05FC9" w:rsidP="00971AA0">
      <w:pPr>
        <w:pStyle w:val="Heading4"/>
        <w:rPr>
          <w:rFonts w:asciiTheme="majorHAnsi" w:hAnsiTheme="majorHAnsi" w:cstheme="majorHAnsi"/>
        </w:rPr>
      </w:pPr>
      <w:r w:rsidRPr="00343B6F">
        <w:rPr>
          <w:rFonts w:asciiTheme="majorHAnsi" w:hAnsiTheme="majorHAnsi" w:cstheme="majorHAnsi"/>
        </w:rPr>
        <w:t>Next Parish Council Meeting,</w:t>
      </w:r>
      <w:r w:rsidR="00DD77D4">
        <w:rPr>
          <w:rFonts w:asciiTheme="majorHAnsi" w:hAnsiTheme="majorHAnsi" w:cstheme="majorHAnsi"/>
        </w:rPr>
        <w:t xml:space="preserve"> Thursday</w:t>
      </w:r>
      <w:r w:rsidRPr="00343B6F">
        <w:rPr>
          <w:rFonts w:asciiTheme="majorHAnsi" w:hAnsiTheme="majorHAnsi" w:cstheme="majorHAnsi"/>
        </w:rPr>
        <w:t xml:space="preserve"> </w:t>
      </w:r>
      <w:r w:rsidR="00BF08A1" w:rsidRPr="00343B6F">
        <w:rPr>
          <w:rFonts w:asciiTheme="majorHAnsi" w:hAnsiTheme="majorHAnsi" w:cstheme="majorHAnsi"/>
        </w:rPr>
        <w:t>1</w:t>
      </w:r>
      <w:r w:rsidR="00F15CB2">
        <w:rPr>
          <w:rFonts w:asciiTheme="majorHAnsi" w:hAnsiTheme="majorHAnsi" w:cstheme="majorHAnsi"/>
        </w:rPr>
        <w:t>9</w:t>
      </w:r>
      <w:r w:rsidR="00BF08A1" w:rsidRPr="00343B6F">
        <w:rPr>
          <w:rFonts w:asciiTheme="majorHAnsi" w:hAnsiTheme="majorHAnsi" w:cstheme="majorHAnsi"/>
          <w:vertAlign w:val="superscript"/>
        </w:rPr>
        <w:t>th</w:t>
      </w:r>
      <w:r w:rsidR="00BF08A1" w:rsidRPr="00343B6F">
        <w:rPr>
          <w:rFonts w:asciiTheme="majorHAnsi" w:hAnsiTheme="majorHAnsi" w:cstheme="majorHAnsi"/>
        </w:rPr>
        <w:t xml:space="preserve"> </w:t>
      </w:r>
      <w:r w:rsidR="00B16773">
        <w:rPr>
          <w:rFonts w:asciiTheme="majorHAnsi" w:hAnsiTheme="majorHAnsi" w:cstheme="majorHAnsi"/>
        </w:rPr>
        <w:t>November</w:t>
      </w:r>
      <w:r w:rsidR="003910C0" w:rsidRPr="00343B6F">
        <w:rPr>
          <w:rFonts w:asciiTheme="majorHAnsi" w:hAnsiTheme="majorHAnsi" w:cstheme="majorHAnsi"/>
        </w:rPr>
        <w:t xml:space="preserve"> 2026</w:t>
      </w:r>
    </w:p>
    <w:p w14:paraId="5BE62DE5" w14:textId="22DFEF07" w:rsidR="00C313C2" w:rsidRPr="00343B6F" w:rsidRDefault="00C313C2" w:rsidP="00971AA0">
      <w:pPr>
        <w:pStyle w:val="Heading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All Cllrs to consider agenda items for next PC Meeting. </w:t>
      </w:r>
    </w:p>
    <w:p w14:paraId="02FE1D86" w14:textId="77777777" w:rsidR="00081EC6" w:rsidRDefault="00081EC6" w:rsidP="00971AA0">
      <w:pPr>
        <w:pStyle w:val="Heading4"/>
        <w:numPr>
          <w:ilvl w:val="0"/>
          <w:numId w:val="0"/>
        </w:numPr>
        <w:ind w:left="851"/>
        <w:rPr>
          <w:rFonts w:asciiTheme="majorHAnsi" w:hAnsiTheme="majorHAnsi" w:cstheme="majorHAnsi"/>
        </w:rPr>
      </w:pPr>
    </w:p>
    <w:p w14:paraId="45F03838" w14:textId="0D992F2E" w:rsidR="005306F9" w:rsidRDefault="00745C99" w:rsidP="001061D3">
      <w:pPr>
        <w:pStyle w:val="Heading1"/>
        <w:jc w:val="left"/>
        <w:rPr>
          <w:rFonts w:asciiTheme="majorHAnsi" w:hAnsiTheme="majorHAnsi" w:cstheme="majorHAnsi"/>
          <w:sz w:val="24"/>
          <w:szCs w:val="24"/>
          <w:u w:val="none"/>
        </w:rPr>
      </w:pPr>
      <w:r>
        <w:rPr>
          <w:rFonts w:asciiTheme="majorHAnsi" w:hAnsiTheme="majorHAnsi" w:cstheme="majorHAnsi"/>
          <w:b/>
          <w:bCs/>
          <w:sz w:val="24"/>
          <w:szCs w:val="24"/>
          <w:u w:val="none"/>
        </w:rPr>
        <w:t xml:space="preserve">Clerk: </w:t>
      </w:r>
      <w:r w:rsidR="00DD77D4" w:rsidRPr="00DD77D4">
        <w:rPr>
          <w:rFonts w:asciiTheme="majorHAnsi" w:hAnsiTheme="majorHAnsi" w:cstheme="majorHAnsi"/>
          <w:sz w:val="24"/>
          <w:szCs w:val="24"/>
          <w:u w:val="none"/>
        </w:rPr>
        <w:t>D Kennedy</w:t>
      </w:r>
    </w:p>
    <w:p w14:paraId="2EF1EB2A" w14:textId="77777777" w:rsidR="00DD77D4" w:rsidRPr="00DD77D4" w:rsidRDefault="00DD77D4" w:rsidP="00DD77D4"/>
    <w:p w14:paraId="34449BB9" w14:textId="2EE71C91" w:rsidR="000D0095" w:rsidRPr="00343B6F" w:rsidRDefault="00745C99" w:rsidP="005E1A55">
      <w:pPr>
        <w:rPr>
          <w:rFonts w:asciiTheme="majorHAnsi" w:hAnsiTheme="majorHAnsi" w:cstheme="majorHAnsi"/>
          <w:lang w:val="nl-NL"/>
        </w:rPr>
      </w:pPr>
      <w:r>
        <w:rPr>
          <w:rFonts w:asciiTheme="majorHAnsi" w:hAnsiTheme="majorHAnsi" w:cstheme="majorHAnsi"/>
          <w:lang w:val="nl-NL"/>
        </w:rPr>
        <w:t>Email:</w:t>
      </w:r>
      <w:r w:rsidR="000D0095" w:rsidRPr="00343B6F">
        <w:rPr>
          <w:rFonts w:asciiTheme="majorHAnsi" w:hAnsiTheme="majorHAnsi" w:cstheme="majorHAnsi"/>
          <w:lang w:val="nl-NL"/>
        </w:rPr>
        <w:t xml:space="preserve"> </w:t>
      </w:r>
      <w:hyperlink r:id="rId9" w:history="1">
        <w:r w:rsidRPr="009228D0">
          <w:rPr>
            <w:rStyle w:val="Hyperlink"/>
            <w:rFonts w:asciiTheme="majorHAnsi" w:hAnsiTheme="majorHAnsi" w:cstheme="majorHAnsi"/>
          </w:rPr>
          <w:t>clerk@grampound-pc.gov.uk</w:t>
        </w:r>
      </w:hyperlink>
      <w:r>
        <w:rPr>
          <w:rFonts w:asciiTheme="majorHAnsi" w:hAnsiTheme="majorHAnsi" w:cstheme="majorHAnsi"/>
        </w:rPr>
        <w:t xml:space="preserve"> </w:t>
      </w:r>
    </w:p>
    <w:p w14:paraId="1176FA27" w14:textId="77777777" w:rsidR="00164B48" w:rsidRPr="00343B6F" w:rsidRDefault="00164B48" w:rsidP="005E1A55">
      <w:pPr>
        <w:rPr>
          <w:rFonts w:asciiTheme="majorHAnsi" w:hAnsiTheme="majorHAnsi" w:cstheme="majorHAnsi"/>
          <w:lang w:val="nl-NL"/>
        </w:rPr>
      </w:pPr>
    </w:p>
    <w:p w14:paraId="37BF39C4" w14:textId="2C1AA1AB" w:rsidR="00164B48" w:rsidRPr="00343B6F" w:rsidRDefault="00164B48" w:rsidP="00164B48">
      <w:pPr>
        <w:rPr>
          <w:rFonts w:asciiTheme="majorHAnsi" w:hAnsiTheme="majorHAnsi" w:cstheme="majorHAnsi"/>
          <w:lang w:val="nl-NL"/>
        </w:rPr>
      </w:pPr>
      <w:r w:rsidRPr="00343B6F">
        <w:rPr>
          <w:rFonts w:asciiTheme="majorHAnsi" w:hAnsiTheme="majorHAnsi" w:cstheme="majorHAnsi"/>
          <w:lang w:val="nl-NL"/>
        </w:rPr>
        <w:t xml:space="preserve">Website: </w:t>
      </w:r>
      <w:hyperlink r:id="rId10" w:history="1">
        <w:r w:rsidRPr="00343B6F">
          <w:rPr>
            <w:rStyle w:val="Hyperlink"/>
            <w:rFonts w:asciiTheme="majorHAnsi" w:hAnsiTheme="majorHAnsi" w:cstheme="majorHAnsi"/>
            <w:color w:val="auto"/>
            <w:lang w:val="nl-NL"/>
          </w:rPr>
          <w:t>www.grampound-pc.gov.uk</w:t>
        </w:r>
      </w:hyperlink>
      <w:r w:rsidR="00745C99">
        <w:rPr>
          <w:rFonts w:asciiTheme="majorHAnsi" w:hAnsiTheme="majorHAnsi" w:cstheme="majorHAnsi"/>
        </w:rPr>
        <w:t xml:space="preserve"> </w:t>
      </w:r>
      <w:r w:rsidR="001C7392" w:rsidRPr="00343B6F">
        <w:rPr>
          <w:rFonts w:asciiTheme="majorHAnsi" w:hAnsiTheme="majorHAnsi" w:cstheme="majorHAnsi"/>
        </w:rPr>
        <w:t xml:space="preserve"> </w:t>
      </w:r>
      <w:r w:rsidRPr="00343B6F">
        <w:rPr>
          <w:rFonts w:asciiTheme="majorHAnsi" w:hAnsiTheme="majorHAnsi" w:cstheme="majorHAnsi"/>
          <w:lang w:val="nl-NL"/>
        </w:rPr>
        <w:t xml:space="preserve">    </w:t>
      </w:r>
    </w:p>
    <w:p w14:paraId="5AA2EF32" w14:textId="77777777" w:rsidR="00164B48" w:rsidRPr="00343B6F" w:rsidRDefault="00164B48" w:rsidP="00511A50">
      <w:pPr>
        <w:rPr>
          <w:rFonts w:asciiTheme="majorHAnsi" w:hAnsiTheme="majorHAnsi" w:cstheme="majorHAnsi"/>
          <w:i/>
          <w:iCs/>
          <w:lang w:val="nl-NL"/>
        </w:rPr>
      </w:pPr>
    </w:p>
    <w:sectPr w:rsidR="00164B48" w:rsidRPr="00343B6F" w:rsidSect="00B77805">
      <w:pgSz w:w="11906" w:h="16838"/>
      <w:pgMar w:top="720" w:right="567" w:bottom="720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F24B7" w14:textId="77777777" w:rsidR="006A3FF4" w:rsidRDefault="006A3FF4" w:rsidP="00221FDB">
      <w:pPr>
        <w:spacing w:line="240" w:lineRule="auto"/>
      </w:pPr>
      <w:r>
        <w:separator/>
      </w:r>
    </w:p>
  </w:endnote>
  <w:endnote w:type="continuationSeparator" w:id="0">
    <w:p w14:paraId="21999770" w14:textId="77777777" w:rsidR="006A3FF4" w:rsidRDefault="006A3FF4" w:rsidP="00221F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238E5" w14:textId="77777777" w:rsidR="006A3FF4" w:rsidRDefault="006A3FF4" w:rsidP="00221FDB">
      <w:pPr>
        <w:spacing w:line="240" w:lineRule="auto"/>
      </w:pPr>
      <w:r>
        <w:separator/>
      </w:r>
    </w:p>
  </w:footnote>
  <w:footnote w:type="continuationSeparator" w:id="0">
    <w:p w14:paraId="40C88B06" w14:textId="77777777" w:rsidR="006A3FF4" w:rsidRDefault="006A3FF4" w:rsidP="00221FD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5F22A5E"/>
    <w:lvl w:ilvl="0">
      <w:start w:val="1"/>
      <w:numFmt w:val="bullet"/>
      <w:pStyle w:val="ListBullet"/>
      <w:lvlText w:val=""/>
      <w:lvlJc w:val="left"/>
      <w:pPr>
        <w:tabs>
          <w:tab w:val="num" w:pos="642"/>
        </w:tabs>
        <w:ind w:left="642" w:hanging="360"/>
      </w:pPr>
      <w:rPr>
        <w:rFonts w:ascii="Symbol" w:hAnsi="Symbol" w:hint="default"/>
      </w:rPr>
    </w:lvl>
  </w:abstractNum>
  <w:abstractNum w:abstractNumId="1" w15:restartNumberingAfterBreak="0">
    <w:nsid w:val="1BD0305E"/>
    <w:multiLevelType w:val="hybridMultilevel"/>
    <w:tmpl w:val="678E306C"/>
    <w:lvl w:ilvl="0" w:tplc="C94CF518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i w:val="0"/>
        <w:sz w:val="22"/>
        <w:szCs w:val="18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90381E"/>
    <w:multiLevelType w:val="multilevel"/>
    <w:tmpl w:val="DA462C8C"/>
    <w:lvl w:ilvl="0">
      <w:start w:val="87"/>
      <w:numFmt w:val="decimal"/>
      <w:pStyle w:val="Heading3"/>
      <w:lvlText w:val="26/%1"/>
      <w:lvlJc w:val="right"/>
      <w:pPr>
        <w:tabs>
          <w:tab w:val="num" w:pos="170"/>
        </w:tabs>
        <w:ind w:left="170" w:hanging="170"/>
      </w:pPr>
      <w:rPr>
        <w:rFonts w:cs="Times New Roman" w:hint="default"/>
        <w:b w:val="0"/>
      </w:rPr>
    </w:lvl>
    <w:lvl w:ilvl="1">
      <w:start w:val="1"/>
      <w:numFmt w:val="lowerLetter"/>
      <w:pStyle w:val="Heading4"/>
      <w:lvlText w:val="%2)"/>
      <w:lvlJc w:val="left"/>
      <w:pPr>
        <w:tabs>
          <w:tab w:val="num" w:pos="993"/>
        </w:tabs>
        <w:ind w:left="993" w:hanging="284"/>
      </w:pPr>
      <w:rPr>
        <w:rFonts w:cs="Times New Roman" w:hint="default"/>
        <w:sz w:val="24"/>
        <w:szCs w:val="24"/>
      </w:rPr>
    </w:lvl>
    <w:lvl w:ilvl="2">
      <w:start w:val="1"/>
      <w:numFmt w:val="lowerRoman"/>
      <w:pStyle w:val="Heading5"/>
      <w:lvlText w:val="%3."/>
      <w:lvlJc w:val="left"/>
      <w:pPr>
        <w:tabs>
          <w:tab w:val="num" w:pos="1389"/>
        </w:tabs>
        <w:ind w:left="1389" w:hanging="39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" w15:restartNumberingAfterBreak="0">
    <w:nsid w:val="57657FAE"/>
    <w:multiLevelType w:val="hybridMultilevel"/>
    <w:tmpl w:val="10026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C32BCA"/>
    <w:multiLevelType w:val="hybridMultilevel"/>
    <w:tmpl w:val="860CF3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D302BA"/>
    <w:multiLevelType w:val="hybridMultilevel"/>
    <w:tmpl w:val="7DD26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4005ED"/>
    <w:multiLevelType w:val="multilevel"/>
    <w:tmpl w:val="F0A0DFAE"/>
    <w:name w:val="AGENDA List 2"/>
    <w:lvl w:ilvl="0">
      <w:start w:val="100"/>
      <w:numFmt w:val="decimal"/>
      <w:lvlText w:val="19/%1"/>
      <w:lvlJc w:val="right"/>
      <w:pPr>
        <w:ind w:left="907" w:hanging="227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680" w:hanging="396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105227747">
    <w:abstractNumId w:val="2"/>
  </w:num>
  <w:num w:numId="2" w16cid:durableId="452090409">
    <w:abstractNumId w:val="6"/>
  </w:num>
  <w:num w:numId="3" w16cid:durableId="1945191049">
    <w:abstractNumId w:val="2"/>
  </w:num>
  <w:num w:numId="4" w16cid:durableId="1160731072">
    <w:abstractNumId w:val="5"/>
  </w:num>
  <w:num w:numId="5" w16cid:durableId="850993649">
    <w:abstractNumId w:val="4"/>
  </w:num>
  <w:num w:numId="6" w16cid:durableId="1819809576">
    <w:abstractNumId w:val="0"/>
  </w:num>
  <w:num w:numId="7" w16cid:durableId="1933932124">
    <w:abstractNumId w:val="1"/>
  </w:num>
  <w:num w:numId="8" w16cid:durableId="2047950253">
    <w:abstractNumId w:val="3"/>
  </w:num>
  <w:num w:numId="9" w16cid:durableId="1358969592">
    <w:abstractNumId w:val="2"/>
    <w:lvlOverride w:ilvl="0">
      <w:startOverride w:val="7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B36"/>
    <w:rsid w:val="000000AB"/>
    <w:rsid w:val="00000B68"/>
    <w:rsid w:val="00002076"/>
    <w:rsid w:val="000024FA"/>
    <w:rsid w:val="0000261D"/>
    <w:rsid w:val="0000399A"/>
    <w:rsid w:val="00003AE4"/>
    <w:rsid w:val="000057C8"/>
    <w:rsid w:val="000065BD"/>
    <w:rsid w:val="00006632"/>
    <w:rsid w:val="00006A3F"/>
    <w:rsid w:val="0000729C"/>
    <w:rsid w:val="00007403"/>
    <w:rsid w:val="000075BB"/>
    <w:rsid w:val="000101EA"/>
    <w:rsid w:val="0001178E"/>
    <w:rsid w:val="00012AD6"/>
    <w:rsid w:val="00013BF7"/>
    <w:rsid w:val="0001431D"/>
    <w:rsid w:val="000146E7"/>
    <w:rsid w:val="000147D4"/>
    <w:rsid w:val="00014FD4"/>
    <w:rsid w:val="00016908"/>
    <w:rsid w:val="00016A3B"/>
    <w:rsid w:val="00016A61"/>
    <w:rsid w:val="00016AD5"/>
    <w:rsid w:val="00016F3F"/>
    <w:rsid w:val="00016FE1"/>
    <w:rsid w:val="000219CC"/>
    <w:rsid w:val="0002300E"/>
    <w:rsid w:val="00023666"/>
    <w:rsid w:val="000239E2"/>
    <w:rsid w:val="000265CA"/>
    <w:rsid w:val="00030BB5"/>
    <w:rsid w:val="00030E4A"/>
    <w:rsid w:val="000321B6"/>
    <w:rsid w:val="000325B7"/>
    <w:rsid w:val="00034FF9"/>
    <w:rsid w:val="0003526A"/>
    <w:rsid w:val="000366E3"/>
    <w:rsid w:val="00037ECD"/>
    <w:rsid w:val="00046DE4"/>
    <w:rsid w:val="00051FB6"/>
    <w:rsid w:val="000523F5"/>
    <w:rsid w:val="0005397D"/>
    <w:rsid w:val="00053EE6"/>
    <w:rsid w:val="00055A98"/>
    <w:rsid w:val="00056381"/>
    <w:rsid w:val="000566A6"/>
    <w:rsid w:val="0005710C"/>
    <w:rsid w:val="00057706"/>
    <w:rsid w:val="00060D7F"/>
    <w:rsid w:val="00062E95"/>
    <w:rsid w:val="000635F7"/>
    <w:rsid w:val="00064572"/>
    <w:rsid w:val="0006582B"/>
    <w:rsid w:val="00066469"/>
    <w:rsid w:val="0006711F"/>
    <w:rsid w:val="00067E23"/>
    <w:rsid w:val="000709CA"/>
    <w:rsid w:val="00071013"/>
    <w:rsid w:val="00071155"/>
    <w:rsid w:val="0007144C"/>
    <w:rsid w:val="00072AB4"/>
    <w:rsid w:val="00072CF6"/>
    <w:rsid w:val="000736C9"/>
    <w:rsid w:val="000741DE"/>
    <w:rsid w:val="000749F5"/>
    <w:rsid w:val="00075A83"/>
    <w:rsid w:val="00076A63"/>
    <w:rsid w:val="0007775B"/>
    <w:rsid w:val="00077EA4"/>
    <w:rsid w:val="00077EAD"/>
    <w:rsid w:val="00080C6E"/>
    <w:rsid w:val="000815F1"/>
    <w:rsid w:val="000819CF"/>
    <w:rsid w:val="00081D2C"/>
    <w:rsid w:val="00081EC6"/>
    <w:rsid w:val="000821BF"/>
    <w:rsid w:val="0008322F"/>
    <w:rsid w:val="00084CC6"/>
    <w:rsid w:val="00084FD6"/>
    <w:rsid w:val="00085FCD"/>
    <w:rsid w:val="000864D6"/>
    <w:rsid w:val="000878AC"/>
    <w:rsid w:val="00087E94"/>
    <w:rsid w:val="00090056"/>
    <w:rsid w:val="000900F4"/>
    <w:rsid w:val="00090424"/>
    <w:rsid w:val="000920AD"/>
    <w:rsid w:val="00092E63"/>
    <w:rsid w:val="00093331"/>
    <w:rsid w:val="0009360A"/>
    <w:rsid w:val="000940F7"/>
    <w:rsid w:val="00094118"/>
    <w:rsid w:val="000941F8"/>
    <w:rsid w:val="00094872"/>
    <w:rsid w:val="00094F2C"/>
    <w:rsid w:val="00095873"/>
    <w:rsid w:val="00095B51"/>
    <w:rsid w:val="00095E92"/>
    <w:rsid w:val="0009600D"/>
    <w:rsid w:val="000972E3"/>
    <w:rsid w:val="000A05D1"/>
    <w:rsid w:val="000A1139"/>
    <w:rsid w:val="000A1706"/>
    <w:rsid w:val="000A1F59"/>
    <w:rsid w:val="000A2142"/>
    <w:rsid w:val="000A2688"/>
    <w:rsid w:val="000A2997"/>
    <w:rsid w:val="000A426D"/>
    <w:rsid w:val="000A6294"/>
    <w:rsid w:val="000A6740"/>
    <w:rsid w:val="000A746B"/>
    <w:rsid w:val="000A7AEB"/>
    <w:rsid w:val="000B1BE9"/>
    <w:rsid w:val="000B25DB"/>
    <w:rsid w:val="000B2E8A"/>
    <w:rsid w:val="000B3703"/>
    <w:rsid w:val="000B3F4D"/>
    <w:rsid w:val="000B4400"/>
    <w:rsid w:val="000B5235"/>
    <w:rsid w:val="000B5C92"/>
    <w:rsid w:val="000B6240"/>
    <w:rsid w:val="000B68CB"/>
    <w:rsid w:val="000B69B8"/>
    <w:rsid w:val="000B6BCC"/>
    <w:rsid w:val="000C08A2"/>
    <w:rsid w:val="000C0B00"/>
    <w:rsid w:val="000C127A"/>
    <w:rsid w:val="000C1322"/>
    <w:rsid w:val="000C19E0"/>
    <w:rsid w:val="000C2207"/>
    <w:rsid w:val="000C225F"/>
    <w:rsid w:val="000C28EE"/>
    <w:rsid w:val="000C2D67"/>
    <w:rsid w:val="000C3182"/>
    <w:rsid w:val="000C331C"/>
    <w:rsid w:val="000C332C"/>
    <w:rsid w:val="000C678E"/>
    <w:rsid w:val="000C6A14"/>
    <w:rsid w:val="000D0095"/>
    <w:rsid w:val="000D0882"/>
    <w:rsid w:val="000D14C3"/>
    <w:rsid w:val="000D18E3"/>
    <w:rsid w:val="000D48D9"/>
    <w:rsid w:val="000D5488"/>
    <w:rsid w:val="000D61D9"/>
    <w:rsid w:val="000D62BB"/>
    <w:rsid w:val="000D62C3"/>
    <w:rsid w:val="000D6486"/>
    <w:rsid w:val="000D74B3"/>
    <w:rsid w:val="000E13DB"/>
    <w:rsid w:val="000E148A"/>
    <w:rsid w:val="000E28E2"/>
    <w:rsid w:val="000E3646"/>
    <w:rsid w:val="000E54FA"/>
    <w:rsid w:val="000E58ED"/>
    <w:rsid w:val="000E5F17"/>
    <w:rsid w:val="000E6343"/>
    <w:rsid w:val="000F0CF6"/>
    <w:rsid w:val="000F0E47"/>
    <w:rsid w:val="000F12AC"/>
    <w:rsid w:val="000F1396"/>
    <w:rsid w:val="000F30E4"/>
    <w:rsid w:val="000F4194"/>
    <w:rsid w:val="000F43D3"/>
    <w:rsid w:val="000F56FA"/>
    <w:rsid w:val="000F6957"/>
    <w:rsid w:val="00100724"/>
    <w:rsid w:val="00100C3F"/>
    <w:rsid w:val="00100D10"/>
    <w:rsid w:val="001020E5"/>
    <w:rsid w:val="00102AF2"/>
    <w:rsid w:val="0010547A"/>
    <w:rsid w:val="00105680"/>
    <w:rsid w:val="001061D3"/>
    <w:rsid w:val="00106CBA"/>
    <w:rsid w:val="00107053"/>
    <w:rsid w:val="00107295"/>
    <w:rsid w:val="001075AC"/>
    <w:rsid w:val="001105B1"/>
    <w:rsid w:val="00110929"/>
    <w:rsid w:val="00110F97"/>
    <w:rsid w:val="00112B47"/>
    <w:rsid w:val="00116091"/>
    <w:rsid w:val="00116F6D"/>
    <w:rsid w:val="00117595"/>
    <w:rsid w:val="00117ADF"/>
    <w:rsid w:val="001217CF"/>
    <w:rsid w:val="001217EC"/>
    <w:rsid w:val="00124528"/>
    <w:rsid w:val="001251A8"/>
    <w:rsid w:val="00125643"/>
    <w:rsid w:val="00125CCA"/>
    <w:rsid w:val="00126721"/>
    <w:rsid w:val="001267F0"/>
    <w:rsid w:val="00126976"/>
    <w:rsid w:val="00126AF5"/>
    <w:rsid w:val="00126DCE"/>
    <w:rsid w:val="00127BE2"/>
    <w:rsid w:val="00131505"/>
    <w:rsid w:val="00131840"/>
    <w:rsid w:val="00131876"/>
    <w:rsid w:val="00131B37"/>
    <w:rsid w:val="00131FEF"/>
    <w:rsid w:val="00132AF0"/>
    <w:rsid w:val="00132BA1"/>
    <w:rsid w:val="00133A59"/>
    <w:rsid w:val="00134106"/>
    <w:rsid w:val="001345B4"/>
    <w:rsid w:val="00134FBE"/>
    <w:rsid w:val="00136E06"/>
    <w:rsid w:val="001379DB"/>
    <w:rsid w:val="00137A6D"/>
    <w:rsid w:val="00137CA7"/>
    <w:rsid w:val="00140A9B"/>
    <w:rsid w:val="00140BF1"/>
    <w:rsid w:val="00140F57"/>
    <w:rsid w:val="00141C19"/>
    <w:rsid w:val="00146E9C"/>
    <w:rsid w:val="00147E14"/>
    <w:rsid w:val="00154DEA"/>
    <w:rsid w:val="00155500"/>
    <w:rsid w:val="00155C43"/>
    <w:rsid w:val="00155EEB"/>
    <w:rsid w:val="0016053E"/>
    <w:rsid w:val="0016128A"/>
    <w:rsid w:val="0016172B"/>
    <w:rsid w:val="001618A5"/>
    <w:rsid w:val="00162CC5"/>
    <w:rsid w:val="00163933"/>
    <w:rsid w:val="00164B48"/>
    <w:rsid w:val="00164DC5"/>
    <w:rsid w:val="001652C3"/>
    <w:rsid w:val="00165C8A"/>
    <w:rsid w:val="00167C0C"/>
    <w:rsid w:val="001706BF"/>
    <w:rsid w:val="00170A1E"/>
    <w:rsid w:val="0017352F"/>
    <w:rsid w:val="001755A5"/>
    <w:rsid w:val="0017605A"/>
    <w:rsid w:val="00176BA6"/>
    <w:rsid w:val="00176C6D"/>
    <w:rsid w:val="00177C9F"/>
    <w:rsid w:val="00177FB4"/>
    <w:rsid w:val="00181E47"/>
    <w:rsid w:val="00182356"/>
    <w:rsid w:val="0018252C"/>
    <w:rsid w:val="00182839"/>
    <w:rsid w:val="00182B2F"/>
    <w:rsid w:val="001832B4"/>
    <w:rsid w:val="00184257"/>
    <w:rsid w:val="001875D3"/>
    <w:rsid w:val="00187A3C"/>
    <w:rsid w:val="001923B3"/>
    <w:rsid w:val="00192486"/>
    <w:rsid w:val="0019316E"/>
    <w:rsid w:val="00193986"/>
    <w:rsid w:val="0019474E"/>
    <w:rsid w:val="00195529"/>
    <w:rsid w:val="00195D34"/>
    <w:rsid w:val="00196311"/>
    <w:rsid w:val="001964D4"/>
    <w:rsid w:val="00196FE5"/>
    <w:rsid w:val="00197308"/>
    <w:rsid w:val="001978E1"/>
    <w:rsid w:val="001A0FE1"/>
    <w:rsid w:val="001A1236"/>
    <w:rsid w:val="001A1253"/>
    <w:rsid w:val="001A1682"/>
    <w:rsid w:val="001A1A63"/>
    <w:rsid w:val="001A1ACC"/>
    <w:rsid w:val="001A1DFF"/>
    <w:rsid w:val="001A2F30"/>
    <w:rsid w:val="001A3B47"/>
    <w:rsid w:val="001A4E7E"/>
    <w:rsid w:val="001A519D"/>
    <w:rsid w:val="001A5F87"/>
    <w:rsid w:val="001A60E4"/>
    <w:rsid w:val="001A64C8"/>
    <w:rsid w:val="001A6D4F"/>
    <w:rsid w:val="001A7071"/>
    <w:rsid w:val="001A74EF"/>
    <w:rsid w:val="001A766D"/>
    <w:rsid w:val="001A7FF2"/>
    <w:rsid w:val="001B0282"/>
    <w:rsid w:val="001B0479"/>
    <w:rsid w:val="001B0EB0"/>
    <w:rsid w:val="001B1F05"/>
    <w:rsid w:val="001B5FFB"/>
    <w:rsid w:val="001B69BD"/>
    <w:rsid w:val="001B6D53"/>
    <w:rsid w:val="001B7B32"/>
    <w:rsid w:val="001C02C4"/>
    <w:rsid w:val="001C0667"/>
    <w:rsid w:val="001C0FAF"/>
    <w:rsid w:val="001C13B7"/>
    <w:rsid w:val="001C158D"/>
    <w:rsid w:val="001C1649"/>
    <w:rsid w:val="001C25F6"/>
    <w:rsid w:val="001C28B7"/>
    <w:rsid w:val="001C2D1C"/>
    <w:rsid w:val="001C2DD4"/>
    <w:rsid w:val="001C42F5"/>
    <w:rsid w:val="001C4524"/>
    <w:rsid w:val="001C4944"/>
    <w:rsid w:val="001C50EF"/>
    <w:rsid w:val="001C585F"/>
    <w:rsid w:val="001C5CDF"/>
    <w:rsid w:val="001C5E47"/>
    <w:rsid w:val="001C60F3"/>
    <w:rsid w:val="001C6BDB"/>
    <w:rsid w:val="001C705C"/>
    <w:rsid w:val="001C7392"/>
    <w:rsid w:val="001D0021"/>
    <w:rsid w:val="001D0064"/>
    <w:rsid w:val="001D2CF1"/>
    <w:rsid w:val="001D2DDA"/>
    <w:rsid w:val="001D33F2"/>
    <w:rsid w:val="001D3E9B"/>
    <w:rsid w:val="001D483B"/>
    <w:rsid w:val="001D4ED8"/>
    <w:rsid w:val="001D560C"/>
    <w:rsid w:val="001D6C3F"/>
    <w:rsid w:val="001D6EB1"/>
    <w:rsid w:val="001D70FB"/>
    <w:rsid w:val="001D735A"/>
    <w:rsid w:val="001D790E"/>
    <w:rsid w:val="001D7C8B"/>
    <w:rsid w:val="001E282F"/>
    <w:rsid w:val="001E32DE"/>
    <w:rsid w:val="001E3319"/>
    <w:rsid w:val="001E4770"/>
    <w:rsid w:val="001E5AE4"/>
    <w:rsid w:val="001E5C39"/>
    <w:rsid w:val="001E6216"/>
    <w:rsid w:val="001E62D0"/>
    <w:rsid w:val="001E6CF9"/>
    <w:rsid w:val="001E6D9D"/>
    <w:rsid w:val="001F057B"/>
    <w:rsid w:val="001F121D"/>
    <w:rsid w:val="001F20C4"/>
    <w:rsid w:val="001F2185"/>
    <w:rsid w:val="001F2882"/>
    <w:rsid w:val="001F3301"/>
    <w:rsid w:val="001F6742"/>
    <w:rsid w:val="001F68F8"/>
    <w:rsid w:val="001F6B4D"/>
    <w:rsid w:val="001F77BB"/>
    <w:rsid w:val="001F7ABF"/>
    <w:rsid w:val="001F7B34"/>
    <w:rsid w:val="00200C11"/>
    <w:rsid w:val="00200CF9"/>
    <w:rsid w:val="00201617"/>
    <w:rsid w:val="00201A6B"/>
    <w:rsid w:val="00201D52"/>
    <w:rsid w:val="002021A7"/>
    <w:rsid w:val="00202392"/>
    <w:rsid w:val="00202445"/>
    <w:rsid w:val="00202478"/>
    <w:rsid w:val="00204106"/>
    <w:rsid w:val="00204CBF"/>
    <w:rsid w:val="00206430"/>
    <w:rsid w:val="00206FFD"/>
    <w:rsid w:val="00207B6B"/>
    <w:rsid w:val="00212F57"/>
    <w:rsid w:val="00213CC4"/>
    <w:rsid w:val="00214685"/>
    <w:rsid w:val="0021571B"/>
    <w:rsid w:val="00215F8A"/>
    <w:rsid w:val="00216B57"/>
    <w:rsid w:val="002172EA"/>
    <w:rsid w:val="0021770C"/>
    <w:rsid w:val="002201F6"/>
    <w:rsid w:val="00220DF6"/>
    <w:rsid w:val="00221278"/>
    <w:rsid w:val="00221C10"/>
    <w:rsid w:val="00221FDB"/>
    <w:rsid w:val="00224A46"/>
    <w:rsid w:val="00224C37"/>
    <w:rsid w:val="00234748"/>
    <w:rsid w:val="00234D28"/>
    <w:rsid w:val="00235F27"/>
    <w:rsid w:val="00235F33"/>
    <w:rsid w:val="00236872"/>
    <w:rsid w:val="002400E5"/>
    <w:rsid w:val="00240354"/>
    <w:rsid w:val="002403FB"/>
    <w:rsid w:val="002418B1"/>
    <w:rsid w:val="0024228B"/>
    <w:rsid w:val="002439A6"/>
    <w:rsid w:val="0024439B"/>
    <w:rsid w:val="0024444E"/>
    <w:rsid w:val="00244BBE"/>
    <w:rsid w:val="00245344"/>
    <w:rsid w:val="002473C9"/>
    <w:rsid w:val="00247452"/>
    <w:rsid w:val="00247686"/>
    <w:rsid w:val="00250105"/>
    <w:rsid w:val="0025020A"/>
    <w:rsid w:val="00251639"/>
    <w:rsid w:val="002536FD"/>
    <w:rsid w:val="002542FB"/>
    <w:rsid w:val="002548A1"/>
    <w:rsid w:val="00254A51"/>
    <w:rsid w:val="002559A5"/>
    <w:rsid w:val="002559CC"/>
    <w:rsid w:val="00255CB9"/>
    <w:rsid w:val="0025660C"/>
    <w:rsid w:val="00256693"/>
    <w:rsid w:val="002578CD"/>
    <w:rsid w:val="00257A50"/>
    <w:rsid w:val="00257C44"/>
    <w:rsid w:val="00260F5D"/>
    <w:rsid w:val="00261E79"/>
    <w:rsid w:val="00261EAA"/>
    <w:rsid w:val="002623FE"/>
    <w:rsid w:val="00262A89"/>
    <w:rsid w:val="00262CD7"/>
    <w:rsid w:val="00263C53"/>
    <w:rsid w:val="00263E34"/>
    <w:rsid w:val="002660A8"/>
    <w:rsid w:val="002666D9"/>
    <w:rsid w:val="00266AE3"/>
    <w:rsid w:val="00270F99"/>
    <w:rsid w:val="002721D0"/>
    <w:rsid w:val="002736D6"/>
    <w:rsid w:val="002753C3"/>
    <w:rsid w:val="00275CCE"/>
    <w:rsid w:val="00275CE4"/>
    <w:rsid w:val="00275EB6"/>
    <w:rsid w:val="00276423"/>
    <w:rsid w:val="00276CA3"/>
    <w:rsid w:val="00277F42"/>
    <w:rsid w:val="00280696"/>
    <w:rsid w:val="00281018"/>
    <w:rsid w:val="0028165E"/>
    <w:rsid w:val="00282DCD"/>
    <w:rsid w:val="0028463E"/>
    <w:rsid w:val="00284CBE"/>
    <w:rsid w:val="0028623F"/>
    <w:rsid w:val="002862AD"/>
    <w:rsid w:val="002872E0"/>
    <w:rsid w:val="00287CE5"/>
    <w:rsid w:val="00287E61"/>
    <w:rsid w:val="002902A7"/>
    <w:rsid w:val="002906A2"/>
    <w:rsid w:val="00290ADC"/>
    <w:rsid w:val="00290D14"/>
    <w:rsid w:val="00290ECD"/>
    <w:rsid w:val="00291A7B"/>
    <w:rsid w:val="00291BDC"/>
    <w:rsid w:val="00292103"/>
    <w:rsid w:val="00292937"/>
    <w:rsid w:val="002933D5"/>
    <w:rsid w:val="00294299"/>
    <w:rsid w:val="0029481B"/>
    <w:rsid w:val="00296687"/>
    <w:rsid w:val="002977ED"/>
    <w:rsid w:val="00297AE9"/>
    <w:rsid w:val="002A186A"/>
    <w:rsid w:val="002A186C"/>
    <w:rsid w:val="002A3839"/>
    <w:rsid w:val="002A39CF"/>
    <w:rsid w:val="002A67BC"/>
    <w:rsid w:val="002A700F"/>
    <w:rsid w:val="002A70A1"/>
    <w:rsid w:val="002A7184"/>
    <w:rsid w:val="002A7621"/>
    <w:rsid w:val="002A7BD7"/>
    <w:rsid w:val="002B17B5"/>
    <w:rsid w:val="002B2116"/>
    <w:rsid w:val="002B2536"/>
    <w:rsid w:val="002B4394"/>
    <w:rsid w:val="002B4803"/>
    <w:rsid w:val="002B4A9C"/>
    <w:rsid w:val="002B4F74"/>
    <w:rsid w:val="002B6213"/>
    <w:rsid w:val="002B675D"/>
    <w:rsid w:val="002B74E0"/>
    <w:rsid w:val="002C0956"/>
    <w:rsid w:val="002C0EF2"/>
    <w:rsid w:val="002C21DC"/>
    <w:rsid w:val="002C2202"/>
    <w:rsid w:val="002C3882"/>
    <w:rsid w:val="002C40CF"/>
    <w:rsid w:val="002C4979"/>
    <w:rsid w:val="002C4C6D"/>
    <w:rsid w:val="002C5886"/>
    <w:rsid w:val="002C594D"/>
    <w:rsid w:val="002C63E6"/>
    <w:rsid w:val="002C6D02"/>
    <w:rsid w:val="002C75BE"/>
    <w:rsid w:val="002D0BB3"/>
    <w:rsid w:val="002D1536"/>
    <w:rsid w:val="002D1670"/>
    <w:rsid w:val="002D2224"/>
    <w:rsid w:val="002D2808"/>
    <w:rsid w:val="002D2A1F"/>
    <w:rsid w:val="002D2CF8"/>
    <w:rsid w:val="002D4027"/>
    <w:rsid w:val="002D5043"/>
    <w:rsid w:val="002D58D3"/>
    <w:rsid w:val="002E162F"/>
    <w:rsid w:val="002E1AD1"/>
    <w:rsid w:val="002E251D"/>
    <w:rsid w:val="002E3610"/>
    <w:rsid w:val="002E48B9"/>
    <w:rsid w:val="002E5312"/>
    <w:rsid w:val="002E5AA4"/>
    <w:rsid w:val="002E60A2"/>
    <w:rsid w:val="002E6679"/>
    <w:rsid w:val="002E77AD"/>
    <w:rsid w:val="002F038F"/>
    <w:rsid w:val="002F03E1"/>
    <w:rsid w:val="002F14E8"/>
    <w:rsid w:val="002F2D39"/>
    <w:rsid w:val="002F3D57"/>
    <w:rsid w:val="002F444E"/>
    <w:rsid w:val="002F624B"/>
    <w:rsid w:val="002F631F"/>
    <w:rsid w:val="002F77C0"/>
    <w:rsid w:val="002F7FAB"/>
    <w:rsid w:val="00300748"/>
    <w:rsid w:val="00300870"/>
    <w:rsid w:val="00301812"/>
    <w:rsid w:val="003018F6"/>
    <w:rsid w:val="0030276C"/>
    <w:rsid w:val="00303C5D"/>
    <w:rsid w:val="003046FF"/>
    <w:rsid w:val="00304949"/>
    <w:rsid w:val="003065E4"/>
    <w:rsid w:val="00307390"/>
    <w:rsid w:val="003106EE"/>
    <w:rsid w:val="00312155"/>
    <w:rsid w:val="003135A2"/>
    <w:rsid w:val="0031460A"/>
    <w:rsid w:val="00316BC1"/>
    <w:rsid w:val="00316E42"/>
    <w:rsid w:val="00317735"/>
    <w:rsid w:val="003206AB"/>
    <w:rsid w:val="003208A2"/>
    <w:rsid w:val="00320B44"/>
    <w:rsid w:val="00321B41"/>
    <w:rsid w:val="00322DDD"/>
    <w:rsid w:val="0032372A"/>
    <w:rsid w:val="003238B0"/>
    <w:rsid w:val="00323EAD"/>
    <w:rsid w:val="003254E0"/>
    <w:rsid w:val="00325EBA"/>
    <w:rsid w:val="003268BE"/>
    <w:rsid w:val="00327205"/>
    <w:rsid w:val="00327BF8"/>
    <w:rsid w:val="00331893"/>
    <w:rsid w:val="003320BA"/>
    <w:rsid w:val="0033234C"/>
    <w:rsid w:val="00333AE5"/>
    <w:rsid w:val="00333CF1"/>
    <w:rsid w:val="00334722"/>
    <w:rsid w:val="00335CE9"/>
    <w:rsid w:val="00336F1A"/>
    <w:rsid w:val="003405B5"/>
    <w:rsid w:val="00341824"/>
    <w:rsid w:val="003424A6"/>
    <w:rsid w:val="00342F98"/>
    <w:rsid w:val="00343B6F"/>
    <w:rsid w:val="00343D5B"/>
    <w:rsid w:val="0034472E"/>
    <w:rsid w:val="0034491B"/>
    <w:rsid w:val="00344E96"/>
    <w:rsid w:val="00345A70"/>
    <w:rsid w:val="003461E1"/>
    <w:rsid w:val="00346A23"/>
    <w:rsid w:val="0035067E"/>
    <w:rsid w:val="00350FB2"/>
    <w:rsid w:val="00352B4E"/>
    <w:rsid w:val="00352CD6"/>
    <w:rsid w:val="00353AA3"/>
    <w:rsid w:val="00355892"/>
    <w:rsid w:val="003561B6"/>
    <w:rsid w:val="0035650E"/>
    <w:rsid w:val="003574BD"/>
    <w:rsid w:val="003578F9"/>
    <w:rsid w:val="00357CC4"/>
    <w:rsid w:val="00357D00"/>
    <w:rsid w:val="00360655"/>
    <w:rsid w:val="0036091E"/>
    <w:rsid w:val="003618EE"/>
    <w:rsid w:val="00362E3C"/>
    <w:rsid w:val="00364747"/>
    <w:rsid w:val="0036516F"/>
    <w:rsid w:val="003653AE"/>
    <w:rsid w:val="00366213"/>
    <w:rsid w:val="003665FF"/>
    <w:rsid w:val="00366D08"/>
    <w:rsid w:val="003706DE"/>
    <w:rsid w:val="00371380"/>
    <w:rsid w:val="00373096"/>
    <w:rsid w:val="00373140"/>
    <w:rsid w:val="003732AD"/>
    <w:rsid w:val="00374C4D"/>
    <w:rsid w:val="00375078"/>
    <w:rsid w:val="00377A4A"/>
    <w:rsid w:val="00380078"/>
    <w:rsid w:val="00380328"/>
    <w:rsid w:val="00380C9C"/>
    <w:rsid w:val="003810AD"/>
    <w:rsid w:val="00381D32"/>
    <w:rsid w:val="003829B1"/>
    <w:rsid w:val="00382FAA"/>
    <w:rsid w:val="003830C7"/>
    <w:rsid w:val="003831BD"/>
    <w:rsid w:val="00383816"/>
    <w:rsid w:val="00385899"/>
    <w:rsid w:val="003865D5"/>
    <w:rsid w:val="00386B50"/>
    <w:rsid w:val="00387069"/>
    <w:rsid w:val="0038772E"/>
    <w:rsid w:val="00387A08"/>
    <w:rsid w:val="00390111"/>
    <w:rsid w:val="003910C0"/>
    <w:rsid w:val="00391D78"/>
    <w:rsid w:val="003935C4"/>
    <w:rsid w:val="003939F0"/>
    <w:rsid w:val="00394602"/>
    <w:rsid w:val="00394B3C"/>
    <w:rsid w:val="00394D5B"/>
    <w:rsid w:val="003957A0"/>
    <w:rsid w:val="003967C8"/>
    <w:rsid w:val="00396CC4"/>
    <w:rsid w:val="00397212"/>
    <w:rsid w:val="003A2C88"/>
    <w:rsid w:val="003A2F7B"/>
    <w:rsid w:val="003A3460"/>
    <w:rsid w:val="003A3B58"/>
    <w:rsid w:val="003A5890"/>
    <w:rsid w:val="003A61BD"/>
    <w:rsid w:val="003A71CF"/>
    <w:rsid w:val="003A7A3A"/>
    <w:rsid w:val="003B1C6D"/>
    <w:rsid w:val="003B2FFE"/>
    <w:rsid w:val="003B33BB"/>
    <w:rsid w:val="003B37E4"/>
    <w:rsid w:val="003B3D05"/>
    <w:rsid w:val="003B3E0A"/>
    <w:rsid w:val="003B417A"/>
    <w:rsid w:val="003B4251"/>
    <w:rsid w:val="003B44FB"/>
    <w:rsid w:val="003B6002"/>
    <w:rsid w:val="003B62AD"/>
    <w:rsid w:val="003B68CB"/>
    <w:rsid w:val="003B6FE6"/>
    <w:rsid w:val="003B7357"/>
    <w:rsid w:val="003C0014"/>
    <w:rsid w:val="003C0A33"/>
    <w:rsid w:val="003C11A9"/>
    <w:rsid w:val="003C1B71"/>
    <w:rsid w:val="003C24A8"/>
    <w:rsid w:val="003C2CB5"/>
    <w:rsid w:val="003C2F64"/>
    <w:rsid w:val="003C314C"/>
    <w:rsid w:val="003C3358"/>
    <w:rsid w:val="003C52AC"/>
    <w:rsid w:val="003C67E0"/>
    <w:rsid w:val="003C730F"/>
    <w:rsid w:val="003C7880"/>
    <w:rsid w:val="003D111C"/>
    <w:rsid w:val="003D12AA"/>
    <w:rsid w:val="003D252A"/>
    <w:rsid w:val="003D4ACD"/>
    <w:rsid w:val="003D50D4"/>
    <w:rsid w:val="003D51AA"/>
    <w:rsid w:val="003D5EB4"/>
    <w:rsid w:val="003D6054"/>
    <w:rsid w:val="003D66E0"/>
    <w:rsid w:val="003D6A57"/>
    <w:rsid w:val="003E17DC"/>
    <w:rsid w:val="003E23F3"/>
    <w:rsid w:val="003E265E"/>
    <w:rsid w:val="003E2717"/>
    <w:rsid w:val="003E36AB"/>
    <w:rsid w:val="003E3F5A"/>
    <w:rsid w:val="003E404F"/>
    <w:rsid w:val="003E5C8C"/>
    <w:rsid w:val="003E67E1"/>
    <w:rsid w:val="003E7A57"/>
    <w:rsid w:val="003E7FC4"/>
    <w:rsid w:val="003F05C0"/>
    <w:rsid w:val="003F09DD"/>
    <w:rsid w:val="003F18B0"/>
    <w:rsid w:val="003F2CA3"/>
    <w:rsid w:val="003F3608"/>
    <w:rsid w:val="003F3731"/>
    <w:rsid w:val="003F4873"/>
    <w:rsid w:val="003F6086"/>
    <w:rsid w:val="003F64E9"/>
    <w:rsid w:val="003F6C4C"/>
    <w:rsid w:val="003F6F08"/>
    <w:rsid w:val="003F70C5"/>
    <w:rsid w:val="00401259"/>
    <w:rsid w:val="00401455"/>
    <w:rsid w:val="00402364"/>
    <w:rsid w:val="004035D4"/>
    <w:rsid w:val="00403B14"/>
    <w:rsid w:val="00404FE1"/>
    <w:rsid w:val="0040579A"/>
    <w:rsid w:val="00406A7C"/>
    <w:rsid w:val="00406D04"/>
    <w:rsid w:val="00406DC3"/>
    <w:rsid w:val="00407B12"/>
    <w:rsid w:val="00411565"/>
    <w:rsid w:val="00411634"/>
    <w:rsid w:val="00411870"/>
    <w:rsid w:val="00412D3E"/>
    <w:rsid w:val="00412FA2"/>
    <w:rsid w:val="00413173"/>
    <w:rsid w:val="00413A7E"/>
    <w:rsid w:val="00414514"/>
    <w:rsid w:val="00414B13"/>
    <w:rsid w:val="0041523E"/>
    <w:rsid w:val="004155DF"/>
    <w:rsid w:val="00416602"/>
    <w:rsid w:val="00416ACE"/>
    <w:rsid w:val="0041715C"/>
    <w:rsid w:val="00417727"/>
    <w:rsid w:val="00420276"/>
    <w:rsid w:val="00422255"/>
    <w:rsid w:val="0042432C"/>
    <w:rsid w:val="00425683"/>
    <w:rsid w:val="0042568B"/>
    <w:rsid w:val="004258FB"/>
    <w:rsid w:val="004260C3"/>
    <w:rsid w:val="00427150"/>
    <w:rsid w:val="004277FA"/>
    <w:rsid w:val="00430303"/>
    <w:rsid w:val="00431B60"/>
    <w:rsid w:val="004330B6"/>
    <w:rsid w:val="00433338"/>
    <w:rsid w:val="00435670"/>
    <w:rsid w:val="00435A0B"/>
    <w:rsid w:val="00435B25"/>
    <w:rsid w:val="00435B40"/>
    <w:rsid w:val="00435E00"/>
    <w:rsid w:val="004372AA"/>
    <w:rsid w:val="00440107"/>
    <w:rsid w:val="00440AE6"/>
    <w:rsid w:val="00441839"/>
    <w:rsid w:val="00442248"/>
    <w:rsid w:val="00442DCB"/>
    <w:rsid w:val="00443175"/>
    <w:rsid w:val="00443BF0"/>
    <w:rsid w:val="00443C26"/>
    <w:rsid w:val="00443CD3"/>
    <w:rsid w:val="004459B7"/>
    <w:rsid w:val="004460E0"/>
    <w:rsid w:val="0044619A"/>
    <w:rsid w:val="00446F9A"/>
    <w:rsid w:val="00447553"/>
    <w:rsid w:val="0045044F"/>
    <w:rsid w:val="00450B30"/>
    <w:rsid w:val="00450D5C"/>
    <w:rsid w:val="00451075"/>
    <w:rsid w:val="00451478"/>
    <w:rsid w:val="00451571"/>
    <w:rsid w:val="004520A4"/>
    <w:rsid w:val="0045225E"/>
    <w:rsid w:val="004531D5"/>
    <w:rsid w:val="004531EA"/>
    <w:rsid w:val="00453D82"/>
    <w:rsid w:val="00454E07"/>
    <w:rsid w:val="00455342"/>
    <w:rsid w:val="0045536D"/>
    <w:rsid w:val="004553BF"/>
    <w:rsid w:val="00455C49"/>
    <w:rsid w:val="004609FE"/>
    <w:rsid w:val="004610A2"/>
    <w:rsid w:val="00463953"/>
    <w:rsid w:val="00463D3A"/>
    <w:rsid w:val="00463EE3"/>
    <w:rsid w:val="004644ED"/>
    <w:rsid w:val="00465CA0"/>
    <w:rsid w:val="00466E01"/>
    <w:rsid w:val="004672FF"/>
    <w:rsid w:val="00467C68"/>
    <w:rsid w:val="00467F52"/>
    <w:rsid w:val="004719C6"/>
    <w:rsid w:val="00472C4F"/>
    <w:rsid w:val="004732C1"/>
    <w:rsid w:val="00473FF7"/>
    <w:rsid w:val="00475A7A"/>
    <w:rsid w:val="00475B16"/>
    <w:rsid w:val="00476ABC"/>
    <w:rsid w:val="00476E38"/>
    <w:rsid w:val="004770F4"/>
    <w:rsid w:val="0047711E"/>
    <w:rsid w:val="004807C6"/>
    <w:rsid w:val="00480ECF"/>
    <w:rsid w:val="00481078"/>
    <w:rsid w:val="0048150C"/>
    <w:rsid w:val="00481CE5"/>
    <w:rsid w:val="00482005"/>
    <w:rsid w:val="00482311"/>
    <w:rsid w:val="004827F1"/>
    <w:rsid w:val="00482D6B"/>
    <w:rsid w:val="00483F74"/>
    <w:rsid w:val="00485163"/>
    <w:rsid w:val="004852CA"/>
    <w:rsid w:val="0048658A"/>
    <w:rsid w:val="004868CB"/>
    <w:rsid w:val="00487113"/>
    <w:rsid w:val="00487A3E"/>
    <w:rsid w:val="00487E36"/>
    <w:rsid w:val="00490CB5"/>
    <w:rsid w:val="00492514"/>
    <w:rsid w:val="0049285F"/>
    <w:rsid w:val="00493159"/>
    <w:rsid w:val="004932DF"/>
    <w:rsid w:val="0049408B"/>
    <w:rsid w:val="0049437C"/>
    <w:rsid w:val="004946F0"/>
    <w:rsid w:val="00494825"/>
    <w:rsid w:val="00494B85"/>
    <w:rsid w:val="004958DC"/>
    <w:rsid w:val="00495B13"/>
    <w:rsid w:val="00496FA6"/>
    <w:rsid w:val="00497A58"/>
    <w:rsid w:val="00497B78"/>
    <w:rsid w:val="004A1249"/>
    <w:rsid w:val="004A200F"/>
    <w:rsid w:val="004A32F6"/>
    <w:rsid w:val="004A3553"/>
    <w:rsid w:val="004A4D64"/>
    <w:rsid w:val="004A5385"/>
    <w:rsid w:val="004A59F9"/>
    <w:rsid w:val="004A5AFA"/>
    <w:rsid w:val="004A614F"/>
    <w:rsid w:val="004A7BE4"/>
    <w:rsid w:val="004B0764"/>
    <w:rsid w:val="004B0A76"/>
    <w:rsid w:val="004B0D6C"/>
    <w:rsid w:val="004B14D6"/>
    <w:rsid w:val="004B15DD"/>
    <w:rsid w:val="004B223C"/>
    <w:rsid w:val="004B28EF"/>
    <w:rsid w:val="004B4E50"/>
    <w:rsid w:val="004B4F52"/>
    <w:rsid w:val="004B6536"/>
    <w:rsid w:val="004B7427"/>
    <w:rsid w:val="004B78D5"/>
    <w:rsid w:val="004C040B"/>
    <w:rsid w:val="004C1603"/>
    <w:rsid w:val="004C1E2D"/>
    <w:rsid w:val="004C2750"/>
    <w:rsid w:val="004C321A"/>
    <w:rsid w:val="004C3B6A"/>
    <w:rsid w:val="004C3CC1"/>
    <w:rsid w:val="004C3F02"/>
    <w:rsid w:val="004C5AFB"/>
    <w:rsid w:val="004C5AFF"/>
    <w:rsid w:val="004C5C24"/>
    <w:rsid w:val="004C5C73"/>
    <w:rsid w:val="004C7D80"/>
    <w:rsid w:val="004D0CFC"/>
    <w:rsid w:val="004D3756"/>
    <w:rsid w:val="004D4C23"/>
    <w:rsid w:val="004D51BB"/>
    <w:rsid w:val="004D5928"/>
    <w:rsid w:val="004D62B3"/>
    <w:rsid w:val="004D69CC"/>
    <w:rsid w:val="004D7A31"/>
    <w:rsid w:val="004E1331"/>
    <w:rsid w:val="004E17AF"/>
    <w:rsid w:val="004E28BB"/>
    <w:rsid w:val="004E3127"/>
    <w:rsid w:val="004E39EC"/>
    <w:rsid w:val="004E43B2"/>
    <w:rsid w:val="004E4559"/>
    <w:rsid w:val="004E4FBD"/>
    <w:rsid w:val="004E530F"/>
    <w:rsid w:val="004E534D"/>
    <w:rsid w:val="004E637B"/>
    <w:rsid w:val="004E7259"/>
    <w:rsid w:val="004F156A"/>
    <w:rsid w:val="004F1578"/>
    <w:rsid w:val="004F2ADB"/>
    <w:rsid w:val="004F4E79"/>
    <w:rsid w:val="004F57A4"/>
    <w:rsid w:val="004F66E4"/>
    <w:rsid w:val="004F7562"/>
    <w:rsid w:val="004F7747"/>
    <w:rsid w:val="004F7D26"/>
    <w:rsid w:val="004F7E03"/>
    <w:rsid w:val="00500C4C"/>
    <w:rsid w:val="0050139C"/>
    <w:rsid w:val="005017C6"/>
    <w:rsid w:val="005021A0"/>
    <w:rsid w:val="00502D10"/>
    <w:rsid w:val="005038C6"/>
    <w:rsid w:val="00505A17"/>
    <w:rsid w:val="00505DE1"/>
    <w:rsid w:val="00505E61"/>
    <w:rsid w:val="0050652C"/>
    <w:rsid w:val="00506674"/>
    <w:rsid w:val="00506EAE"/>
    <w:rsid w:val="00506FC4"/>
    <w:rsid w:val="005071FA"/>
    <w:rsid w:val="0050732B"/>
    <w:rsid w:val="005109BF"/>
    <w:rsid w:val="00511A50"/>
    <w:rsid w:val="00512E0E"/>
    <w:rsid w:val="005141DC"/>
    <w:rsid w:val="005144CB"/>
    <w:rsid w:val="00514526"/>
    <w:rsid w:val="005146CA"/>
    <w:rsid w:val="00515216"/>
    <w:rsid w:val="005153D1"/>
    <w:rsid w:val="00516202"/>
    <w:rsid w:val="005167E1"/>
    <w:rsid w:val="00516A52"/>
    <w:rsid w:val="00516D25"/>
    <w:rsid w:val="00517C6C"/>
    <w:rsid w:val="00520418"/>
    <w:rsid w:val="00520543"/>
    <w:rsid w:val="005206F9"/>
    <w:rsid w:val="00520D60"/>
    <w:rsid w:val="00521572"/>
    <w:rsid w:val="0052196B"/>
    <w:rsid w:val="00524021"/>
    <w:rsid w:val="00524FC0"/>
    <w:rsid w:val="00526449"/>
    <w:rsid w:val="00530021"/>
    <w:rsid w:val="005305C5"/>
    <w:rsid w:val="005306F9"/>
    <w:rsid w:val="00530F78"/>
    <w:rsid w:val="0053116C"/>
    <w:rsid w:val="005317A7"/>
    <w:rsid w:val="00532C3D"/>
    <w:rsid w:val="00532E17"/>
    <w:rsid w:val="00532E44"/>
    <w:rsid w:val="00534182"/>
    <w:rsid w:val="005344C2"/>
    <w:rsid w:val="00536229"/>
    <w:rsid w:val="005365A0"/>
    <w:rsid w:val="005400B9"/>
    <w:rsid w:val="005406E9"/>
    <w:rsid w:val="005414F9"/>
    <w:rsid w:val="00541935"/>
    <w:rsid w:val="005430A2"/>
    <w:rsid w:val="00543453"/>
    <w:rsid w:val="00543B02"/>
    <w:rsid w:val="0054433F"/>
    <w:rsid w:val="00544BF5"/>
    <w:rsid w:val="005455AD"/>
    <w:rsid w:val="00546E80"/>
    <w:rsid w:val="00546F7F"/>
    <w:rsid w:val="0055023F"/>
    <w:rsid w:val="005510AF"/>
    <w:rsid w:val="00551ED2"/>
    <w:rsid w:val="0055298C"/>
    <w:rsid w:val="00553550"/>
    <w:rsid w:val="0055372E"/>
    <w:rsid w:val="00553A68"/>
    <w:rsid w:val="00554626"/>
    <w:rsid w:val="00554DDD"/>
    <w:rsid w:val="005612B8"/>
    <w:rsid w:val="00561E5E"/>
    <w:rsid w:val="00565F05"/>
    <w:rsid w:val="0056600A"/>
    <w:rsid w:val="005669FA"/>
    <w:rsid w:val="00570830"/>
    <w:rsid w:val="00570CAD"/>
    <w:rsid w:val="00571803"/>
    <w:rsid w:val="005719E9"/>
    <w:rsid w:val="00572211"/>
    <w:rsid w:val="00572A1E"/>
    <w:rsid w:val="005741DC"/>
    <w:rsid w:val="00574B07"/>
    <w:rsid w:val="00575889"/>
    <w:rsid w:val="00575A29"/>
    <w:rsid w:val="00576231"/>
    <w:rsid w:val="00577AC8"/>
    <w:rsid w:val="00577F8A"/>
    <w:rsid w:val="005819C4"/>
    <w:rsid w:val="00582467"/>
    <w:rsid w:val="0058263D"/>
    <w:rsid w:val="005833AF"/>
    <w:rsid w:val="00585E30"/>
    <w:rsid w:val="00585FD3"/>
    <w:rsid w:val="005861EF"/>
    <w:rsid w:val="00587E20"/>
    <w:rsid w:val="00590620"/>
    <w:rsid w:val="0059077B"/>
    <w:rsid w:val="005911F7"/>
    <w:rsid w:val="00591245"/>
    <w:rsid w:val="00591908"/>
    <w:rsid w:val="00591F65"/>
    <w:rsid w:val="00594216"/>
    <w:rsid w:val="005944DB"/>
    <w:rsid w:val="005946DE"/>
    <w:rsid w:val="005957C4"/>
    <w:rsid w:val="005963E4"/>
    <w:rsid w:val="005A190D"/>
    <w:rsid w:val="005A29F9"/>
    <w:rsid w:val="005A4044"/>
    <w:rsid w:val="005A53CB"/>
    <w:rsid w:val="005A580B"/>
    <w:rsid w:val="005A58A9"/>
    <w:rsid w:val="005A62AC"/>
    <w:rsid w:val="005A7C27"/>
    <w:rsid w:val="005B0283"/>
    <w:rsid w:val="005B10C7"/>
    <w:rsid w:val="005B1843"/>
    <w:rsid w:val="005B268D"/>
    <w:rsid w:val="005B2BF5"/>
    <w:rsid w:val="005B3637"/>
    <w:rsid w:val="005B49AE"/>
    <w:rsid w:val="005B615B"/>
    <w:rsid w:val="005B62FE"/>
    <w:rsid w:val="005C198C"/>
    <w:rsid w:val="005C1999"/>
    <w:rsid w:val="005C1DC4"/>
    <w:rsid w:val="005C2528"/>
    <w:rsid w:val="005C3672"/>
    <w:rsid w:val="005C479D"/>
    <w:rsid w:val="005C483C"/>
    <w:rsid w:val="005C50D1"/>
    <w:rsid w:val="005C515A"/>
    <w:rsid w:val="005C547B"/>
    <w:rsid w:val="005C5BA2"/>
    <w:rsid w:val="005C6B48"/>
    <w:rsid w:val="005C7722"/>
    <w:rsid w:val="005D0DE4"/>
    <w:rsid w:val="005D1B3E"/>
    <w:rsid w:val="005D222F"/>
    <w:rsid w:val="005D242E"/>
    <w:rsid w:val="005D2435"/>
    <w:rsid w:val="005D34A3"/>
    <w:rsid w:val="005D34DF"/>
    <w:rsid w:val="005D426B"/>
    <w:rsid w:val="005D471C"/>
    <w:rsid w:val="005D4EF0"/>
    <w:rsid w:val="005D59C7"/>
    <w:rsid w:val="005D5F4A"/>
    <w:rsid w:val="005D6D6C"/>
    <w:rsid w:val="005D72B5"/>
    <w:rsid w:val="005D771D"/>
    <w:rsid w:val="005E04CC"/>
    <w:rsid w:val="005E09AD"/>
    <w:rsid w:val="005E0EF6"/>
    <w:rsid w:val="005E1A55"/>
    <w:rsid w:val="005E1C76"/>
    <w:rsid w:val="005E1F5B"/>
    <w:rsid w:val="005E3164"/>
    <w:rsid w:val="005E3DB4"/>
    <w:rsid w:val="005E3E7D"/>
    <w:rsid w:val="005E4FA2"/>
    <w:rsid w:val="005E58F5"/>
    <w:rsid w:val="005E5CFD"/>
    <w:rsid w:val="005E6C74"/>
    <w:rsid w:val="005E70D6"/>
    <w:rsid w:val="005E724C"/>
    <w:rsid w:val="005F0E06"/>
    <w:rsid w:val="005F1668"/>
    <w:rsid w:val="005F204A"/>
    <w:rsid w:val="005F3531"/>
    <w:rsid w:val="005F3B8F"/>
    <w:rsid w:val="005F47CB"/>
    <w:rsid w:val="005F48F1"/>
    <w:rsid w:val="005F5289"/>
    <w:rsid w:val="005F5BF1"/>
    <w:rsid w:val="005F5F04"/>
    <w:rsid w:val="005F5F32"/>
    <w:rsid w:val="005F69A2"/>
    <w:rsid w:val="005F75F8"/>
    <w:rsid w:val="005F7A2D"/>
    <w:rsid w:val="005F7FA7"/>
    <w:rsid w:val="006001C5"/>
    <w:rsid w:val="006003C6"/>
    <w:rsid w:val="00600675"/>
    <w:rsid w:val="0060118F"/>
    <w:rsid w:val="00603D48"/>
    <w:rsid w:val="006043F3"/>
    <w:rsid w:val="0060540A"/>
    <w:rsid w:val="006062D7"/>
    <w:rsid w:val="00607720"/>
    <w:rsid w:val="00607723"/>
    <w:rsid w:val="00607730"/>
    <w:rsid w:val="006100C4"/>
    <w:rsid w:val="00610778"/>
    <w:rsid w:val="006112A5"/>
    <w:rsid w:val="006125FB"/>
    <w:rsid w:val="00612623"/>
    <w:rsid w:val="00612685"/>
    <w:rsid w:val="00612C86"/>
    <w:rsid w:val="00615B5F"/>
    <w:rsid w:val="006202A9"/>
    <w:rsid w:val="0062216A"/>
    <w:rsid w:val="006230EC"/>
    <w:rsid w:val="00623B32"/>
    <w:rsid w:val="00623B71"/>
    <w:rsid w:val="00624B95"/>
    <w:rsid w:val="00625589"/>
    <w:rsid w:val="00625C25"/>
    <w:rsid w:val="006261F3"/>
    <w:rsid w:val="00626542"/>
    <w:rsid w:val="00626B1E"/>
    <w:rsid w:val="00630027"/>
    <w:rsid w:val="00630088"/>
    <w:rsid w:val="00630B59"/>
    <w:rsid w:val="006316CD"/>
    <w:rsid w:val="00632FE6"/>
    <w:rsid w:val="00633ABA"/>
    <w:rsid w:val="00634C83"/>
    <w:rsid w:val="0063616A"/>
    <w:rsid w:val="006368B3"/>
    <w:rsid w:val="00640602"/>
    <w:rsid w:val="00642BBD"/>
    <w:rsid w:val="00642C11"/>
    <w:rsid w:val="0064316B"/>
    <w:rsid w:val="0064382D"/>
    <w:rsid w:val="00643B27"/>
    <w:rsid w:val="0064546B"/>
    <w:rsid w:val="00645F5F"/>
    <w:rsid w:val="0065215D"/>
    <w:rsid w:val="00652452"/>
    <w:rsid w:val="00653C5D"/>
    <w:rsid w:val="0065467E"/>
    <w:rsid w:val="00660E76"/>
    <w:rsid w:val="006611B3"/>
    <w:rsid w:val="00661576"/>
    <w:rsid w:val="00661A24"/>
    <w:rsid w:val="00661E29"/>
    <w:rsid w:val="0066293B"/>
    <w:rsid w:val="00663982"/>
    <w:rsid w:val="00663F01"/>
    <w:rsid w:val="00665647"/>
    <w:rsid w:val="00665D4D"/>
    <w:rsid w:val="00666192"/>
    <w:rsid w:val="00666506"/>
    <w:rsid w:val="00667532"/>
    <w:rsid w:val="006675C9"/>
    <w:rsid w:val="00671933"/>
    <w:rsid w:val="00671B46"/>
    <w:rsid w:val="00672E21"/>
    <w:rsid w:val="00673FBB"/>
    <w:rsid w:val="006740E6"/>
    <w:rsid w:val="0067437B"/>
    <w:rsid w:val="00674890"/>
    <w:rsid w:val="00674B0D"/>
    <w:rsid w:val="006759FF"/>
    <w:rsid w:val="00676951"/>
    <w:rsid w:val="00676C67"/>
    <w:rsid w:val="00676F2A"/>
    <w:rsid w:val="00677065"/>
    <w:rsid w:val="006774F3"/>
    <w:rsid w:val="00677B94"/>
    <w:rsid w:val="00680B9B"/>
    <w:rsid w:val="00680D16"/>
    <w:rsid w:val="00682338"/>
    <w:rsid w:val="00682C63"/>
    <w:rsid w:val="006852DA"/>
    <w:rsid w:val="00685893"/>
    <w:rsid w:val="00685B8F"/>
    <w:rsid w:val="00690811"/>
    <w:rsid w:val="00690A0A"/>
    <w:rsid w:val="00690BC9"/>
    <w:rsid w:val="006925F0"/>
    <w:rsid w:val="00692CB8"/>
    <w:rsid w:val="00692D2D"/>
    <w:rsid w:val="00693646"/>
    <w:rsid w:val="00694BCE"/>
    <w:rsid w:val="0069692F"/>
    <w:rsid w:val="00697F02"/>
    <w:rsid w:val="006A0A04"/>
    <w:rsid w:val="006A0BF2"/>
    <w:rsid w:val="006A11F6"/>
    <w:rsid w:val="006A1911"/>
    <w:rsid w:val="006A212C"/>
    <w:rsid w:val="006A2B92"/>
    <w:rsid w:val="006A2E57"/>
    <w:rsid w:val="006A3FAA"/>
    <w:rsid w:val="006A3FF4"/>
    <w:rsid w:val="006A4086"/>
    <w:rsid w:val="006A5047"/>
    <w:rsid w:val="006A7B40"/>
    <w:rsid w:val="006B01CF"/>
    <w:rsid w:val="006B076D"/>
    <w:rsid w:val="006B0EDB"/>
    <w:rsid w:val="006B187E"/>
    <w:rsid w:val="006B31CD"/>
    <w:rsid w:val="006B4AEC"/>
    <w:rsid w:val="006B7D68"/>
    <w:rsid w:val="006C0433"/>
    <w:rsid w:val="006C0540"/>
    <w:rsid w:val="006C0B64"/>
    <w:rsid w:val="006C0CA0"/>
    <w:rsid w:val="006C0E7D"/>
    <w:rsid w:val="006C1C79"/>
    <w:rsid w:val="006C1D62"/>
    <w:rsid w:val="006C20DE"/>
    <w:rsid w:val="006C2264"/>
    <w:rsid w:val="006C3134"/>
    <w:rsid w:val="006C40EB"/>
    <w:rsid w:val="006C492A"/>
    <w:rsid w:val="006C4D87"/>
    <w:rsid w:val="006C5272"/>
    <w:rsid w:val="006C756E"/>
    <w:rsid w:val="006C78CD"/>
    <w:rsid w:val="006D1646"/>
    <w:rsid w:val="006D175E"/>
    <w:rsid w:val="006D2CE2"/>
    <w:rsid w:val="006D3701"/>
    <w:rsid w:val="006D436D"/>
    <w:rsid w:val="006D4941"/>
    <w:rsid w:val="006D53D5"/>
    <w:rsid w:val="006D5BFD"/>
    <w:rsid w:val="006D6D1C"/>
    <w:rsid w:val="006D782D"/>
    <w:rsid w:val="006E026B"/>
    <w:rsid w:val="006E08E5"/>
    <w:rsid w:val="006E0CA0"/>
    <w:rsid w:val="006E186E"/>
    <w:rsid w:val="006E238F"/>
    <w:rsid w:val="006E30F9"/>
    <w:rsid w:val="006E369D"/>
    <w:rsid w:val="006E3A63"/>
    <w:rsid w:val="006E44BD"/>
    <w:rsid w:val="006E47A3"/>
    <w:rsid w:val="006F00E4"/>
    <w:rsid w:val="006F0233"/>
    <w:rsid w:val="006F09B9"/>
    <w:rsid w:val="006F1D62"/>
    <w:rsid w:val="006F2815"/>
    <w:rsid w:val="006F2BE1"/>
    <w:rsid w:val="006F5591"/>
    <w:rsid w:val="006F586C"/>
    <w:rsid w:val="006F6318"/>
    <w:rsid w:val="006F65BF"/>
    <w:rsid w:val="006F6C2C"/>
    <w:rsid w:val="006F755A"/>
    <w:rsid w:val="0070015E"/>
    <w:rsid w:val="007005AA"/>
    <w:rsid w:val="00700626"/>
    <w:rsid w:val="00701A8A"/>
    <w:rsid w:val="00701DDA"/>
    <w:rsid w:val="00702148"/>
    <w:rsid w:val="0070236D"/>
    <w:rsid w:val="007036BD"/>
    <w:rsid w:val="00703E34"/>
    <w:rsid w:val="0070583F"/>
    <w:rsid w:val="00705A39"/>
    <w:rsid w:val="00705EDC"/>
    <w:rsid w:val="0070704B"/>
    <w:rsid w:val="0070711F"/>
    <w:rsid w:val="00707AB6"/>
    <w:rsid w:val="00711093"/>
    <w:rsid w:val="00712A8B"/>
    <w:rsid w:val="00713BAB"/>
    <w:rsid w:val="007141C2"/>
    <w:rsid w:val="00715A16"/>
    <w:rsid w:val="007161EA"/>
    <w:rsid w:val="00716A93"/>
    <w:rsid w:val="00720581"/>
    <w:rsid w:val="007214E2"/>
    <w:rsid w:val="00721605"/>
    <w:rsid w:val="00723C39"/>
    <w:rsid w:val="00725631"/>
    <w:rsid w:val="00725F53"/>
    <w:rsid w:val="00725F72"/>
    <w:rsid w:val="0072761A"/>
    <w:rsid w:val="007308D2"/>
    <w:rsid w:val="00730DEB"/>
    <w:rsid w:val="007313C0"/>
    <w:rsid w:val="00731865"/>
    <w:rsid w:val="00731935"/>
    <w:rsid w:val="00731A1A"/>
    <w:rsid w:val="00731E92"/>
    <w:rsid w:val="00732027"/>
    <w:rsid w:val="00732036"/>
    <w:rsid w:val="0073317D"/>
    <w:rsid w:val="007331B0"/>
    <w:rsid w:val="007333B8"/>
    <w:rsid w:val="00734357"/>
    <w:rsid w:val="00734449"/>
    <w:rsid w:val="00735C43"/>
    <w:rsid w:val="00737613"/>
    <w:rsid w:val="00737CC0"/>
    <w:rsid w:val="007401DD"/>
    <w:rsid w:val="00740898"/>
    <w:rsid w:val="00742993"/>
    <w:rsid w:val="00743BC7"/>
    <w:rsid w:val="00743C31"/>
    <w:rsid w:val="00744719"/>
    <w:rsid w:val="00744DCA"/>
    <w:rsid w:val="00745413"/>
    <w:rsid w:val="0074556C"/>
    <w:rsid w:val="007455B3"/>
    <w:rsid w:val="00745815"/>
    <w:rsid w:val="00745C99"/>
    <w:rsid w:val="007461FC"/>
    <w:rsid w:val="00746794"/>
    <w:rsid w:val="00746A6C"/>
    <w:rsid w:val="0074731C"/>
    <w:rsid w:val="00747A49"/>
    <w:rsid w:val="00747CE6"/>
    <w:rsid w:val="00750B47"/>
    <w:rsid w:val="00752704"/>
    <w:rsid w:val="007546DB"/>
    <w:rsid w:val="0075470A"/>
    <w:rsid w:val="0075523A"/>
    <w:rsid w:val="0075576A"/>
    <w:rsid w:val="00756658"/>
    <w:rsid w:val="00756E07"/>
    <w:rsid w:val="00756FF5"/>
    <w:rsid w:val="007575E4"/>
    <w:rsid w:val="007617C5"/>
    <w:rsid w:val="00761E13"/>
    <w:rsid w:val="00762373"/>
    <w:rsid w:val="00762681"/>
    <w:rsid w:val="00762DCB"/>
    <w:rsid w:val="007636F7"/>
    <w:rsid w:val="007647EC"/>
    <w:rsid w:val="0076486D"/>
    <w:rsid w:val="007650FD"/>
    <w:rsid w:val="007658C5"/>
    <w:rsid w:val="007660E1"/>
    <w:rsid w:val="007660F4"/>
    <w:rsid w:val="00766AC7"/>
    <w:rsid w:val="00770DA7"/>
    <w:rsid w:val="007714BC"/>
    <w:rsid w:val="0077169B"/>
    <w:rsid w:val="0077254B"/>
    <w:rsid w:val="00772C1C"/>
    <w:rsid w:val="00772FFC"/>
    <w:rsid w:val="0077364A"/>
    <w:rsid w:val="00773873"/>
    <w:rsid w:val="007741DC"/>
    <w:rsid w:val="00780308"/>
    <w:rsid w:val="00780891"/>
    <w:rsid w:val="0078157B"/>
    <w:rsid w:val="0078201B"/>
    <w:rsid w:val="0078220A"/>
    <w:rsid w:val="00782721"/>
    <w:rsid w:val="00783BFA"/>
    <w:rsid w:val="00783E31"/>
    <w:rsid w:val="00783EB1"/>
    <w:rsid w:val="00786ED6"/>
    <w:rsid w:val="00787C9D"/>
    <w:rsid w:val="00790652"/>
    <w:rsid w:val="00790E06"/>
    <w:rsid w:val="00792A36"/>
    <w:rsid w:val="00793A88"/>
    <w:rsid w:val="00795790"/>
    <w:rsid w:val="007958C4"/>
    <w:rsid w:val="00795D3A"/>
    <w:rsid w:val="00797F12"/>
    <w:rsid w:val="007A055A"/>
    <w:rsid w:val="007A2822"/>
    <w:rsid w:val="007A3A53"/>
    <w:rsid w:val="007A4E73"/>
    <w:rsid w:val="007A54B8"/>
    <w:rsid w:val="007A6277"/>
    <w:rsid w:val="007A66B7"/>
    <w:rsid w:val="007A67E7"/>
    <w:rsid w:val="007A6ACA"/>
    <w:rsid w:val="007A6CA7"/>
    <w:rsid w:val="007B0576"/>
    <w:rsid w:val="007B0BE2"/>
    <w:rsid w:val="007B16F5"/>
    <w:rsid w:val="007B1D65"/>
    <w:rsid w:val="007B2DB5"/>
    <w:rsid w:val="007B3CA4"/>
    <w:rsid w:val="007B3DA6"/>
    <w:rsid w:val="007B3E85"/>
    <w:rsid w:val="007B40D5"/>
    <w:rsid w:val="007B46E5"/>
    <w:rsid w:val="007B5F39"/>
    <w:rsid w:val="007B6C9F"/>
    <w:rsid w:val="007C1C2A"/>
    <w:rsid w:val="007C1E6A"/>
    <w:rsid w:val="007C3B27"/>
    <w:rsid w:val="007C575D"/>
    <w:rsid w:val="007C6211"/>
    <w:rsid w:val="007C6903"/>
    <w:rsid w:val="007C7A37"/>
    <w:rsid w:val="007C7B04"/>
    <w:rsid w:val="007D1443"/>
    <w:rsid w:val="007D1F52"/>
    <w:rsid w:val="007D293E"/>
    <w:rsid w:val="007D2969"/>
    <w:rsid w:val="007D3856"/>
    <w:rsid w:val="007D3AA9"/>
    <w:rsid w:val="007D4A5A"/>
    <w:rsid w:val="007D5376"/>
    <w:rsid w:val="007D5393"/>
    <w:rsid w:val="007D77E4"/>
    <w:rsid w:val="007E0EDD"/>
    <w:rsid w:val="007E110D"/>
    <w:rsid w:val="007E1370"/>
    <w:rsid w:val="007E192A"/>
    <w:rsid w:val="007E1E92"/>
    <w:rsid w:val="007E2095"/>
    <w:rsid w:val="007E2381"/>
    <w:rsid w:val="007E249B"/>
    <w:rsid w:val="007E2605"/>
    <w:rsid w:val="007E483F"/>
    <w:rsid w:val="007E4F36"/>
    <w:rsid w:val="007E6575"/>
    <w:rsid w:val="007E679D"/>
    <w:rsid w:val="007E6C87"/>
    <w:rsid w:val="007E79EA"/>
    <w:rsid w:val="007F0108"/>
    <w:rsid w:val="007F032D"/>
    <w:rsid w:val="007F101E"/>
    <w:rsid w:val="007F178D"/>
    <w:rsid w:val="007F234C"/>
    <w:rsid w:val="007F293A"/>
    <w:rsid w:val="007F2AAC"/>
    <w:rsid w:val="007F34E7"/>
    <w:rsid w:val="007F3A05"/>
    <w:rsid w:val="007F431F"/>
    <w:rsid w:val="007F4A31"/>
    <w:rsid w:val="007F5210"/>
    <w:rsid w:val="007F6929"/>
    <w:rsid w:val="007F7E9F"/>
    <w:rsid w:val="0080239B"/>
    <w:rsid w:val="008029F7"/>
    <w:rsid w:val="00802B15"/>
    <w:rsid w:val="00803336"/>
    <w:rsid w:val="00804674"/>
    <w:rsid w:val="00804AAA"/>
    <w:rsid w:val="00805F3E"/>
    <w:rsid w:val="00806849"/>
    <w:rsid w:val="008071A1"/>
    <w:rsid w:val="00807C7D"/>
    <w:rsid w:val="00810618"/>
    <w:rsid w:val="00811B2E"/>
    <w:rsid w:val="00811CA6"/>
    <w:rsid w:val="008159DF"/>
    <w:rsid w:val="0081616E"/>
    <w:rsid w:val="008167E4"/>
    <w:rsid w:val="00817296"/>
    <w:rsid w:val="00817DF1"/>
    <w:rsid w:val="0082092D"/>
    <w:rsid w:val="00824F9F"/>
    <w:rsid w:val="00825BA5"/>
    <w:rsid w:val="00825F66"/>
    <w:rsid w:val="00826116"/>
    <w:rsid w:val="0082645B"/>
    <w:rsid w:val="00826D51"/>
    <w:rsid w:val="00826DA5"/>
    <w:rsid w:val="00827C10"/>
    <w:rsid w:val="008305F9"/>
    <w:rsid w:val="00834891"/>
    <w:rsid w:val="008349B8"/>
    <w:rsid w:val="00835AE1"/>
    <w:rsid w:val="0083662E"/>
    <w:rsid w:val="00836B5E"/>
    <w:rsid w:val="00836E5B"/>
    <w:rsid w:val="00836FBE"/>
    <w:rsid w:val="0084046D"/>
    <w:rsid w:val="008426BD"/>
    <w:rsid w:val="00842734"/>
    <w:rsid w:val="008429F6"/>
    <w:rsid w:val="00843AAB"/>
    <w:rsid w:val="00844483"/>
    <w:rsid w:val="008444C8"/>
    <w:rsid w:val="00845E6D"/>
    <w:rsid w:val="008461FC"/>
    <w:rsid w:val="00846677"/>
    <w:rsid w:val="00847252"/>
    <w:rsid w:val="00850151"/>
    <w:rsid w:val="008501D1"/>
    <w:rsid w:val="008508FB"/>
    <w:rsid w:val="008536CE"/>
    <w:rsid w:val="00853AD4"/>
    <w:rsid w:val="00854B52"/>
    <w:rsid w:val="00854CF0"/>
    <w:rsid w:val="00854DE4"/>
    <w:rsid w:val="00854F20"/>
    <w:rsid w:val="0085514E"/>
    <w:rsid w:val="00855A4F"/>
    <w:rsid w:val="00855C06"/>
    <w:rsid w:val="00856759"/>
    <w:rsid w:val="00860657"/>
    <w:rsid w:val="00863336"/>
    <w:rsid w:val="00863F2E"/>
    <w:rsid w:val="00865E77"/>
    <w:rsid w:val="008665A4"/>
    <w:rsid w:val="008666AC"/>
    <w:rsid w:val="00867754"/>
    <w:rsid w:val="008678EC"/>
    <w:rsid w:val="00870422"/>
    <w:rsid w:val="008705CD"/>
    <w:rsid w:val="0087254F"/>
    <w:rsid w:val="00872566"/>
    <w:rsid w:val="00872CF4"/>
    <w:rsid w:val="0087398E"/>
    <w:rsid w:val="00874B42"/>
    <w:rsid w:val="008757A9"/>
    <w:rsid w:val="00880DB9"/>
    <w:rsid w:val="00880EE4"/>
    <w:rsid w:val="008816E4"/>
    <w:rsid w:val="008819AB"/>
    <w:rsid w:val="008843CC"/>
    <w:rsid w:val="0088541B"/>
    <w:rsid w:val="00885581"/>
    <w:rsid w:val="00890529"/>
    <w:rsid w:val="00890BDA"/>
    <w:rsid w:val="0089163D"/>
    <w:rsid w:val="00892115"/>
    <w:rsid w:val="00892EBD"/>
    <w:rsid w:val="00893DD6"/>
    <w:rsid w:val="00894CBA"/>
    <w:rsid w:val="008956A5"/>
    <w:rsid w:val="00896037"/>
    <w:rsid w:val="0089710A"/>
    <w:rsid w:val="008975A9"/>
    <w:rsid w:val="00897965"/>
    <w:rsid w:val="008A056E"/>
    <w:rsid w:val="008A131F"/>
    <w:rsid w:val="008A2505"/>
    <w:rsid w:val="008A29DA"/>
    <w:rsid w:val="008A2AA1"/>
    <w:rsid w:val="008A2D95"/>
    <w:rsid w:val="008A3C40"/>
    <w:rsid w:val="008A3F22"/>
    <w:rsid w:val="008A5983"/>
    <w:rsid w:val="008A6E87"/>
    <w:rsid w:val="008B05F5"/>
    <w:rsid w:val="008B080F"/>
    <w:rsid w:val="008B0A29"/>
    <w:rsid w:val="008B0A32"/>
    <w:rsid w:val="008B0F82"/>
    <w:rsid w:val="008B2CC4"/>
    <w:rsid w:val="008B541E"/>
    <w:rsid w:val="008B6195"/>
    <w:rsid w:val="008C0756"/>
    <w:rsid w:val="008C1023"/>
    <w:rsid w:val="008C1436"/>
    <w:rsid w:val="008C32D5"/>
    <w:rsid w:val="008C4699"/>
    <w:rsid w:val="008C5050"/>
    <w:rsid w:val="008C6720"/>
    <w:rsid w:val="008D16D8"/>
    <w:rsid w:val="008D1C04"/>
    <w:rsid w:val="008D1D55"/>
    <w:rsid w:val="008D2300"/>
    <w:rsid w:val="008D45BA"/>
    <w:rsid w:val="008D4CA4"/>
    <w:rsid w:val="008D534D"/>
    <w:rsid w:val="008D572B"/>
    <w:rsid w:val="008D57D3"/>
    <w:rsid w:val="008D644B"/>
    <w:rsid w:val="008D6AE3"/>
    <w:rsid w:val="008E08ED"/>
    <w:rsid w:val="008E0C16"/>
    <w:rsid w:val="008E187A"/>
    <w:rsid w:val="008E1A73"/>
    <w:rsid w:val="008E1F3D"/>
    <w:rsid w:val="008E2033"/>
    <w:rsid w:val="008E27C2"/>
    <w:rsid w:val="008E31BF"/>
    <w:rsid w:val="008E48C0"/>
    <w:rsid w:val="008E583D"/>
    <w:rsid w:val="008E6BD9"/>
    <w:rsid w:val="008E6FE4"/>
    <w:rsid w:val="008E7D9F"/>
    <w:rsid w:val="008F0073"/>
    <w:rsid w:val="008F049E"/>
    <w:rsid w:val="008F1A6D"/>
    <w:rsid w:val="008F1B0D"/>
    <w:rsid w:val="008F1B46"/>
    <w:rsid w:val="008F3C89"/>
    <w:rsid w:val="008F4342"/>
    <w:rsid w:val="008F4824"/>
    <w:rsid w:val="008F70D8"/>
    <w:rsid w:val="008F7584"/>
    <w:rsid w:val="008F799E"/>
    <w:rsid w:val="00900CC1"/>
    <w:rsid w:val="00900CCC"/>
    <w:rsid w:val="00900FCE"/>
    <w:rsid w:val="00901DC1"/>
    <w:rsid w:val="00902535"/>
    <w:rsid w:val="009025E5"/>
    <w:rsid w:val="00902785"/>
    <w:rsid w:val="009027E1"/>
    <w:rsid w:val="009043EB"/>
    <w:rsid w:val="00904F2F"/>
    <w:rsid w:val="00905913"/>
    <w:rsid w:val="0090628B"/>
    <w:rsid w:val="00906D27"/>
    <w:rsid w:val="0091167B"/>
    <w:rsid w:val="00911C1D"/>
    <w:rsid w:val="00911CD7"/>
    <w:rsid w:val="00912D61"/>
    <w:rsid w:val="00914B9D"/>
    <w:rsid w:val="00916F2A"/>
    <w:rsid w:val="00917256"/>
    <w:rsid w:val="00920670"/>
    <w:rsid w:val="00920773"/>
    <w:rsid w:val="00920E43"/>
    <w:rsid w:val="0092231A"/>
    <w:rsid w:val="0092285F"/>
    <w:rsid w:val="00924A47"/>
    <w:rsid w:val="00924DCB"/>
    <w:rsid w:val="009257D8"/>
    <w:rsid w:val="0092671D"/>
    <w:rsid w:val="009276B7"/>
    <w:rsid w:val="00927B1A"/>
    <w:rsid w:val="009306E4"/>
    <w:rsid w:val="00930DFD"/>
    <w:rsid w:val="00931359"/>
    <w:rsid w:val="00931B0B"/>
    <w:rsid w:val="009321D9"/>
    <w:rsid w:val="00932626"/>
    <w:rsid w:val="00932BAA"/>
    <w:rsid w:val="009348BD"/>
    <w:rsid w:val="0093523A"/>
    <w:rsid w:val="00935738"/>
    <w:rsid w:val="00935CDB"/>
    <w:rsid w:val="0093627C"/>
    <w:rsid w:val="0093718A"/>
    <w:rsid w:val="00937C14"/>
    <w:rsid w:val="00937DFE"/>
    <w:rsid w:val="009400DB"/>
    <w:rsid w:val="00941FB3"/>
    <w:rsid w:val="00942DFB"/>
    <w:rsid w:val="00942E72"/>
    <w:rsid w:val="00943111"/>
    <w:rsid w:val="009431E1"/>
    <w:rsid w:val="0094471A"/>
    <w:rsid w:val="0094694E"/>
    <w:rsid w:val="0094696F"/>
    <w:rsid w:val="00946AE9"/>
    <w:rsid w:val="00947435"/>
    <w:rsid w:val="009474CA"/>
    <w:rsid w:val="0094782A"/>
    <w:rsid w:val="009514C9"/>
    <w:rsid w:val="00951BAB"/>
    <w:rsid w:val="00951C1C"/>
    <w:rsid w:val="00952431"/>
    <w:rsid w:val="00952DA3"/>
    <w:rsid w:val="0095397B"/>
    <w:rsid w:val="00954166"/>
    <w:rsid w:val="00956DD0"/>
    <w:rsid w:val="00957186"/>
    <w:rsid w:val="009575CE"/>
    <w:rsid w:val="0096156B"/>
    <w:rsid w:val="00961FCF"/>
    <w:rsid w:val="009626FE"/>
    <w:rsid w:val="00963195"/>
    <w:rsid w:val="00963A82"/>
    <w:rsid w:val="00964C80"/>
    <w:rsid w:val="00965612"/>
    <w:rsid w:val="009667E9"/>
    <w:rsid w:val="00966F77"/>
    <w:rsid w:val="0096758C"/>
    <w:rsid w:val="00971AA0"/>
    <w:rsid w:val="00971BC0"/>
    <w:rsid w:val="0097323C"/>
    <w:rsid w:val="009745ED"/>
    <w:rsid w:val="0097580E"/>
    <w:rsid w:val="0097716A"/>
    <w:rsid w:val="00980560"/>
    <w:rsid w:val="009807D3"/>
    <w:rsid w:val="00980CD5"/>
    <w:rsid w:val="00980D28"/>
    <w:rsid w:val="0098137E"/>
    <w:rsid w:val="00981951"/>
    <w:rsid w:val="009819C2"/>
    <w:rsid w:val="00981A9A"/>
    <w:rsid w:val="00982E4A"/>
    <w:rsid w:val="00983026"/>
    <w:rsid w:val="00983142"/>
    <w:rsid w:val="00985AD0"/>
    <w:rsid w:val="00987532"/>
    <w:rsid w:val="00987F60"/>
    <w:rsid w:val="009905A9"/>
    <w:rsid w:val="00991025"/>
    <w:rsid w:val="009910DC"/>
    <w:rsid w:val="00992244"/>
    <w:rsid w:val="00992426"/>
    <w:rsid w:val="009933EA"/>
    <w:rsid w:val="00994544"/>
    <w:rsid w:val="0099626D"/>
    <w:rsid w:val="00996D34"/>
    <w:rsid w:val="009A09FD"/>
    <w:rsid w:val="009A0D88"/>
    <w:rsid w:val="009A3E9E"/>
    <w:rsid w:val="009A41B6"/>
    <w:rsid w:val="009A445E"/>
    <w:rsid w:val="009A451F"/>
    <w:rsid w:val="009A55AA"/>
    <w:rsid w:val="009A68B8"/>
    <w:rsid w:val="009A6E36"/>
    <w:rsid w:val="009A6F7B"/>
    <w:rsid w:val="009A7DCD"/>
    <w:rsid w:val="009B13A7"/>
    <w:rsid w:val="009B1B5C"/>
    <w:rsid w:val="009B2BA6"/>
    <w:rsid w:val="009B2FA4"/>
    <w:rsid w:val="009C11C0"/>
    <w:rsid w:val="009C154D"/>
    <w:rsid w:val="009C15D2"/>
    <w:rsid w:val="009C23C1"/>
    <w:rsid w:val="009C27F1"/>
    <w:rsid w:val="009C2A55"/>
    <w:rsid w:val="009C2C2A"/>
    <w:rsid w:val="009C353F"/>
    <w:rsid w:val="009C503B"/>
    <w:rsid w:val="009C612D"/>
    <w:rsid w:val="009C6AEB"/>
    <w:rsid w:val="009C6E2E"/>
    <w:rsid w:val="009C7045"/>
    <w:rsid w:val="009C73B4"/>
    <w:rsid w:val="009C7BBE"/>
    <w:rsid w:val="009D1369"/>
    <w:rsid w:val="009D1555"/>
    <w:rsid w:val="009D20D6"/>
    <w:rsid w:val="009D243E"/>
    <w:rsid w:val="009D2579"/>
    <w:rsid w:val="009D3164"/>
    <w:rsid w:val="009D31B1"/>
    <w:rsid w:val="009D37A2"/>
    <w:rsid w:val="009D4395"/>
    <w:rsid w:val="009D5AF8"/>
    <w:rsid w:val="009D6DE5"/>
    <w:rsid w:val="009D72F3"/>
    <w:rsid w:val="009D7A6E"/>
    <w:rsid w:val="009D7EF7"/>
    <w:rsid w:val="009E0A8A"/>
    <w:rsid w:val="009E0AF9"/>
    <w:rsid w:val="009E12DF"/>
    <w:rsid w:val="009E1C7B"/>
    <w:rsid w:val="009E3828"/>
    <w:rsid w:val="009E3EB2"/>
    <w:rsid w:val="009E4092"/>
    <w:rsid w:val="009E64F9"/>
    <w:rsid w:val="009E7AA1"/>
    <w:rsid w:val="009E7DF4"/>
    <w:rsid w:val="009F0480"/>
    <w:rsid w:val="009F069B"/>
    <w:rsid w:val="009F0A4C"/>
    <w:rsid w:val="009F2E64"/>
    <w:rsid w:val="009F3153"/>
    <w:rsid w:val="009F4099"/>
    <w:rsid w:val="009F4D75"/>
    <w:rsid w:val="009F5A72"/>
    <w:rsid w:val="009F5B80"/>
    <w:rsid w:val="009F6CA7"/>
    <w:rsid w:val="009F6F9B"/>
    <w:rsid w:val="009F75EE"/>
    <w:rsid w:val="009F75F7"/>
    <w:rsid w:val="00A002DA"/>
    <w:rsid w:val="00A005AF"/>
    <w:rsid w:val="00A01477"/>
    <w:rsid w:val="00A0227F"/>
    <w:rsid w:val="00A02635"/>
    <w:rsid w:val="00A02986"/>
    <w:rsid w:val="00A0551B"/>
    <w:rsid w:val="00A0723E"/>
    <w:rsid w:val="00A0731D"/>
    <w:rsid w:val="00A07DE7"/>
    <w:rsid w:val="00A07EA7"/>
    <w:rsid w:val="00A104B1"/>
    <w:rsid w:val="00A117E3"/>
    <w:rsid w:val="00A1200D"/>
    <w:rsid w:val="00A122D0"/>
    <w:rsid w:val="00A124D4"/>
    <w:rsid w:val="00A16B25"/>
    <w:rsid w:val="00A16CFE"/>
    <w:rsid w:val="00A16F41"/>
    <w:rsid w:val="00A174F4"/>
    <w:rsid w:val="00A2267B"/>
    <w:rsid w:val="00A22B60"/>
    <w:rsid w:val="00A22CB0"/>
    <w:rsid w:val="00A22F9C"/>
    <w:rsid w:val="00A26561"/>
    <w:rsid w:val="00A2780E"/>
    <w:rsid w:val="00A3014B"/>
    <w:rsid w:val="00A323C7"/>
    <w:rsid w:val="00A327A8"/>
    <w:rsid w:val="00A32EE1"/>
    <w:rsid w:val="00A33CA5"/>
    <w:rsid w:val="00A33EE7"/>
    <w:rsid w:val="00A35F3A"/>
    <w:rsid w:val="00A36007"/>
    <w:rsid w:val="00A410A3"/>
    <w:rsid w:val="00A413CC"/>
    <w:rsid w:val="00A41C72"/>
    <w:rsid w:val="00A4208C"/>
    <w:rsid w:val="00A42987"/>
    <w:rsid w:val="00A4348B"/>
    <w:rsid w:val="00A44CA2"/>
    <w:rsid w:val="00A45B80"/>
    <w:rsid w:val="00A46054"/>
    <w:rsid w:val="00A46B7C"/>
    <w:rsid w:val="00A47EBD"/>
    <w:rsid w:val="00A506C9"/>
    <w:rsid w:val="00A5137F"/>
    <w:rsid w:val="00A53263"/>
    <w:rsid w:val="00A53F25"/>
    <w:rsid w:val="00A5405F"/>
    <w:rsid w:val="00A54229"/>
    <w:rsid w:val="00A54A64"/>
    <w:rsid w:val="00A55375"/>
    <w:rsid w:val="00A55999"/>
    <w:rsid w:val="00A57B90"/>
    <w:rsid w:val="00A60BA3"/>
    <w:rsid w:val="00A63050"/>
    <w:rsid w:val="00A647BB"/>
    <w:rsid w:val="00A64FA8"/>
    <w:rsid w:val="00A6509C"/>
    <w:rsid w:val="00A651A4"/>
    <w:rsid w:val="00A65BC1"/>
    <w:rsid w:val="00A6629B"/>
    <w:rsid w:val="00A6717C"/>
    <w:rsid w:val="00A70886"/>
    <w:rsid w:val="00A70D17"/>
    <w:rsid w:val="00A71218"/>
    <w:rsid w:val="00A7175B"/>
    <w:rsid w:val="00A72AD7"/>
    <w:rsid w:val="00A72C30"/>
    <w:rsid w:val="00A72CE6"/>
    <w:rsid w:val="00A73223"/>
    <w:rsid w:val="00A73501"/>
    <w:rsid w:val="00A73A77"/>
    <w:rsid w:val="00A748EE"/>
    <w:rsid w:val="00A75FB3"/>
    <w:rsid w:val="00A76093"/>
    <w:rsid w:val="00A765E5"/>
    <w:rsid w:val="00A774D9"/>
    <w:rsid w:val="00A77BFA"/>
    <w:rsid w:val="00A80AEC"/>
    <w:rsid w:val="00A80CC8"/>
    <w:rsid w:val="00A81AF5"/>
    <w:rsid w:val="00A82353"/>
    <w:rsid w:val="00A830BB"/>
    <w:rsid w:val="00A83AE8"/>
    <w:rsid w:val="00A86F25"/>
    <w:rsid w:val="00A906CD"/>
    <w:rsid w:val="00A90A2D"/>
    <w:rsid w:val="00A90C49"/>
    <w:rsid w:val="00A91239"/>
    <w:rsid w:val="00A9210E"/>
    <w:rsid w:val="00A939CC"/>
    <w:rsid w:val="00A93CEA"/>
    <w:rsid w:val="00A94F9E"/>
    <w:rsid w:val="00A95C1F"/>
    <w:rsid w:val="00A96081"/>
    <w:rsid w:val="00A961F9"/>
    <w:rsid w:val="00A96751"/>
    <w:rsid w:val="00A96ADA"/>
    <w:rsid w:val="00AA053F"/>
    <w:rsid w:val="00AA1D91"/>
    <w:rsid w:val="00AA227E"/>
    <w:rsid w:val="00AA2560"/>
    <w:rsid w:val="00AA2736"/>
    <w:rsid w:val="00AA287D"/>
    <w:rsid w:val="00AA36E4"/>
    <w:rsid w:val="00AA4A5F"/>
    <w:rsid w:val="00AA603F"/>
    <w:rsid w:val="00AA644A"/>
    <w:rsid w:val="00AA6F3C"/>
    <w:rsid w:val="00AA7239"/>
    <w:rsid w:val="00AB0781"/>
    <w:rsid w:val="00AB090B"/>
    <w:rsid w:val="00AB0D29"/>
    <w:rsid w:val="00AB0FFE"/>
    <w:rsid w:val="00AB1035"/>
    <w:rsid w:val="00AB186B"/>
    <w:rsid w:val="00AB1A94"/>
    <w:rsid w:val="00AB4287"/>
    <w:rsid w:val="00AB4D6D"/>
    <w:rsid w:val="00AB71D9"/>
    <w:rsid w:val="00AB76E3"/>
    <w:rsid w:val="00AB7F07"/>
    <w:rsid w:val="00AC1214"/>
    <w:rsid w:val="00AC2C96"/>
    <w:rsid w:val="00AC37A2"/>
    <w:rsid w:val="00AC4283"/>
    <w:rsid w:val="00AC4A43"/>
    <w:rsid w:val="00AD27D6"/>
    <w:rsid w:val="00AD2D88"/>
    <w:rsid w:val="00AD3733"/>
    <w:rsid w:val="00AD3B0E"/>
    <w:rsid w:val="00AD3C3C"/>
    <w:rsid w:val="00AD416F"/>
    <w:rsid w:val="00AD4FD1"/>
    <w:rsid w:val="00AD560C"/>
    <w:rsid w:val="00AD64A1"/>
    <w:rsid w:val="00AD64C9"/>
    <w:rsid w:val="00AD7CF9"/>
    <w:rsid w:val="00AE025D"/>
    <w:rsid w:val="00AE03CB"/>
    <w:rsid w:val="00AE052B"/>
    <w:rsid w:val="00AE0E38"/>
    <w:rsid w:val="00AE3751"/>
    <w:rsid w:val="00AE415B"/>
    <w:rsid w:val="00AE5554"/>
    <w:rsid w:val="00AE5FEB"/>
    <w:rsid w:val="00AE618B"/>
    <w:rsid w:val="00AE627B"/>
    <w:rsid w:val="00AE6333"/>
    <w:rsid w:val="00AE776D"/>
    <w:rsid w:val="00AF0460"/>
    <w:rsid w:val="00AF1AC5"/>
    <w:rsid w:val="00AF51D9"/>
    <w:rsid w:val="00AF5E26"/>
    <w:rsid w:val="00AF627C"/>
    <w:rsid w:val="00AF641F"/>
    <w:rsid w:val="00AF6E45"/>
    <w:rsid w:val="00B039AE"/>
    <w:rsid w:val="00B041B1"/>
    <w:rsid w:val="00B04839"/>
    <w:rsid w:val="00B04ACD"/>
    <w:rsid w:val="00B0524C"/>
    <w:rsid w:val="00B061BA"/>
    <w:rsid w:val="00B06251"/>
    <w:rsid w:val="00B07651"/>
    <w:rsid w:val="00B07C61"/>
    <w:rsid w:val="00B07D56"/>
    <w:rsid w:val="00B07E48"/>
    <w:rsid w:val="00B10B73"/>
    <w:rsid w:val="00B10E42"/>
    <w:rsid w:val="00B13223"/>
    <w:rsid w:val="00B13FBF"/>
    <w:rsid w:val="00B140E0"/>
    <w:rsid w:val="00B14225"/>
    <w:rsid w:val="00B1441F"/>
    <w:rsid w:val="00B1449B"/>
    <w:rsid w:val="00B1525E"/>
    <w:rsid w:val="00B15750"/>
    <w:rsid w:val="00B16773"/>
    <w:rsid w:val="00B2017E"/>
    <w:rsid w:val="00B205DE"/>
    <w:rsid w:val="00B23917"/>
    <w:rsid w:val="00B23F2F"/>
    <w:rsid w:val="00B2415E"/>
    <w:rsid w:val="00B243B7"/>
    <w:rsid w:val="00B24570"/>
    <w:rsid w:val="00B2587F"/>
    <w:rsid w:val="00B26134"/>
    <w:rsid w:val="00B26E85"/>
    <w:rsid w:val="00B2706B"/>
    <w:rsid w:val="00B320DE"/>
    <w:rsid w:val="00B33233"/>
    <w:rsid w:val="00B34A7E"/>
    <w:rsid w:val="00B3610E"/>
    <w:rsid w:val="00B36258"/>
    <w:rsid w:val="00B37B4B"/>
    <w:rsid w:val="00B408A2"/>
    <w:rsid w:val="00B41201"/>
    <w:rsid w:val="00B41936"/>
    <w:rsid w:val="00B42E20"/>
    <w:rsid w:val="00B43063"/>
    <w:rsid w:val="00B4584B"/>
    <w:rsid w:val="00B47E57"/>
    <w:rsid w:val="00B505B4"/>
    <w:rsid w:val="00B51446"/>
    <w:rsid w:val="00B53136"/>
    <w:rsid w:val="00B53BB5"/>
    <w:rsid w:val="00B53D20"/>
    <w:rsid w:val="00B56010"/>
    <w:rsid w:val="00B56180"/>
    <w:rsid w:val="00B5690B"/>
    <w:rsid w:val="00B569E2"/>
    <w:rsid w:val="00B57697"/>
    <w:rsid w:val="00B605C9"/>
    <w:rsid w:val="00B60790"/>
    <w:rsid w:val="00B61778"/>
    <w:rsid w:val="00B63401"/>
    <w:rsid w:val="00B64252"/>
    <w:rsid w:val="00B6624E"/>
    <w:rsid w:val="00B66523"/>
    <w:rsid w:val="00B67F90"/>
    <w:rsid w:val="00B7024A"/>
    <w:rsid w:val="00B71320"/>
    <w:rsid w:val="00B71F13"/>
    <w:rsid w:val="00B722A8"/>
    <w:rsid w:val="00B731D5"/>
    <w:rsid w:val="00B73722"/>
    <w:rsid w:val="00B74AFC"/>
    <w:rsid w:val="00B7734A"/>
    <w:rsid w:val="00B77797"/>
    <w:rsid w:val="00B77805"/>
    <w:rsid w:val="00B77CF4"/>
    <w:rsid w:val="00B77D8D"/>
    <w:rsid w:val="00B8009D"/>
    <w:rsid w:val="00B8036A"/>
    <w:rsid w:val="00B808DE"/>
    <w:rsid w:val="00B809A9"/>
    <w:rsid w:val="00B80A19"/>
    <w:rsid w:val="00B8222C"/>
    <w:rsid w:val="00B82287"/>
    <w:rsid w:val="00B826F2"/>
    <w:rsid w:val="00B8294A"/>
    <w:rsid w:val="00B83285"/>
    <w:rsid w:val="00B835C9"/>
    <w:rsid w:val="00B836E2"/>
    <w:rsid w:val="00B8501F"/>
    <w:rsid w:val="00B85CC9"/>
    <w:rsid w:val="00B85CD4"/>
    <w:rsid w:val="00B86E99"/>
    <w:rsid w:val="00B87071"/>
    <w:rsid w:val="00B8755C"/>
    <w:rsid w:val="00B906FD"/>
    <w:rsid w:val="00B90CF8"/>
    <w:rsid w:val="00B90FDD"/>
    <w:rsid w:val="00B91639"/>
    <w:rsid w:val="00B91D2B"/>
    <w:rsid w:val="00B91F31"/>
    <w:rsid w:val="00B91FB2"/>
    <w:rsid w:val="00B9278B"/>
    <w:rsid w:val="00B93F54"/>
    <w:rsid w:val="00B949AE"/>
    <w:rsid w:val="00B96E16"/>
    <w:rsid w:val="00B975FF"/>
    <w:rsid w:val="00BA13A4"/>
    <w:rsid w:val="00BA1A65"/>
    <w:rsid w:val="00BA1E4F"/>
    <w:rsid w:val="00BA22E5"/>
    <w:rsid w:val="00BA2CBE"/>
    <w:rsid w:val="00BA333C"/>
    <w:rsid w:val="00BA34FD"/>
    <w:rsid w:val="00BA365E"/>
    <w:rsid w:val="00BA4155"/>
    <w:rsid w:val="00BA4C3E"/>
    <w:rsid w:val="00BA5E53"/>
    <w:rsid w:val="00BA5F69"/>
    <w:rsid w:val="00BB04E4"/>
    <w:rsid w:val="00BB0DB3"/>
    <w:rsid w:val="00BB2940"/>
    <w:rsid w:val="00BB3C4F"/>
    <w:rsid w:val="00BB4341"/>
    <w:rsid w:val="00BB4458"/>
    <w:rsid w:val="00BB4805"/>
    <w:rsid w:val="00BB48EF"/>
    <w:rsid w:val="00BC0E2D"/>
    <w:rsid w:val="00BC1046"/>
    <w:rsid w:val="00BC11F1"/>
    <w:rsid w:val="00BC1587"/>
    <w:rsid w:val="00BC1DEF"/>
    <w:rsid w:val="00BC2415"/>
    <w:rsid w:val="00BC24E9"/>
    <w:rsid w:val="00BC572A"/>
    <w:rsid w:val="00BC6AD8"/>
    <w:rsid w:val="00BC75BD"/>
    <w:rsid w:val="00BC7B6E"/>
    <w:rsid w:val="00BD07F9"/>
    <w:rsid w:val="00BD11FC"/>
    <w:rsid w:val="00BD130E"/>
    <w:rsid w:val="00BD215B"/>
    <w:rsid w:val="00BD3FF4"/>
    <w:rsid w:val="00BD40F2"/>
    <w:rsid w:val="00BD428D"/>
    <w:rsid w:val="00BD551E"/>
    <w:rsid w:val="00BD77ED"/>
    <w:rsid w:val="00BD7E54"/>
    <w:rsid w:val="00BD7E5C"/>
    <w:rsid w:val="00BE22C9"/>
    <w:rsid w:val="00BE2F77"/>
    <w:rsid w:val="00BE33CA"/>
    <w:rsid w:val="00BE3CAB"/>
    <w:rsid w:val="00BE49BD"/>
    <w:rsid w:val="00BE4E3D"/>
    <w:rsid w:val="00BE6153"/>
    <w:rsid w:val="00BE622A"/>
    <w:rsid w:val="00BE721C"/>
    <w:rsid w:val="00BE76A6"/>
    <w:rsid w:val="00BE7D70"/>
    <w:rsid w:val="00BE7DF8"/>
    <w:rsid w:val="00BF0579"/>
    <w:rsid w:val="00BF08A1"/>
    <w:rsid w:val="00BF2633"/>
    <w:rsid w:val="00BF4669"/>
    <w:rsid w:val="00BF4B18"/>
    <w:rsid w:val="00BF4B1B"/>
    <w:rsid w:val="00BF51FB"/>
    <w:rsid w:val="00BF6053"/>
    <w:rsid w:val="00BF611D"/>
    <w:rsid w:val="00BF745D"/>
    <w:rsid w:val="00C00636"/>
    <w:rsid w:val="00C01247"/>
    <w:rsid w:val="00C026A8"/>
    <w:rsid w:val="00C02E9B"/>
    <w:rsid w:val="00C03AE7"/>
    <w:rsid w:val="00C03F9C"/>
    <w:rsid w:val="00C04B87"/>
    <w:rsid w:val="00C10EDC"/>
    <w:rsid w:val="00C11687"/>
    <w:rsid w:val="00C122BE"/>
    <w:rsid w:val="00C12D41"/>
    <w:rsid w:val="00C16202"/>
    <w:rsid w:val="00C16739"/>
    <w:rsid w:val="00C20481"/>
    <w:rsid w:val="00C20647"/>
    <w:rsid w:val="00C23B97"/>
    <w:rsid w:val="00C24206"/>
    <w:rsid w:val="00C24D56"/>
    <w:rsid w:val="00C258FC"/>
    <w:rsid w:val="00C26207"/>
    <w:rsid w:val="00C26805"/>
    <w:rsid w:val="00C26A3A"/>
    <w:rsid w:val="00C26B46"/>
    <w:rsid w:val="00C313C2"/>
    <w:rsid w:val="00C340D2"/>
    <w:rsid w:val="00C3430D"/>
    <w:rsid w:val="00C34513"/>
    <w:rsid w:val="00C35A19"/>
    <w:rsid w:val="00C362A6"/>
    <w:rsid w:val="00C3774A"/>
    <w:rsid w:val="00C37B01"/>
    <w:rsid w:val="00C37B35"/>
    <w:rsid w:val="00C40ADE"/>
    <w:rsid w:val="00C412B1"/>
    <w:rsid w:val="00C416C0"/>
    <w:rsid w:val="00C41813"/>
    <w:rsid w:val="00C41AA4"/>
    <w:rsid w:val="00C42723"/>
    <w:rsid w:val="00C4413B"/>
    <w:rsid w:val="00C44ADE"/>
    <w:rsid w:val="00C4541B"/>
    <w:rsid w:val="00C46E12"/>
    <w:rsid w:val="00C47439"/>
    <w:rsid w:val="00C474A3"/>
    <w:rsid w:val="00C47751"/>
    <w:rsid w:val="00C47B36"/>
    <w:rsid w:val="00C47C61"/>
    <w:rsid w:val="00C50D63"/>
    <w:rsid w:val="00C515AE"/>
    <w:rsid w:val="00C51CEB"/>
    <w:rsid w:val="00C521D9"/>
    <w:rsid w:val="00C525D1"/>
    <w:rsid w:val="00C52C23"/>
    <w:rsid w:val="00C53C42"/>
    <w:rsid w:val="00C53E81"/>
    <w:rsid w:val="00C546BC"/>
    <w:rsid w:val="00C54B41"/>
    <w:rsid w:val="00C56A13"/>
    <w:rsid w:val="00C5790F"/>
    <w:rsid w:val="00C60CFF"/>
    <w:rsid w:val="00C61211"/>
    <w:rsid w:val="00C61BC0"/>
    <w:rsid w:val="00C61C22"/>
    <w:rsid w:val="00C61C4E"/>
    <w:rsid w:val="00C61D9A"/>
    <w:rsid w:val="00C624B2"/>
    <w:rsid w:val="00C62B77"/>
    <w:rsid w:val="00C62C44"/>
    <w:rsid w:val="00C62D94"/>
    <w:rsid w:val="00C62FE5"/>
    <w:rsid w:val="00C6350F"/>
    <w:rsid w:val="00C63E1D"/>
    <w:rsid w:val="00C64A5C"/>
    <w:rsid w:val="00C64EDC"/>
    <w:rsid w:val="00C661FD"/>
    <w:rsid w:val="00C676ED"/>
    <w:rsid w:val="00C67DCC"/>
    <w:rsid w:val="00C70200"/>
    <w:rsid w:val="00C7084C"/>
    <w:rsid w:val="00C70C10"/>
    <w:rsid w:val="00C71FAF"/>
    <w:rsid w:val="00C7218C"/>
    <w:rsid w:val="00C7313A"/>
    <w:rsid w:val="00C735A1"/>
    <w:rsid w:val="00C737ED"/>
    <w:rsid w:val="00C73ADA"/>
    <w:rsid w:val="00C73C37"/>
    <w:rsid w:val="00C7435D"/>
    <w:rsid w:val="00C757F8"/>
    <w:rsid w:val="00C761DD"/>
    <w:rsid w:val="00C7780C"/>
    <w:rsid w:val="00C77D06"/>
    <w:rsid w:val="00C8011C"/>
    <w:rsid w:val="00C8030C"/>
    <w:rsid w:val="00C80788"/>
    <w:rsid w:val="00C83389"/>
    <w:rsid w:val="00C841C0"/>
    <w:rsid w:val="00C854AC"/>
    <w:rsid w:val="00C85776"/>
    <w:rsid w:val="00C8589A"/>
    <w:rsid w:val="00C85A55"/>
    <w:rsid w:val="00C86593"/>
    <w:rsid w:val="00C86786"/>
    <w:rsid w:val="00C86E9B"/>
    <w:rsid w:val="00C86F75"/>
    <w:rsid w:val="00C8754E"/>
    <w:rsid w:val="00C9131D"/>
    <w:rsid w:val="00C91D51"/>
    <w:rsid w:val="00C923EE"/>
    <w:rsid w:val="00C92C50"/>
    <w:rsid w:val="00C92C9A"/>
    <w:rsid w:val="00C93E6D"/>
    <w:rsid w:val="00C95703"/>
    <w:rsid w:val="00C977DA"/>
    <w:rsid w:val="00C97EDD"/>
    <w:rsid w:val="00CA034D"/>
    <w:rsid w:val="00CA0E0C"/>
    <w:rsid w:val="00CA1E59"/>
    <w:rsid w:val="00CA1F59"/>
    <w:rsid w:val="00CA2B59"/>
    <w:rsid w:val="00CA2DF0"/>
    <w:rsid w:val="00CA3A15"/>
    <w:rsid w:val="00CA450D"/>
    <w:rsid w:val="00CA5E29"/>
    <w:rsid w:val="00CA683D"/>
    <w:rsid w:val="00CA687F"/>
    <w:rsid w:val="00CA6A5A"/>
    <w:rsid w:val="00CA7080"/>
    <w:rsid w:val="00CA7168"/>
    <w:rsid w:val="00CB0427"/>
    <w:rsid w:val="00CB330E"/>
    <w:rsid w:val="00CB4075"/>
    <w:rsid w:val="00CB6087"/>
    <w:rsid w:val="00CB6456"/>
    <w:rsid w:val="00CB6EC0"/>
    <w:rsid w:val="00CC00F7"/>
    <w:rsid w:val="00CC0201"/>
    <w:rsid w:val="00CC076C"/>
    <w:rsid w:val="00CC1F8E"/>
    <w:rsid w:val="00CC2742"/>
    <w:rsid w:val="00CC275E"/>
    <w:rsid w:val="00CC2E79"/>
    <w:rsid w:val="00CC3340"/>
    <w:rsid w:val="00CC4764"/>
    <w:rsid w:val="00CC4851"/>
    <w:rsid w:val="00CC763A"/>
    <w:rsid w:val="00CD4303"/>
    <w:rsid w:val="00CD52C0"/>
    <w:rsid w:val="00CD5DE9"/>
    <w:rsid w:val="00CD6E2E"/>
    <w:rsid w:val="00CE0743"/>
    <w:rsid w:val="00CE1027"/>
    <w:rsid w:val="00CE1436"/>
    <w:rsid w:val="00CE1A5E"/>
    <w:rsid w:val="00CE1D70"/>
    <w:rsid w:val="00CE2E79"/>
    <w:rsid w:val="00CE4D1A"/>
    <w:rsid w:val="00CE5BFF"/>
    <w:rsid w:val="00CE6270"/>
    <w:rsid w:val="00CE62BF"/>
    <w:rsid w:val="00CE64F8"/>
    <w:rsid w:val="00CE6860"/>
    <w:rsid w:val="00CE686E"/>
    <w:rsid w:val="00CE6C80"/>
    <w:rsid w:val="00CE7A64"/>
    <w:rsid w:val="00CE7FD7"/>
    <w:rsid w:val="00CF05AE"/>
    <w:rsid w:val="00CF0BC7"/>
    <w:rsid w:val="00CF1208"/>
    <w:rsid w:val="00CF230F"/>
    <w:rsid w:val="00CF29D7"/>
    <w:rsid w:val="00CF4826"/>
    <w:rsid w:val="00CF4B1E"/>
    <w:rsid w:val="00CF50E8"/>
    <w:rsid w:val="00CF5DD2"/>
    <w:rsid w:val="00CF6302"/>
    <w:rsid w:val="00D0290F"/>
    <w:rsid w:val="00D038DB"/>
    <w:rsid w:val="00D0391E"/>
    <w:rsid w:val="00D03BD7"/>
    <w:rsid w:val="00D03EEA"/>
    <w:rsid w:val="00D0481E"/>
    <w:rsid w:val="00D0490A"/>
    <w:rsid w:val="00D049FC"/>
    <w:rsid w:val="00D05FC9"/>
    <w:rsid w:val="00D062E7"/>
    <w:rsid w:val="00D07085"/>
    <w:rsid w:val="00D11272"/>
    <w:rsid w:val="00D1226C"/>
    <w:rsid w:val="00D123B2"/>
    <w:rsid w:val="00D12B93"/>
    <w:rsid w:val="00D13549"/>
    <w:rsid w:val="00D149CC"/>
    <w:rsid w:val="00D159BD"/>
    <w:rsid w:val="00D16CEE"/>
    <w:rsid w:val="00D17A35"/>
    <w:rsid w:val="00D17FFE"/>
    <w:rsid w:val="00D2187F"/>
    <w:rsid w:val="00D2190A"/>
    <w:rsid w:val="00D22B6D"/>
    <w:rsid w:val="00D248CB"/>
    <w:rsid w:val="00D25AA0"/>
    <w:rsid w:val="00D25BCE"/>
    <w:rsid w:val="00D26161"/>
    <w:rsid w:val="00D2637D"/>
    <w:rsid w:val="00D264F9"/>
    <w:rsid w:val="00D26613"/>
    <w:rsid w:val="00D26DF9"/>
    <w:rsid w:val="00D27ECA"/>
    <w:rsid w:val="00D30027"/>
    <w:rsid w:val="00D30241"/>
    <w:rsid w:val="00D30507"/>
    <w:rsid w:val="00D30CF6"/>
    <w:rsid w:val="00D3106B"/>
    <w:rsid w:val="00D32777"/>
    <w:rsid w:val="00D327E7"/>
    <w:rsid w:val="00D3323B"/>
    <w:rsid w:val="00D3542C"/>
    <w:rsid w:val="00D35CAF"/>
    <w:rsid w:val="00D364A3"/>
    <w:rsid w:val="00D37A45"/>
    <w:rsid w:val="00D37B63"/>
    <w:rsid w:val="00D37E86"/>
    <w:rsid w:val="00D41106"/>
    <w:rsid w:val="00D4118A"/>
    <w:rsid w:val="00D41322"/>
    <w:rsid w:val="00D42199"/>
    <w:rsid w:val="00D427E0"/>
    <w:rsid w:val="00D42DE2"/>
    <w:rsid w:val="00D4449C"/>
    <w:rsid w:val="00D44E4D"/>
    <w:rsid w:val="00D454F8"/>
    <w:rsid w:val="00D45870"/>
    <w:rsid w:val="00D45916"/>
    <w:rsid w:val="00D4691E"/>
    <w:rsid w:val="00D47107"/>
    <w:rsid w:val="00D47371"/>
    <w:rsid w:val="00D47458"/>
    <w:rsid w:val="00D505DA"/>
    <w:rsid w:val="00D510A2"/>
    <w:rsid w:val="00D510C3"/>
    <w:rsid w:val="00D527CC"/>
    <w:rsid w:val="00D5342E"/>
    <w:rsid w:val="00D54D82"/>
    <w:rsid w:val="00D565BC"/>
    <w:rsid w:val="00D56F8D"/>
    <w:rsid w:val="00D5760B"/>
    <w:rsid w:val="00D57E1E"/>
    <w:rsid w:val="00D57E85"/>
    <w:rsid w:val="00D60429"/>
    <w:rsid w:val="00D61175"/>
    <w:rsid w:val="00D6195D"/>
    <w:rsid w:val="00D62A91"/>
    <w:rsid w:val="00D631BB"/>
    <w:rsid w:val="00D63653"/>
    <w:rsid w:val="00D63AF2"/>
    <w:rsid w:val="00D64116"/>
    <w:rsid w:val="00D64900"/>
    <w:rsid w:val="00D64912"/>
    <w:rsid w:val="00D64BBA"/>
    <w:rsid w:val="00D64C79"/>
    <w:rsid w:val="00D64D68"/>
    <w:rsid w:val="00D665F4"/>
    <w:rsid w:val="00D66A86"/>
    <w:rsid w:val="00D66C58"/>
    <w:rsid w:val="00D70787"/>
    <w:rsid w:val="00D70EAC"/>
    <w:rsid w:val="00D714BA"/>
    <w:rsid w:val="00D71D73"/>
    <w:rsid w:val="00D7489A"/>
    <w:rsid w:val="00D752D8"/>
    <w:rsid w:val="00D767CF"/>
    <w:rsid w:val="00D80B1C"/>
    <w:rsid w:val="00D80BC7"/>
    <w:rsid w:val="00D81D9B"/>
    <w:rsid w:val="00D8263A"/>
    <w:rsid w:val="00D82EC0"/>
    <w:rsid w:val="00D838A2"/>
    <w:rsid w:val="00D83948"/>
    <w:rsid w:val="00D83C2A"/>
    <w:rsid w:val="00D846D3"/>
    <w:rsid w:val="00D85747"/>
    <w:rsid w:val="00D86A0D"/>
    <w:rsid w:val="00D87F49"/>
    <w:rsid w:val="00D902F8"/>
    <w:rsid w:val="00D92211"/>
    <w:rsid w:val="00D92F6D"/>
    <w:rsid w:val="00D93064"/>
    <w:rsid w:val="00D9315E"/>
    <w:rsid w:val="00D938B9"/>
    <w:rsid w:val="00D93902"/>
    <w:rsid w:val="00D93C65"/>
    <w:rsid w:val="00D9528D"/>
    <w:rsid w:val="00D95AFC"/>
    <w:rsid w:val="00D96F2D"/>
    <w:rsid w:val="00DA02F9"/>
    <w:rsid w:val="00DA16B9"/>
    <w:rsid w:val="00DA3961"/>
    <w:rsid w:val="00DA47BA"/>
    <w:rsid w:val="00DA4AEF"/>
    <w:rsid w:val="00DA4BA9"/>
    <w:rsid w:val="00DA66F5"/>
    <w:rsid w:val="00DA6CF7"/>
    <w:rsid w:val="00DB0524"/>
    <w:rsid w:val="00DB0E7B"/>
    <w:rsid w:val="00DB1278"/>
    <w:rsid w:val="00DB268B"/>
    <w:rsid w:val="00DB461A"/>
    <w:rsid w:val="00DB5A0A"/>
    <w:rsid w:val="00DB6228"/>
    <w:rsid w:val="00DB766A"/>
    <w:rsid w:val="00DB789C"/>
    <w:rsid w:val="00DC08C3"/>
    <w:rsid w:val="00DC140A"/>
    <w:rsid w:val="00DC1BFE"/>
    <w:rsid w:val="00DC2100"/>
    <w:rsid w:val="00DC2623"/>
    <w:rsid w:val="00DC2F60"/>
    <w:rsid w:val="00DC3AB6"/>
    <w:rsid w:val="00DC3F39"/>
    <w:rsid w:val="00DC522C"/>
    <w:rsid w:val="00DC68DA"/>
    <w:rsid w:val="00DC698E"/>
    <w:rsid w:val="00DC732C"/>
    <w:rsid w:val="00DC7950"/>
    <w:rsid w:val="00DD0C38"/>
    <w:rsid w:val="00DD244F"/>
    <w:rsid w:val="00DD2996"/>
    <w:rsid w:val="00DD3B90"/>
    <w:rsid w:val="00DD4613"/>
    <w:rsid w:val="00DD65F3"/>
    <w:rsid w:val="00DD7292"/>
    <w:rsid w:val="00DD77D4"/>
    <w:rsid w:val="00DE06CF"/>
    <w:rsid w:val="00DE0FD3"/>
    <w:rsid w:val="00DE11CA"/>
    <w:rsid w:val="00DE1437"/>
    <w:rsid w:val="00DE179F"/>
    <w:rsid w:val="00DE18F0"/>
    <w:rsid w:val="00DE215E"/>
    <w:rsid w:val="00DE3593"/>
    <w:rsid w:val="00DE39C8"/>
    <w:rsid w:val="00DE3BE7"/>
    <w:rsid w:val="00DE4E1D"/>
    <w:rsid w:val="00DE6261"/>
    <w:rsid w:val="00DE74FF"/>
    <w:rsid w:val="00DF050A"/>
    <w:rsid w:val="00DF0F31"/>
    <w:rsid w:val="00DF1A7B"/>
    <w:rsid w:val="00DF1F7E"/>
    <w:rsid w:val="00DF2473"/>
    <w:rsid w:val="00DF37F3"/>
    <w:rsid w:val="00DF44D6"/>
    <w:rsid w:val="00DF4919"/>
    <w:rsid w:val="00DF5514"/>
    <w:rsid w:val="00DF570D"/>
    <w:rsid w:val="00DF654B"/>
    <w:rsid w:val="00DF6D9A"/>
    <w:rsid w:val="00DF6FA4"/>
    <w:rsid w:val="00E01391"/>
    <w:rsid w:val="00E04076"/>
    <w:rsid w:val="00E05500"/>
    <w:rsid w:val="00E074D3"/>
    <w:rsid w:val="00E07AD6"/>
    <w:rsid w:val="00E10590"/>
    <w:rsid w:val="00E11277"/>
    <w:rsid w:val="00E1219E"/>
    <w:rsid w:val="00E12559"/>
    <w:rsid w:val="00E13610"/>
    <w:rsid w:val="00E139D4"/>
    <w:rsid w:val="00E14086"/>
    <w:rsid w:val="00E14CB6"/>
    <w:rsid w:val="00E15026"/>
    <w:rsid w:val="00E15368"/>
    <w:rsid w:val="00E163F1"/>
    <w:rsid w:val="00E164AE"/>
    <w:rsid w:val="00E20813"/>
    <w:rsid w:val="00E2158D"/>
    <w:rsid w:val="00E21B0D"/>
    <w:rsid w:val="00E22B5C"/>
    <w:rsid w:val="00E24533"/>
    <w:rsid w:val="00E266CC"/>
    <w:rsid w:val="00E26780"/>
    <w:rsid w:val="00E30144"/>
    <w:rsid w:val="00E3105A"/>
    <w:rsid w:val="00E3237C"/>
    <w:rsid w:val="00E3375B"/>
    <w:rsid w:val="00E3467A"/>
    <w:rsid w:val="00E36712"/>
    <w:rsid w:val="00E3786C"/>
    <w:rsid w:val="00E40410"/>
    <w:rsid w:val="00E404AF"/>
    <w:rsid w:val="00E40796"/>
    <w:rsid w:val="00E4117F"/>
    <w:rsid w:val="00E41699"/>
    <w:rsid w:val="00E42203"/>
    <w:rsid w:val="00E436C9"/>
    <w:rsid w:val="00E4560B"/>
    <w:rsid w:val="00E45BD9"/>
    <w:rsid w:val="00E462B1"/>
    <w:rsid w:val="00E46FEC"/>
    <w:rsid w:val="00E47B27"/>
    <w:rsid w:val="00E505A4"/>
    <w:rsid w:val="00E5086B"/>
    <w:rsid w:val="00E50ABC"/>
    <w:rsid w:val="00E50E6C"/>
    <w:rsid w:val="00E51AB6"/>
    <w:rsid w:val="00E539C6"/>
    <w:rsid w:val="00E5456F"/>
    <w:rsid w:val="00E5590C"/>
    <w:rsid w:val="00E55AB2"/>
    <w:rsid w:val="00E56CB0"/>
    <w:rsid w:val="00E56CC7"/>
    <w:rsid w:val="00E56D8C"/>
    <w:rsid w:val="00E57022"/>
    <w:rsid w:val="00E60294"/>
    <w:rsid w:val="00E609DD"/>
    <w:rsid w:val="00E60F3B"/>
    <w:rsid w:val="00E616AB"/>
    <w:rsid w:val="00E62C85"/>
    <w:rsid w:val="00E63A5C"/>
    <w:rsid w:val="00E63D0C"/>
    <w:rsid w:val="00E640D0"/>
    <w:rsid w:val="00E641A5"/>
    <w:rsid w:val="00E64F86"/>
    <w:rsid w:val="00E65F38"/>
    <w:rsid w:val="00E66948"/>
    <w:rsid w:val="00E66E1E"/>
    <w:rsid w:val="00E67634"/>
    <w:rsid w:val="00E67B28"/>
    <w:rsid w:val="00E70A1A"/>
    <w:rsid w:val="00E710B9"/>
    <w:rsid w:val="00E722A3"/>
    <w:rsid w:val="00E72625"/>
    <w:rsid w:val="00E72CBF"/>
    <w:rsid w:val="00E734BD"/>
    <w:rsid w:val="00E7499E"/>
    <w:rsid w:val="00E76738"/>
    <w:rsid w:val="00E76C0A"/>
    <w:rsid w:val="00E77910"/>
    <w:rsid w:val="00E80788"/>
    <w:rsid w:val="00E82104"/>
    <w:rsid w:val="00E83222"/>
    <w:rsid w:val="00E8424F"/>
    <w:rsid w:val="00E8528C"/>
    <w:rsid w:val="00E859D5"/>
    <w:rsid w:val="00E906CC"/>
    <w:rsid w:val="00E910C2"/>
    <w:rsid w:val="00E9197A"/>
    <w:rsid w:val="00E928A2"/>
    <w:rsid w:val="00E94340"/>
    <w:rsid w:val="00E95EFF"/>
    <w:rsid w:val="00E96DC7"/>
    <w:rsid w:val="00EA16B5"/>
    <w:rsid w:val="00EA4508"/>
    <w:rsid w:val="00EA4BE4"/>
    <w:rsid w:val="00EA6BD2"/>
    <w:rsid w:val="00EB00F6"/>
    <w:rsid w:val="00EB15FC"/>
    <w:rsid w:val="00EB2C67"/>
    <w:rsid w:val="00EB2CC1"/>
    <w:rsid w:val="00EB3706"/>
    <w:rsid w:val="00EB3879"/>
    <w:rsid w:val="00EB3D85"/>
    <w:rsid w:val="00EB4C6C"/>
    <w:rsid w:val="00EB768A"/>
    <w:rsid w:val="00EB7B7B"/>
    <w:rsid w:val="00EC06A0"/>
    <w:rsid w:val="00EC0F1B"/>
    <w:rsid w:val="00EC26D3"/>
    <w:rsid w:val="00EC2A51"/>
    <w:rsid w:val="00EC3576"/>
    <w:rsid w:val="00EC47EE"/>
    <w:rsid w:val="00EC5566"/>
    <w:rsid w:val="00EC5FC6"/>
    <w:rsid w:val="00EC6E42"/>
    <w:rsid w:val="00EC70DC"/>
    <w:rsid w:val="00EC70EC"/>
    <w:rsid w:val="00EC74A1"/>
    <w:rsid w:val="00ED11EB"/>
    <w:rsid w:val="00ED17AD"/>
    <w:rsid w:val="00ED2FA2"/>
    <w:rsid w:val="00ED3CFB"/>
    <w:rsid w:val="00ED42B7"/>
    <w:rsid w:val="00ED48CC"/>
    <w:rsid w:val="00ED654C"/>
    <w:rsid w:val="00ED6586"/>
    <w:rsid w:val="00ED6BBB"/>
    <w:rsid w:val="00ED7160"/>
    <w:rsid w:val="00ED7E9A"/>
    <w:rsid w:val="00EE07F6"/>
    <w:rsid w:val="00EE0A96"/>
    <w:rsid w:val="00EE0F94"/>
    <w:rsid w:val="00EE2C40"/>
    <w:rsid w:val="00EE34A3"/>
    <w:rsid w:val="00EE3938"/>
    <w:rsid w:val="00EE3ADC"/>
    <w:rsid w:val="00EE42C9"/>
    <w:rsid w:val="00EE655C"/>
    <w:rsid w:val="00EE6967"/>
    <w:rsid w:val="00EE6B91"/>
    <w:rsid w:val="00EF2BA2"/>
    <w:rsid w:val="00EF3877"/>
    <w:rsid w:val="00EF4CCD"/>
    <w:rsid w:val="00EF5203"/>
    <w:rsid w:val="00EF5770"/>
    <w:rsid w:val="00EF68EA"/>
    <w:rsid w:val="00F003BA"/>
    <w:rsid w:val="00F006FE"/>
    <w:rsid w:val="00F00A54"/>
    <w:rsid w:val="00F00F86"/>
    <w:rsid w:val="00F0111A"/>
    <w:rsid w:val="00F013E9"/>
    <w:rsid w:val="00F01BC3"/>
    <w:rsid w:val="00F02A80"/>
    <w:rsid w:val="00F044A6"/>
    <w:rsid w:val="00F077F0"/>
    <w:rsid w:val="00F10902"/>
    <w:rsid w:val="00F10AD7"/>
    <w:rsid w:val="00F12431"/>
    <w:rsid w:val="00F12771"/>
    <w:rsid w:val="00F1360F"/>
    <w:rsid w:val="00F13F07"/>
    <w:rsid w:val="00F14998"/>
    <w:rsid w:val="00F14EFB"/>
    <w:rsid w:val="00F153F2"/>
    <w:rsid w:val="00F15CB2"/>
    <w:rsid w:val="00F15E78"/>
    <w:rsid w:val="00F15F7A"/>
    <w:rsid w:val="00F16005"/>
    <w:rsid w:val="00F16FD5"/>
    <w:rsid w:val="00F21225"/>
    <w:rsid w:val="00F220F5"/>
    <w:rsid w:val="00F22287"/>
    <w:rsid w:val="00F23FBE"/>
    <w:rsid w:val="00F24420"/>
    <w:rsid w:val="00F24B01"/>
    <w:rsid w:val="00F26E4E"/>
    <w:rsid w:val="00F26EC9"/>
    <w:rsid w:val="00F27A46"/>
    <w:rsid w:val="00F30422"/>
    <w:rsid w:val="00F30D72"/>
    <w:rsid w:val="00F32BD5"/>
    <w:rsid w:val="00F344B3"/>
    <w:rsid w:val="00F35799"/>
    <w:rsid w:val="00F35C72"/>
    <w:rsid w:val="00F36781"/>
    <w:rsid w:val="00F3745F"/>
    <w:rsid w:val="00F374D5"/>
    <w:rsid w:val="00F37D7D"/>
    <w:rsid w:val="00F425BE"/>
    <w:rsid w:val="00F43B7B"/>
    <w:rsid w:val="00F4437F"/>
    <w:rsid w:val="00F44AFB"/>
    <w:rsid w:val="00F45A52"/>
    <w:rsid w:val="00F46AB9"/>
    <w:rsid w:val="00F475C1"/>
    <w:rsid w:val="00F53D12"/>
    <w:rsid w:val="00F53E6C"/>
    <w:rsid w:val="00F53FCE"/>
    <w:rsid w:val="00F54A11"/>
    <w:rsid w:val="00F54BEC"/>
    <w:rsid w:val="00F55F66"/>
    <w:rsid w:val="00F56456"/>
    <w:rsid w:val="00F56E82"/>
    <w:rsid w:val="00F57125"/>
    <w:rsid w:val="00F5782D"/>
    <w:rsid w:val="00F6174D"/>
    <w:rsid w:val="00F61BCE"/>
    <w:rsid w:val="00F629FC"/>
    <w:rsid w:val="00F63012"/>
    <w:rsid w:val="00F6356B"/>
    <w:rsid w:val="00F64BF1"/>
    <w:rsid w:val="00F64F15"/>
    <w:rsid w:val="00F658A3"/>
    <w:rsid w:val="00F65BC7"/>
    <w:rsid w:val="00F65FF3"/>
    <w:rsid w:val="00F6755D"/>
    <w:rsid w:val="00F715D5"/>
    <w:rsid w:val="00F72666"/>
    <w:rsid w:val="00F72BC8"/>
    <w:rsid w:val="00F72CE0"/>
    <w:rsid w:val="00F73629"/>
    <w:rsid w:val="00F73A62"/>
    <w:rsid w:val="00F741D5"/>
    <w:rsid w:val="00F80D71"/>
    <w:rsid w:val="00F818E7"/>
    <w:rsid w:val="00F828A2"/>
    <w:rsid w:val="00F84EDF"/>
    <w:rsid w:val="00F853AB"/>
    <w:rsid w:val="00F856A1"/>
    <w:rsid w:val="00F85C3D"/>
    <w:rsid w:val="00F8601D"/>
    <w:rsid w:val="00F8622F"/>
    <w:rsid w:val="00F875ED"/>
    <w:rsid w:val="00F907F5"/>
    <w:rsid w:val="00F91624"/>
    <w:rsid w:val="00F9183B"/>
    <w:rsid w:val="00F91D26"/>
    <w:rsid w:val="00F9410D"/>
    <w:rsid w:val="00F94740"/>
    <w:rsid w:val="00F9515A"/>
    <w:rsid w:val="00F95BCB"/>
    <w:rsid w:val="00F95FCC"/>
    <w:rsid w:val="00F96635"/>
    <w:rsid w:val="00F970EF"/>
    <w:rsid w:val="00FA002A"/>
    <w:rsid w:val="00FA2007"/>
    <w:rsid w:val="00FA23AA"/>
    <w:rsid w:val="00FA3CC2"/>
    <w:rsid w:val="00FA4747"/>
    <w:rsid w:val="00FA65C5"/>
    <w:rsid w:val="00FA68CE"/>
    <w:rsid w:val="00FA7DB4"/>
    <w:rsid w:val="00FB2679"/>
    <w:rsid w:val="00FB26D1"/>
    <w:rsid w:val="00FB4104"/>
    <w:rsid w:val="00FB45FF"/>
    <w:rsid w:val="00FB57F1"/>
    <w:rsid w:val="00FB5928"/>
    <w:rsid w:val="00FB64E6"/>
    <w:rsid w:val="00FB741F"/>
    <w:rsid w:val="00FB7608"/>
    <w:rsid w:val="00FB787F"/>
    <w:rsid w:val="00FC0D8D"/>
    <w:rsid w:val="00FC21CB"/>
    <w:rsid w:val="00FC2881"/>
    <w:rsid w:val="00FC37C5"/>
    <w:rsid w:val="00FC3A43"/>
    <w:rsid w:val="00FC3BD9"/>
    <w:rsid w:val="00FC4A98"/>
    <w:rsid w:val="00FC50B6"/>
    <w:rsid w:val="00FC53EF"/>
    <w:rsid w:val="00FC56CA"/>
    <w:rsid w:val="00FC65FC"/>
    <w:rsid w:val="00FC7784"/>
    <w:rsid w:val="00FC7939"/>
    <w:rsid w:val="00FD10E4"/>
    <w:rsid w:val="00FD18E4"/>
    <w:rsid w:val="00FD24AD"/>
    <w:rsid w:val="00FD359C"/>
    <w:rsid w:val="00FD54DC"/>
    <w:rsid w:val="00FD5754"/>
    <w:rsid w:val="00FD57FD"/>
    <w:rsid w:val="00FD7B26"/>
    <w:rsid w:val="00FD7DAA"/>
    <w:rsid w:val="00FE0014"/>
    <w:rsid w:val="00FE1223"/>
    <w:rsid w:val="00FE22F5"/>
    <w:rsid w:val="00FE283F"/>
    <w:rsid w:val="00FE2AF9"/>
    <w:rsid w:val="00FE4F81"/>
    <w:rsid w:val="00FE68C8"/>
    <w:rsid w:val="00FE756A"/>
    <w:rsid w:val="00FF0272"/>
    <w:rsid w:val="00FF052C"/>
    <w:rsid w:val="00FF0E6F"/>
    <w:rsid w:val="00FF1A05"/>
    <w:rsid w:val="00FF26EF"/>
    <w:rsid w:val="00FF29C9"/>
    <w:rsid w:val="00FF3AC1"/>
    <w:rsid w:val="00FF4DE4"/>
    <w:rsid w:val="00FF58EB"/>
    <w:rsid w:val="00FF6F27"/>
    <w:rsid w:val="00FF73C6"/>
    <w:rsid w:val="00FF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E686AC"/>
  <w15:chartTrackingRefBased/>
  <w15:docId w15:val="{726D4D8D-F246-4C07-929D-785CE161A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4B3"/>
    <w:pPr>
      <w:spacing w:after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44A6"/>
    <w:pPr>
      <w:jc w:val="center"/>
      <w:outlineLvl w:val="0"/>
    </w:pPr>
    <w:rPr>
      <w:rFonts w:cstheme="minorHAnsi"/>
      <w:sz w:val="44"/>
      <w:szCs w:val="44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24570"/>
    <w:pPr>
      <w:jc w:val="center"/>
      <w:outlineLvl w:val="1"/>
    </w:pPr>
    <w:rPr>
      <w:rFonts w:cstheme="minorHAnsi"/>
      <w:b/>
      <w:bCs/>
      <w:sz w:val="28"/>
      <w:szCs w:val="28"/>
    </w:rPr>
  </w:style>
  <w:style w:type="paragraph" w:styleId="Heading3">
    <w:name w:val="heading 3"/>
    <w:basedOn w:val="ListParagraph"/>
    <w:next w:val="Normal"/>
    <w:link w:val="Heading3Char"/>
    <w:autoRedefine/>
    <w:uiPriority w:val="9"/>
    <w:unhideWhenUsed/>
    <w:qFormat/>
    <w:rsid w:val="00971AA0"/>
    <w:pPr>
      <w:numPr>
        <w:numId w:val="3"/>
      </w:numPr>
      <w:outlineLvl w:val="2"/>
    </w:pPr>
    <w:rPr>
      <w:rFonts w:ascii="Calibri" w:hAnsi="Calibri" w:cs="Times New Roman"/>
      <w:b/>
    </w:rPr>
  </w:style>
  <w:style w:type="paragraph" w:styleId="Heading4">
    <w:name w:val="heading 4"/>
    <w:basedOn w:val="Heading3"/>
    <w:link w:val="Heading4Char"/>
    <w:uiPriority w:val="9"/>
    <w:unhideWhenUsed/>
    <w:qFormat/>
    <w:rsid w:val="00254A51"/>
    <w:pPr>
      <w:numPr>
        <w:ilvl w:val="1"/>
      </w:numPr>
      <w:tabs>
        <w:tab w:val="clear" w:pos="993"/>
        <w:tab w:val="num" w:pos="851"/>
      </w:tabs>
      <w:spacing w:before="40"/>
      <w:ind w:left="851"/>
      <w:outlineLvl w:val="3"/>
    </w:pPr>
    <w:rPr>
      <w:rFonts w:eastAsiaTheme="majorEastAsia" w:cstheme="majorBidi"/>
      <w:b w:val="0"/>
      <w:iCs/>
    </w:rPr>
  </w:style>
  <w:style w:type="paragraph" w:styleId="Heading5">
    <w:name w:val="heading 5"/>
    <w:basedOn w:val="Heading4"/>
    <w:link w:val="Heading5Char"/>
    <w:uiPriority w:val="9"/>
    <w:unhideWhenUsed/>
    <w:qFormat/>
    <w:rsid w:val="00C10EDC"/>
    <w:pPr>
      <w:numPr>
        <w:ilvl w:val="2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44A6"/>
    <w:rPr>
      <w:rFonts w:cstheme="minorHAnsi"/>
      <w:sz w:val="44"/>
      <w:szCs w:val="44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24570"/>
    <w:rPr>
      <w:rFonts w:cstheme="minorHAns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71AA0"/>
    <w:rPr>
      <w:rFonts w:ascii="Calibri" w:hAnsi="Calibri" w:cs="Times New Roman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54A51"/>
    <w:rPr>
      <w:rFonts w:ascii="Calibri" w:eastAsiaTheme="majorEastAsia" w:hAnsi="Calibri" w:cstheme="majorBidi"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2172EA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C10EDC"/>
    <w:rPr>
      <w:rFonts w:ascii="Cambria" w:eastAsiaTheme="majorEastAsia" w:hAnsi="Cambria" w:cstheme="majorBidi"/>
      <w:i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10EDC"/>
    <w:rPr>
      <w:i/>
      <w:iCs/>
    </w:rPr>
  </w:style>
  <w:style w:type="paragraph" w:styleId="BodyText">
    <w:name w:val="Body Text"/>
    <w:basedOn w:val="Normal"/>
    <w:link w:val="BodyTextChar"/>
    <w:semiHidden/>
    <w:rsid w:val="006A5047"/>
    <w:pPr>
      <w:spacing w:line="240" w:lineRule="auto"/>
      <w:jc w:val="both"/>
    </w:pPr>
    <w:rPr>
      <w:rFonts w:ascii="Times New Roman" w:eastAsia="Times New Roman" w:hAnsi="Times New Roman" w:cs="Times New Roman"/>
      <w:lang w:val="x-none"/>
    </w:rPr>
  </w:style>
  <w:style w:type="character" w:customStyle="1" w:styleId="BodyTextChar">
    <w:name w:val="Body Text Char"/>
    <w:basedOn w:val="DefaultParagraphFont"/>
    <w:link w:val="BodyText"/>
    <w:semiHidden/>
    <w:rsid w:val="006A5047"/>
    <w:rPr>
      <w:rFonts w:ascii="Times New Roman" w:eastAsia="Times New Roman" w:hAnsi="Times New Roman" w:cs="Times New Roman"/>
      <w:sz w:val="24"/>
      <w:szCs w:val="24"/>
      <w:lang w:val="x-none"/>
    </w:rPr>
  </w:style>
  <w:style w:type="character" w:styleId="Hyperlink">
    <w:name w:val="Hyperlink"/>
    <w:basedOn w:val="DefaultParagraphFont"/>
    <w:uiPriority w:val="99"/>
    <w:unhideWhenUsed/>
    <w:rsid w:val="00B53B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3BB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C4A98"/>
    <w:rPr>
      <w:rFonts w:ascii="Times New Roman" w:hAnsi="Times New Roman" w:cs="Times New Roman"/>
    </w:rPr>
  </w:style>
  <w:style w:type="character" w:customStyle="1" w:styleId="highlight-yellow">
    <w:name w:val="highlight-yellow"/>
    <w:basedOn w:val="DefaultParagraphFont"/>
    <w:rsid w:val="006A3FAA"/>
  </w:style>
  <w:style w:type="paragraph" w:customStyle="1" w:styleId="Default">
    <w:name w:val="Default"/>
    <w:rsid w:val="00C53C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Bullet">
    <w:name w:val="List Bullet"/>
    <w:basedOn w:val="Normal"/>
    <w:rsid w:val="003E404F"/>
    <w:pPr>
      <w:numPr>
        <w:numId w:val="6"/>
      </w:numPr>
      <w:tabs>
        <w:tab w:val="clear" w:pos="642"/>
      </w:tabs>
      <w:spacing w:line="240" w:lineRule="auto"/>
      <w:ind w:left="0" w:firstLine="0"/>
    </w:pPr>
    <w:rPr>
      <w:rFonts w:ascii="Arial" w:eastAsia="Times New Roman" w:hAnsi="Arial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221FD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FD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21FD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FDB"/>
    <w:rPr>
      <w:sz w:val="24"/>
      <w:szCs w:val="24"/>
    </w:rPr>
  </w:style>
  <w:style w:type="paragraph" w:styleId="Revision">
    <w:name w:val="Revision"/>
    <w:hidden/>
    <w:uiPriority w:val="99"/>
    <w:semiHidden/>
    <w:rsid w:val="0098137E"/>
    <w:pPr>
      <w:spacing w:after="0" w:line="240" w:lineRule="auto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C477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9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grampound-pc.gov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lerk@grampound-pc.gov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t%20Ewe%20Parish%20Council%20-%20Dec24\1-ewe%20AGENDAS%20&amp;%20MINUTES\00TEMPLATE%20St%20Ewe%20Agenda%202025%20-%20ACCESSIBL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CF47B-A63D-4934-AF50-C7F15495E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00TEMPLATE St Ewe Agenda 2025 - ACCESSIBLE</Template>
  <TotalTime>0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Wilson</dc:creator>
  <cp:keywords/>
  <dc:description/>
  <cp:lastModifiedBy>Dee KennedyMerrett</cp:lastModifiedBy>
  <cp:revision>2</cp:revision>
  <cp:lastPrinted>2026-04-02T11:14:00Z</cp:lastPrinted>
  <dcterms:created xsi:type="dcterms:W3CDTF">2026-10-11T14:05:00Z</dcterms:created>
  <dcterms:modified xsi:type="dcterms:W3CDTF">2026-10-11T14:05:00Z</dcterms:modified>
</cp:coreProperties>
</file>