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3062A4A1" w14:textId="788738A2" w:rsidR="00DD2996" w:rsidRDefault="00CA2DF0" w:rsidP="00327205">
      <w:r w:rsidRPr="00141C19">
        <w:rPr>
          <w:rFonts w:asciiTheme="majorHAnsi" w:hAnsiTheme="majorHAnsi" w:cstheme="majorHAnsi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2791E6ED" wp14:editId="634C3633">
            <wp:simplePos x="0" y="0"/>
            <wp:positionH relativeFrom="margin">
              <wp:posOffset>-361950</wp:posOffset>
            </wp:positionH>
            <wp:positionV relativeFrom="margin">
              <wp:posOffset>119380</wp:posOffset>
            </wp:positionV>
            <wp:extent cx="811530" cy="801370"/>
            <wp:effectExtent l="0" t="0" r="7620" b="0"/>
            <wp:wrapSquare wrapText="bothSides"/>
            <wp:docPr id="935764151" name="Picture 935764151" descr="gwc-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wc-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1530" cy="801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CC95CB" w14:textId="44F14F97" w:rsidR="00961FCF" w:rsidRPr="009D20D6" w:rsidRDefault="00961FCF" w:rsidP="00327205"/>
    <w:p w14:paraId="64CE8782" w14:textId="177911DF" w:rsidR="00141C19" w:rsidRPr="00352CD6" w:rsidRDefault="00CA2DF0" w:rsidP="00435A0B">
      <w:pPr>
        <w:jc w:val="center"/>
        <w:rPr>
          <w:rFonts w:cstheme="minorHAnsi"/>
          <w:sz w:val="40"/>
          <w:szCs w:val="40"/>
        </w:rPr>
      </w:pPr>
      <w:r w:rsidRPr="00352CD6">
        <w:rPr>
          <w:rFonts w:cstheme="minorHAnsi"/>
          <w:sz w:val="40"/>
          <w:szCs w:val="40"/>
        </w:rPr>
        <w:t>GRAMPOUND WITH CREED PARISH COUNCIL</w:t>
      </w:r>
    </w:p>
    <w:p w14:paraId="0BBACA2A" w14:textId="1DF482AA" w:rsidR="00961FCF" w:rsidRDefault="00961FCF" w:rsidP="00961FCF">
      <w:pPr>
        <w:rPr>
          <w:rFonts w:cstheme="minorHAnsi"/>
        </w:rPr>
      </w:pPr>
    </w:p>
    <w:p w14:paraId="62345BB6" w14:textId="77777777" w:rsidR="00D902F8" w:rsidRPr="00352CD6" w:rsidRDefault="00D902F8" w:rsidP="00961FCF">
      <w:pPr>
        <w:rPr>
          <w:rFonts w:cstheme="minorHAnsi"/>
          <w:sz w:val="36"/>
          <w:szCs w:val="36"/>
        </w:rPr>
      </w:pPr>
    </w:p>
    <w:p w14:paraId="60897A63" w14:textId="18E01867" w:rsidR="00961FCF" w:rsidRPr="00352CD6" w:rsidRDefault="00B91F31" w:rsidP="00F044A6">
      <w:pPr>
        <w:pStyle w:val="Heading1"/>
        <w:rPr>
          <w:sz w:val="36"/>
          <w:szCs w:val="36"/>
        </w:rPr>
      </w:pPr>
      <w:r>
        <w:rPr>
          <w:sz w:val="36"/>
          <w:szCs w:val="36"/>
        </w:rPr>
        <w:t>AGENDA</w:t>
      </w:r>
    </w:p>
    <w:p w14:paraId="6E940126" w14:textId="77777777" w:rsidR="00E47B27" w:rsidRPr="00352CD6" w:rsidRDefault="00E47B27" w:rsidP="00E47B27">
      <w:pPr>
        <w:rPr>
          <w:sz w:val="36"/>
          <w:szCs w:val="36"/>
        </w:rPr>
      </w:pPr>
    </w:p>
    <w:p w14:paraId="61C9E7F3" w14:textId="0590743F" w:rsidR="00932BAA" w:rsidRPr="00352CD6" w:rsidRDefault="00932BAA" w:rsidP="00932BAA">
      <w:pPr>
        <w:pStyle w:val="Heading1"/>
        <w:rPr>
          <w:sz w:val="36"/>
          <w:szCs w:val="36"/>
        </w:rPr>
      </w:pPr>
      <w:r w:rsidRPr="00352CD6">
        <w:rPr>
          <w:sz w:val="36"/>
          <w:szCs w:val="36"/>
        </w:rPr>
        <w:t>ORDINARY PARISH COUNCIL MEETING</w:t>
      </w:r>
    </w:p>
    <w:p w14:paraId="73FDD79A" w14:textId="77777777" w:rsidR="005510AF" w:rsidRDefault="005510AF" w:rsidP="005510AF"/>
    <w:p w14:paraId="651F3087" w14:textId="46320AEC" w:rsidR="005510AF" w:rsidRDefault="00B91F31" w:rsidP="005510AF">
      <w:pPr>
        <w:pStyle w:val="Heading2"/>
      </w:pPr>
      <w:r>
        <w:t>To be held</w:t>
      </w:r>
      <w:r w:rsidR="00016F3F">
        <w:t xml:space="preserve"> on </w:t>
      </w:r>
      <w:r w:rsidR="005510AF" w:rsidRPr="00435B40">
        <w:t xml:space="preserve">Thursday </w:t>
      </w:r>
      <w:r w:rsidR="005510AF">
        <w:t>1</w:t>
      </w:r>
      <w:r w:rsidR="0090628B">
        <w:t>7</w:t>
      </w:r>
      <w:r w:rsidR="005510AF" w:rsidRPr="005510AF">
        <w:rPr>
          <w:vertAlign w:val="superscript"/>
        </w:rPr>
        <w:t>TH</w:t>
      </w:r>
      <w:r w:rsidR="005510AF" w:rsidRPr="00435B40">
        <w:t xml:space="preserve"> </w:t>
      </w:r>
      <w:r w:rsidR="006A212C">
        <w:t>September</w:t>
      </w:r>
      <w:r w:rsidR="005510AF">
        <w:t xml:space="preserve"> </w:t>
      </w:r>
      <w:r w:rsidR="005510AF" w:rsidRPr="00435B40">
        <w:t>at 18:30pm in the Townhall.</w:t>
      </w:r>
    </w:p>
    <w:p w14:paraId="35288C76" w14:textId="77777777" w:rsidR="001C42F5" w:rsidRDefault="001C42F5" w:rsidP="001C42F5"/>
    <w:p w14:paraId="69DD65A3" w14:textId="19E8EE2F" w:rsidR="00467C68" w:rsidRDefault="00515216" w:rsidP="0090628B">
      <w:pPr>
        <w:pStyle w:val="Heading3"/>
      </w:pPr>
      <w:r>
        <w:t>In attendance</w:t>
      </w:r>
      <w:r w:rsidR="00467C68">
        <w:t xml:space="preserve">: </w:t>
      </w:r>
    </w:p>
    <w:p w14:paraId="0AAD77BD" w14:textId="459EFD1E" w:rsidR="00734357" w:rsidRDefault="006B7D68" w:rsidP="00821376">
      <w:pPr>
        <w:pStyle w:val="Heading3"/>
      </w:pPr>
      <w:r>
        <w:t>A</w:t>
      </w:r>
      <w:r w:rsidR="00467C68">
        <w:t>lso present</w:t>
      </w:r>
      <w:r>
        <w:t xml:space="preserve">: </w:t>
      </w:r>
    </w:p>
    <w:p w14:paraId="7D4FA621" w14:textId="223BCEF4" w:rsidR="000366E3" w:rsidRDefault="00515216" w:rsidP="0090628B">
      <w:pPr>
        <w:pStyle w:val="Heading3"/>
      </w:pPr>
      <w:r>
        <w:t>Apologies for absence:</w:t>
      </w:r>
      <w:r w:rsidR="008A131F">
        <w:t xml:space="preserve"> </w:t>
      </w:r>
    </w:p>
    <w:p w14:paraId="1C52DDDB" w14:textId="77777777" w:rsidR="00AA053F" w:rsidRPr="00AA053F" w:rsidRDefault="00AA053F" w:rsidP="00AA053F"/>
    <w:p w14:paraId="2EB5955B" w14:textId="6A530D25" w:rsidR="00AA053F" w:rsidRPr="00713BAB" w:rsidRDefault="00AA053F" w:rsidP="0090628B">
      <w:pPr>
        <w:pStyle w:val="Heading3"/>
      </w:pPr>
      <w:r>
        <w:t xml:space="preserve">Chairs welcome:  </w:t>
      </w:r>
    </w:p>
    <w:p w14:paraId="32DF987F" w14:textId="77777777" w:rsidR="003D111C" w:rsidRDefault="003D111C" w:rsidP="003D111C"/>
    <w:p w14:paraId="110D6D8C" w14:textId="77777777" w:rsidR="004B4F52" w:rsidRPr="004B4F52" w:rsidRDefault="003D111C" w:rsidP="0090628B">
      <w:pPr>
        <w:pStyle w:val="Heading3"/>
        <w:rPr>
          <w:bCs/>
        </w:rPr>
      </w:pPr>
      <w:r>
        <w:t xml:space="preserve">Public Forum:  </w:t>
      </w:r>
    </w:p>
    <w:p w14:paraId="1D160774" w14:textId="77777777" w:rsidR="003D111C" w:rsidRPr="003D111C" w:rsidRDefault="003D111C" w:rsidP="003D111C"/>
    <w:p w14:paraId="4011B4EB" w14:textId="6213B464" w:rsidR="009025E5" w:rsidRPr="0064546B" w:rsidRDefault="009025E5" w:rsidP="0090628B">
      <w:pPr>
        <w:pStyle w:val="Heading3"/>
      </w:pPr>
      <w:r w:rsidRPr="0064546B">
        <w:t>Declarations of interest</w:t>
      </w:r>
    </w:p>
    <w:p w14:paraId="02567ECE" w14:textId="07F2D55C" w:rsidR="009025E5" w:rsidRPr="0064546B" w:rsidRDefault="009025E5" w:rsidP="0090628B">
      <w:pPr>
        <w:pStyle w:val="Heading4"/>
      </w:pPr>
      <w:r w:rsidRPr="0064546B">
        <w:t xml:space="preserve">Pecuniary/Registerable Declarations of Interests – Members must declare an interest, which has been declared on their Register of Financial Interests form, relevant to the agenda. </w:t>
      </w:r>
    </w:p>
    <w:p w14:paraId="4B4B59BC" w14:textId="09333F0A" w:rsidR="009025E5" w:rsidRPr="0064546B" w:rsidRDefault="009025E5" w:rsidP="0090628B">
      <w:pPr>
        <w:pStyle w:val="Heading4"/>
      </w:pPr>
      <w:r w:rsidRPr="0064546B">
        <w:t xml:space="preserve">Non-registerable Interests – Members must declare non-pecuniary interests at the start of the meeting or whenever the interest becomes apparent. </w:t>
      </w:r>
    </w:p>
    <w:p w14:paraId="24BE6448" w14:textId="7950D824" w:rsidR="009025E5" w:rsidRPr="0064546B" w:rsidRDefault="009025E5" w:rsidP="0090628B">
      <w:pPr>
        <w:pStyle w:val="Heading4"/>
      </w:pPr>
      <w:r w:rsidRPr="0064546B">
        <w:t xml:space="preserve">Declaration of Gifts – Members are reminded they must declare any gift or hospitality with a value more than fifty pounds. </w:t>
      </w:r>
    </w:p>
    <w:p w14:paraId="3719E69D" w14:textId="229B8FF2" w:rsidR="009025E5" w:rsidRPr="0064546B" w:rsidRDefault="009025E5" w:rsidP="0090628B">
      <w:pPr>
        <w:pStyle w:val="Heading4"/>
      </w:pPr>
      <w:r w:rsidRPr="0064546B">
        <w:t xml:space="preserve">Dispensations – Members to consider any written requests for dispensations. </w:t>
      </w:r>
    </w:p>
    <w:p w14:paraId="77B0E14F" w14:textId="77777777" w:rsidR="009025E5" w:rsidRDefault="009025E5" w:rsidP="0090628B">
      <w:pPr>
        <w:pStyle w:val="Heading3"/>
        <w:numPr>
          <w:ilvl w:val="0"/>
          <w:numId w:val="0"/>
        </w:numPr>
        <w:ind w:left="567"/>
      </w:pPr>
    </w:p>
    <w:p w14:paraId="5020EDDB" w14:textId="19BE050B" w:rsidR="00770DA7" w:rsidRPr="008E7D9F" w:rsidRDefault="00770DA7" w:rsidP="0090628B">
      <w:pPr>
        <w:pStyle w:val="Heading3"/>
      </w:pPr>
      <w:r w:rsidRPr="0064546B">
        <w:t>Governance:</w:t>
      </w:r>
      <w:r w:rsidRPr="00435B40">
        <w:t xml:space="preserve"> </w:t>
      </w:r>
      <w:r w:rsidRPr="003F05C0">
        <w:rPr>
          <w:b w:val="0"/>
          <w:bCs/>
        </w:rPr>
        <w:t>To approve and sign the minutes from the Parish Council meet</w:t>
      </w:r>
      <w:r w:rsidR="003F05C0" w:rsidRPr="003F05C0">
        <w:rPr>
          <w:b w:val="0"/>
          <w:bCs/>
        </w:rPr>
        <w:t>in</w:t>
      </w:r>
      <w:r w:rsidR="00B10E42">
        <w:rPr>
          <w:b w:val="0"/>
          <w:bCs/>
        </w:rPr>
        <w:t xml:space="preserve">g, </w:t>
      </w:r>
      <w:r w:rsidR="001F20C4">
        <w:rPr>
          <w:b w:val="0"/>
          <w:bCs/>
        </w:rPr>
        <w:t>July 16</w:t>
      </w:r>
      <w:r w:rsidR="001F20C4" w:rsidRPr="001F20C4">
        <w:rPr>
          <w:b w:val="0"/>
          <w:bCs/>
          <w:vertAlign w:val="superscript"/>
        </w:rPr>
        <w:t>th</w:t>
      </w:r>
      <w:r w:rsidR="00795790">
        <w:rPr>
          <w:b w:val="0"/>
          <w:bCs/>
        </w:rPr>
        <w:t xml:space="preserve">. </w:t>
      </w:r>
    </w:p>
    <w:p w14:paraId="621975B6" w14:textId="77777777" w:rsidR="003C1B71" w:rsidRDefault="003C1B71" w:rsidP="003C1B71"/>
    <w:p w14:paraId="63897ADA" w14:textId="50D3B9DA" w:rsidR="00F95FCC" w:rsidRPr="00435B40" w:rsidRDefault="00F95FCC" w:rsidP="0090628B">
      <w:pPr>
        <w:pStyle w:val="Heading3"/>
      </w:pPr>
      <w:r w:rsidRPr="00435B40">
        <w:t xml:space="preserve">Outside Organisations </w:t>
      </w:r>
      <w:r w:rsidR="00D93064" w:rsidRPr="00435B40">
        <w:t xml:space="preserve">and Reports </w:t>
      </w:r>
      <w:r w:rsidR="004F7E03" w:rsidRPr="00435B40">
        <w:t>– Standing Items on the Agenda</w:t>
      </w:r>
    </w:p>
    <w:p w14:paraId="279915EC" w14:textId="0551744C" w:rsidR="004372AA" w:rsidRDefault="00634C83" w:rsidP="0090628B">
      <w:pPr>
        <w:pStyle w:val="Heading4"/>
      </w:pPr>
      <w:r w:rsidRPr="005A53CB">
        <w:t>County Cllr Update</w:t>
      </w:r>
      <w:r w:rsidR="00D70EAC" w:rsidRPr="005A53CB">
        <w:t>.</w:t>
      </w:r>
      <w:r w:rsidR="00301812" w:rsidRPr="005A53CB">
        <w:t xml:space="preserve"> </w:t>
      </w:r>
    </w:p>
    <w:p w14:paraId="74029E67" w14:textId="2E0224A8" w:rsidR="00532E17" w:rsidRDefault="00634C83" w:rsidP="0090628B">
      <w:pPr>
        <w:pStyle w:val="Heading4"/>
      </w:pPr>
      <w:r w:rsidRPr="005A53CB">
        <w:t xml:space="preserve">Police </w:t>
      </w:r>
      <w:r w:rsidR="00F30D72" w:rsidRPr="005A53CB">
        <w:t xml:space="preserve">Updates. </w:t>
      </w:r>
    </w:p>
    <w:p w14:paraId="11952B2A" w14:textId="25C5714E" w:rsidR="00E24533" w:rsidRDefault="00F24B01" w:rsidP="0090628B">
      <w:pPr>
        <w:pStyle w:val="Heading4"/>
      </w:pPr>
      <w:r>
        <w:t>G</w:t>
      </w:r>
      <w:r w:rsidR="002B4803" w:rsidRPr="005A53CB">
        <w:t>rampound Village Hall</w:t>
      </w:r>
      <w:r w:rsidR="001C585F" w:rsidRPr="005A53CB">
        <w:t>.</w:t>
      </w:r>
      <w:r w:rsidR="00E24533" w:rsidRPr="005A53CB">
        <w:t xml:space="preserve"> </w:t>
      </w:r>
    </w:p>
    <w:p w14:paraId="50B318DB" w14:textId="7E8D208C" w:rsidR="00F16FD5" w:rsidRDefault="005D72B5" w:rsidP="00F16FD5">
      <w:pPr>
        <w:pStyle w:val="Heading5"/>
      </w:pPr>
      <w:r>
        <w:t>To discuss P</w:t>
      </w:r>
      <w:r w:rsidR="00FA3CC2">
        <w:t xml:space="preserve">ublic Toilet Utilities and Sundries </w:t>
      </w:r>
    </w:p>
    <w:p w14:paraId="48284C27" w14:textId="77777777" w:rsidR="00046DE4" w:rsidRDefault="00046DE4" w:rsidP="0090628B">
      <w:pPr>
        <w:pStyle w:val="Heading4"/>
        <w:numPr>
          <w:ilvl w:val="0"/>
          <w:numId w:val="0"/>
        </w:numPr>
        <w:ind w:left="851"/>
      </w:pPr>
    </w:p>
    <w:p w14:paraId="5B44AFC0" w14:textId="3667096C" w:rsidR="005306F9" w:rsidRDefault="001A766D" w:rsidP="0090628B">
      <w:pPr>
        <w:pStyle w:val="Heading3"/>
      </w:pPr>
      <w:r w:rsidRPr="00435B40">
        <w:t>Highways</w:t>
      </w:r>
    </w:p>
    <w:p w14:paraId="4496B3E6" w14:textId="71435839" w:rsidR="00AA7239" w:rsidRDefault="00AA7239" w:rsidP="00AA7239">
      <w:pPr>
        <w:pStyle w:val="Heading4"/>
      </w:pPr>
      <w:r>
        <w:t>To note Highways email regarding road closur</w:t>
      </w:r>
      <w:r w:rsidR="0075576A">
        <w:t xml:space="preserve">e </w:t>
      </w:r>
      <w:r w:rsidR="0075576A" w:rsidRPr="0075576A">
        <w:t>Grampound Remembrance Commemoration</w:t>
      </w:r>
      <w:r w:rsidR="0075576A">
        <w:t xml:space="preserve">, </w:t>
      </w:r>
      <w:r w:rsidR="00A830BB" w:rsidRPr="00A830BB">
        <w:t>11th November 2026</w:t>
      </w:r>
      <w:r w:rsidR="00A830BB">
        <w:t xml:space="preserve">, </w:t>
      </w:r>
      <w:r w:rsidR="00A830BB" w:rsidRPr="00A830BB">
        <w:t>10:50 to 11:20 hours</w:t>
      </w:r>
      <w:r w:rsidR="00795790">
        <w:t>.</w:t>
      </w:r>
    </w:p>
    <w:p w14:paraId="70B9642B" w14:textId="77777777" w:rsidR="004B28EF" w:rsidRDefault="00DE06CF" w:rsidP="00F2531E">
      <w:pPr>
        <w:pStyle w:val="Heading4"/>
      </w:pPr>
      <w:r>
        <w:t>To confirm</w:t>
      </w:r>
      <w:r w:rsidR="00B85CC9">
        <w:t xml:space="preserve"> a report of a broken light,</w:t>
      </w:r>
      <w:r w:rsidR="00D7489A">
        <w:t xml:space="preserve"> AO11, Lamppost outside Old Post Office</w:t>
      </w:r>
      <w:r w:rsidR="008E2033">
        <w:t>, Fore Street.</w:t>
      </w:r>
    </w:p>
    <w:p w14:paraId="6C30A4CF" w14:textId="3F9C6E87" w:rsidR="00DE06CF" w:rsidRDefault="004B28EF" w:rsidP="004B28EF">
      <w:pPr>
        <w:pStyle w:val="Heading5"/>
      </w:pPr>
      <w:r>
        <w:t>Re</w:t>
      </w:r>
      <w:r w:rsidR="007D2969">
        <w:t xml:space="preserve">ference: </w:t>
      </w:r>
      <w:r w:rsidR="00D85747">
        <w:t>W2601</w:t>
      </w:r>
      <w:r w:rsidR="007D2969">
        <w:t>803</w:t>
      </w:r>
      <w:r w:rsidR="00795790">
        <w:t>.</w:t>
      </w:r>
    </w:p>
    <w:p w14:paraId="3EB95D56" w14:textId="77777777" w:rsidR="003F6086" w:rsidRPr="003F6086" w:rsidRDefault="003F6086" w:rsidP="003F6086"/>
    <w:p w14:paraId="3AA9D2AD" w14:textId="0639829D" w:rsidR="00615B5F" w:rsidRDefault="00B66523" w:rsidP="0090628B">
      <w:pPr>
        <w:pStyle w:val="Heading3"/>
      </w:pPr>
      <w:r w:rsidRPr="00435B40">
        <w:t>Environ</w:t>
      </w:r>
      <w:r w:rsidR="00707AB6" w:rsidRPr="00435B40">
        <w:t xml:space="preserve">mental </w:t>
      </w:r>
      <w:r w:rsidR="00A647BB" w:rsidRPr="00435B40">
        <w:t>and</w:t>
      </w:r>
      <w:r w:rsidR="00707AB6" w:rsidRPr="00435B40">
        <w:t xml:space="preserve"> Amenity Matters </w:t>
      </w:r>
    </w:p>
    <w:p w14:paraId="0FE3A2AD" w14:textId="40464321" w:rsidR="00CD5DE9" w:rsidRDefault="00B243B7" w:rsidP="0090628B">
      <w:pPr>
        <w:pStyle w:val="Heading4"/>
      </w:pPr>
      <w:r>
        <w:t xml:space="preserve">To </w:t>
      </w:r>
      <w:r w:rsidR="00B15750">
        <w:t xml:space="preserve">receive an update on the </w:t>
      </w:r>
      <w:r>
        <w:t>activities</w:t>
      </w:r>
      <w:r w:rsidR="00DF4919" w:rsidRPr="00E13610">
        <w:t xml:space="preserve"> for young children in the </w:t>
      </w:r>
      <w:r w:rsidR="00DD7292" w:rsidRPr="00E13610">
        <w:t>village</w:t>
      </w:r>
      <w:r w:rsidR="00B15750">
        <w:t xml:space="preserve">. </w:t>
      </w:r>
    </w:p>
    <w:p w14:paraId="25E950CC" w14:textId="3E09953E" w:rsidR="0082092D" w:rsidRDefault="0082092D" w:rsidP="0090628B">
      <w:pPr>
        <w:pStyle w:val="Heading4"/>
      </w:pPr>
      <w:r>
        <w:t>Public Toilet</w:t>
      </w:r>
      <w:r w:rsidR="00FE4F81">
        <w:t xml:space="preserve"> Cost</w:t>
      </w:r>
      <w:r w:rsidR="00DC3AB6">
        <w:t>.</w:t>
      </w:r>
    </w:p>
    <w:p w14:paraId="3F20C97C" w14:textId="23E908F6" w:rsidR="00FE4F81" w:rsidRDefault="00FE4F81" w:rsidP="0090628B">
      <w:pPr>
        <w:pStyle w:val="Heading4"/>
      </w:pPr>
      <w:r>
        <w:lastRenderedPageBreak/>
        <w:t>Second Purple Air Sensor</w:t>
      </w:r>
      <w:r w:rsidR="00DC3AB6">
        <w:t>.</w:t>
      </w:r>
    </w:p>
    <w:p w14:paraId="7040CC86" w14:textId="405DE357" w:rsidR="00A7175B" w:rsidRDefault="00A7175B" w:rsidP="00D44E4D">
      <w:pPr>
        <w:pStyle w:val="Heading4"/>
        <w:numPr>
          <w:ilvl w:val="0"/>
          <w:numId w:val="0"/>
        </w:numPr>
        <w:ind w:left="567"/>
      </w:pPr>
    </w:p>
    <w:p w14:paraId="038ADA7C" w14:textId="1875902A" w:rsidR="005306F9" w:rsidRPr="00435B40" w:rsidRDefault="00140A9B" w:rsidP="0090628B">
      <w:pPr>
        <w:pStyle w:val="Heading3"/>
      </w:pPr>
      <w:r w:rsidRPr="00435B40">
        <w:t>Finance</w:t>
      </w:r>
    </w:p>
    <w:p w14:paraId="069D5A2B" w14:textId="3F88A5B3" w:rsidR="00F853AB" w:rsidRDefault="003F6F08" w:rsidP="0090628B">
      <w:pPr>
        <w:pStyle w:val="Heading4"/>
      </w:pPr>
      <w:r>
        <w:t xml:space="preserve">To receive and approve </w:t>
      </w:r>
      <w:r w:rsidR="00D44E4D">
        <w:t>September’s</w:t>
      </w:r>
      <w:r w:rsidR="00BC572A" w:rsidRPr="00C37B01">
        <w:t xml:space="preserve"> schedule of payments</w:t>
      </w:r>
      <w:r w:rsidR="00C03F9C" w:rsidRPr="00C37B01">
        <w:t xml:space="preserve"> (</w:t>
      </w:r>
      <w:r w:rsidR="000819CF" w:rsidRPr="00C37B01">
        <w:t>circulated</w:t>
      </w:r>
      <w:r w:rsidR="00BC572A" w:rsidRPr="00C37B01">
        <w:t xml:space="preserve"> prior to meeting</w:t>
      </w:r>
      <w:r w:rsidR="00C03F9C" w:rsidRPr="00C37B01">
        <w:t>).</w:t>
      </w:r>
      <w:r w:rsidR="005167E1">
        <w:t xml:space="preserve"> </w:t>
      </w:r>
    </w:p>
    <w:p w14:paraId="7388C2C0" w14:textId="7D0CD387" w:rsidR="00B96E16" w:rsidRDefault="00B96E16" w:rsidP="0090628B">
      <w:pPr>
        <w:pStyle w:val="Heading4"/>
      </w:pPr>
      <w:r>
        <w:t>To confirm VAT refund</w:t>
      </w:r>
      <w:r w:rsidR="00E2158D">
        <w:t xml:space="preserve">s </w:t>
      </w:r>
      <w:r w:rsidR="0038772E">
        <w:t>received</w:t>
      </w:r>
      <w:r w:rsidR="00C77D06">
        <w:t xml:space="preserve"> (as per Clerks email</w:t>
      </w:r>
      <w:r w:rsidR="00CE1D70">
        <w:t xml:space="preserve"> and detailed in Payment Schedule).</w:t>
      </w:r>
    </w:p>
    <w:p w14:paraId="5401C57C" w14:textId="3DBDBC02" w:rsidR="0042432C" w:rsidRDefault="0042432C" w:rsidP="0090628B">
      <w:pPr>
        <w:pStyle w:val="Heading4"/>
      </w:pPr>
      <w:r>
        <w:t>To confirm 50% remainder Precept</w:t>
      </w:r>
    </w:p>
    <w:p w14:paraId="6530FEDC" w14:textId="262FDF0F" w:rsidR="00496FA6" w:rsidRDefault="00496FA6" w:rsidP="004F6B10">
      <w:pPr>
        <w:pStyle w:val="Heading4"/>
      </w:pPr>
      <w:r>
        <w:t xml:space="preserve">To receive an update on the request for </w:t>
      </w:r>
      <w:r w:rsidR="00D327E7">
        <w:t xml:space="preserve">supplier </w:t>
      </w:r>
      <w:r>
        <w:t>invoices</w:t>
      </w:r>
      <w:r w:rsidR="00D327E7">
        <w:t xml:space="preserve"> from the Village Hall, as per </w:t>
      </w:r>
      <w:r w:rsidR="00C92C50">
        <w:t xml:space="preserve">Clerks </w:t>
      </w:r>
      <w:r w:rsidR="00D71D73">
        <w:t>email dated 19.08.26</w:t>
      </w:r>
    </w:p>
    <w:p w14:paraId="423EB325" w14:textId="36DCB1C3" w:rsidR="008D2300" w:rsidRDefault="008D2300" w:rsidP="00063BBD">
      <w:pPr>
        <w:pStyle w:val="Heading4"/>
      </w:pPr>
      <w:r>
        <w:t>To discuss financial allowances for Council members, as per email from CALC (circulated by Clerk prior to meeting)</w:t>
      </w:r>
      <w:r w:rsidR="000C0B00">
        <w:t>.</w:t>
      </w:r>
    </w:p>
    <w:p w14:paraId="14FB5CD1" w14:textId="14C4334A" w:rsidR="00E640D0" w:rsidRDefault="006925F0" w:rsidP="00BD75AC">
      <w:pPr>
        <w:pStyle w:val="Heading4"/>
      </w:pPr>
      <w:r>
        <w:t xml:space="preserve">To discuss the </w:t>
      </w:r>
      <w:r w:rsidR="00E640D0">
        <w:t>two</w:t>
      </w:r>
      <w:r w:rsidR="00E30144">
        <w:t xml:space="preserve"> </w:t>
      </w:r>
      <w:r>
        <w:t>quote</w:t>
      </w:r>
      <w:r w:rsidR="00E640D0">
        <w:t>s</w:t>
      </w:r>
      <w:r>
        <w:t xml:space="preserve"> for Insurance</w:t>
      </w:r>
      <w:r w:rsidR="005F5BF1">
        <w:t xml:space="preserve"> (circulated by Clerk prior to meeting). </w:t>
      </w:r>
    </w:p>
    <w:p w14:paraId="052FAAFE" w14:textId="54EC1FEB" w:rsidR="009400DB" w:rsidRDefault="000F56FA" w:rsidP="00BD75AC">
      <w:pPr>
        <w:pStyle w:val="Heading4"/>
      </w:pPr>
      <w:r>
        <w:t xml:space="preserve">To discuss the </w:t>
      </w:r>
      <w:r w:rsidR="00F14EFB">
        <w:t>Clerks,</w:t>
      </w:r>
      <w:r>
        <w:t xml:space="preserve"> pay increase</w:t>
      </w:r>
      <w:r w:rsidR="000147D4">
        <w:t>.</w:t>
      </w:r>
    </w:p>
    <w:p w14:paraId="08129DCF" w14:textId="77777777" w:rsidR="00CD5DE9" w:rsidRDefault="00CD5DE9" w:rsidP="0090628B">
      <w:pPr>
        <w:pStyle w:val="Heading4"/>
        <w:numPr>
          <w:ilvl w:val="0"/>
          <w:numId w:val="0"/>
        </w:numPr>
        <w:ind w:left="851"/>
      </w:pPr>
    </w:p>
    <w:p w14:paraId="09145027" w14:textId="47D0C487" w:rsidR="005306F9" w:rsidRPr="00435B40" w:rsidRDefault="005306F9" w:rsidP="0090628B">
      <w:pPr>
        <w:pStyle w:val="Heading3"/>
      </w:pPr>
      <w:r w:rsidRPr="00435B40">
        <w:t>Planning</w:t>
      </w:r>
      <w:r w:rsidR="00B835C9" w:rsidRPr="00435B40">
        <w:t>, Enforcement &amp; Compliance</w:t>
      </w:r>
    </w:p>
    <w:p w14:paraId="6983F086" w14:textId="6C2E4A44" w:rsidR="0007144C" w:rsidRPr="00451075" w:rsidRDefault="00030BB5" w:rsidP="0090628B">
      <w:pPr>
        <w:pStyle w:val="Heading4"/>
        <w:rPr>
          <w:rFonts w:eastAsia="Times New Roman"/>
          <w:lang w:eastAsia="en-GB"/>
        </w:rPr>
      </w:pPr>
      <w:r w:rsidRPr="00435B40">
        <w:t>Planning Applications</w:t>
      </w:r>
      <w:r w:rsidR="00BE3CAB">
        <w:t>.</w:t>
      </w:r>
    </w:p>
    <w:p w14:paraId="0336591A" w14:textId="1ACEAFD2" w:rsidR="00451075" w:rsidRPr="000024FA" w:rsidRDefault="0034472E" w:rsidP="00451075">
      <w:pPr>
        <w:pStyle w:val="Heading5"/>
        <w:rPr>
          <w:rFonts w:eastAsia="Times New Roman"/>
          <w:lang w:eastAsia="en-GB"/>
        </w:rPr>
      </w:pPr>
      <w:r>
        <w:rPr>
          <w:rFonts w:eastAsia="Times New Roman"/>
          <w:lang w:eastAsia="en-GB"/>
        </w:rPr>
        <w:t>P</w:t>
      </w:r>
      <w:r w:rsidRPr="0034472E">
        <w:rPr>
          <w:rFonts w:eastAsia="Times New Roman"/>
          <w:lang w:eastAsia="en-GB"/>
        </w:rPr>
        <w:t>A26/05582</w:t>
      </w:r>
      <w:r>
        <w:rPr>
          <w:rFonts w:eastAsia="Times New Roman"/>
          <w:lang w:eastAsia="en-GB"/>
        </w:rPr>
        <w:t xml:space="preserve"> - </w:t>
      </w:r>
      <w:r w:rsidR="00932626" w:rsidRPr="00932626">
        <w:rPr>
          <w:rFonts w:eastAsia="Times New Roman"/>
          <w:lang w:eastAsia="en-GB"/>
        </w:rPr>
        <w:t>Proposed conversion of detached garage into short-term holiday-let accommodation</w:t>
      </w:r>
      <w:r w:rsidR="00932626">
        <w:rPr>
          <w:rFonts w:eastAsia="Times New Roman"/>
          <w:lang w:eastAsia="en-GB"/>
        </w:rPr>
        <w:t xml:space="preserve">. </w:t>
      </w:r>
    </w:p>
    <w:p w14:paraId="70DE5964" w14:textId="1CDB9FCC" w:rsidR="00AB76E3" w:rsidRDefault="006125FB" w:rsidP="0090628B">
      <w:pPr>
        <w:pStyle w:val="Heading4"/>
        <w:rPr>
          <w:rStyle w:val="Heading4Char"/>
          <w:rFonts w:asciiTheme="minorHAnsi" w:hAnsiTheme="minorHAnsi" w:cstheme="minorHAnsi"/>
        </w:rPr>
      </w:pPr>
      <w:r w:rsidRPr="00435B40">
        <w:rPr>
          <w:rStyle w:val="Heading4Char"/>
          <w:rFonts w:asciiTheme="minorHAnsi" w:hAnsiTheme="minorHAnsi" w:cstheme="minorHAnsi"/>
        </w:rPr>
        <w:t>Other planning matters</w:t>
      </w:r>
      <w:r w:rsidR="001C585F" w:rsidRPr="00435B40">
        <w:rPr>
          <w:rStyle w:val="Heading4Char"/>
          <w:rFonts w:asciiTheme="minorHAnsi" w:hAnsiTheme="minorHAnsi" w:cstheme="minorHAnsi"/>
        </w:rPr>
        <w:t>.</w:t>
      </w:r>
      <w:r w:rsidR="007A54B8">
        <w:rPr>
          <w:rStyle w:val="Heading4Char"/>
          <w:rFonts w:asciiTheme="minorHAnsi" w:hAnsiTheme="minorHAnsi" w:cstheme="minorHAnsi"/>
        </w:rPr>
        <w:t xml:space="preserve"> </w:t>
      </w:r>
    </w:p>
    <w:p w14:paraId="6896E6A4" w14:textId="77777777" w:rsidR="003065E4" w:rsidRDefault="00D565BC" w:rsidP="0072761A">
      <w:pPr>
        <w:pStyle w:val="Heading5"/>
        <w:rPr>
          <w:rStyle w:val="Heading4Char"/>
          <w:rFonts w:asciiTheme="minorHAnsi" w:hAnsiTheme="minorHAnsi" w:cstheme="minorHAnsi"/>
        </w:rPr>
      </w:pPr>
      <w:r>
        <w:rPr>
          <w:rStyle w:val="Heading4Char"/>
          <w:rFonts w:asciiTheme="minorHAnsi" w:hAnsiTheme="minorHAnsi" w:cstheme="minorHAnsi"/>
        </w:rPr>
        <w:t>PA26/</w:t>
      </w:r>
      <w:r w:rsidR="007F34E7">
        <w:rPr>
          <w:rStyle w:val="Heading4Char"/>
          <w:rFonts w:asciiTheme="minorHAnsi" w:hAnsiTheme="minorHAnsi" w:cstheme="minorHAnsi"/>
        </w:rPr>
        <w:t>04183</w:t>
      </w:r>
      <w:r w:rsidR="0053116C">
        <w:rPr>
          <w:rStyle w:val="Heading4Char"/>
          <w:rFonts w:asciiTheme="minorHAnsi" w:hAnsiTheme="minorHAnsi" w:cstheme="minorHAnsi"/>
        </w:rPr>
        <w:t xml:space="preserve"> </w:t>
      </w:r>
      <w:r w:rsidR="00B7734A">
        <w:rPr>
          <w:rStyle w:val="Heading4Char"/>
          <w:rFonts w:asciiTheme="minorHAnsi" w:hAnsiTheme="minorHAnsi" w:cstheme="minorHAnsi"/>
        </w:rPr>
        <w:t>–</w:t>
      </w:r>
      <w:r w:rsidR="0053116C">
        <w:rPr>
          <w:rStyle w:val="Heading4Char"/>
          <w:rFonts w:asciiTheme="minorHAnsi" w:hAnsiTheme="minorHAnsi" w:cstheme="minorHAnsi"/>
        </w:rPr>
        <w:t xml:space="preserve"> </w:t>
      </w:r>
      <w:r w:rsidR="00B7734A">
        <w:rPr>
          <w:rStyle w:val="Heading4Char"/>
          <w:rFonts w:asciiTheme="minorHAnsi" w:hAnsiTheme="minorHAnsi" w:cstheme="minorHAnsi"/>
        </w:rPr>
        <w:t>Wind Turbine</w:t>
      </w:r>
      <w:r w:rsidR="008536CE">
        <w:rPr>
          <w:rStyle w:val="Heading4Char"/>
          <w:rFonts w:asciiTheme="minorHAnsi" w:hAnsiTheme="minorHAnsi" w:cstheme="minorHAnsi"/>
        </w:rPr>
        <w:t xml:space="preserve"> </w:t>
      </w:r>
      <w:r w:rsidR="00E1219E">
        <w:rPr>
          <w:rStyle w:val="Heading4Char"/>
          <w:rFonts w:asciiTheme="minorHAnsi" w:hAnsiTheme="minorHAnsi" w:cstheme="minorHAnsi"/>
        </w:rPr>
        <w:t>– Installation of a replacement wind turbine and associated infrastructure following the removal</w:t>
      </w:r>
      <w:r w:rsidR="0072761A">
        <w:rPr>
          <w:rStyle w:val="Heading4Char"/>
          <w:rFonts w:asciiTheme="minorHAnsi" w:hAnsiTheme="minorHAnsi" w:cstheme="minorHAnsi"/>
        </w:rPr>
        <w:t xml:space="preserve"> and decommissioning of existing turbine.</w:t>
      </w:r>
      <w:r w:rsidR="003065E4">
        <w:rPr>
          <w:rStyle w:val="Heading4Char"/>
          <w:rFonts w:asciiTheme="minorHAnsi" w:hAnsiTheme="minorHAnsi" w:cstheme="minorHAnsi"/>
        </w:rPr>
        <w:t xml:space="preserve"> </w:t>
      </w:r>
    </w:p>
    <w:p w14:paraId="6918A835" w14:textId="01527FB5" w:rsidR="0072761A" w:rsidRDefault="003065E4" w:rsidP="0072761A">
      <w:pPr>
        <w:pStyle w:val="Heading5"/>
        <w:rPr>
          <w:rStyle w:val="Heading4Char"/>
          <w:rFonts w:asciiTheme="minorHAnsi" w:hAnsiTheme="minorHAnsi" w:cstheme="minorHAnsi"/>
        </w:rPr>
      </w:pPr>
      <w:r>
        <w:rPr>
          <w:rStyle w:val="Heading4Char"/>
          <w:rFonts w:asciiTheme="minorHAnsi" w:hAnsiTheme="minorHAnsi" w:cstheme="minorHAnsi"/>
        </w:rPr>
        <w:t>Registered under Probus Parish, location of Wind Turbine sits on boundary</w:t>
      </w:r>
      <w:r w:rsidR="00E404AF">
        <w:rPr>
          <w:rStyle w:val="Heading4Char"/>
          <w:rFonts w:asciiTheme="minorHAnsi" w:hAnsiTheme="minorHAnsi" w:cstheme="minorHAnsi"/>
        </w:rPr>
        <w:t xml:space="preserve"> between Probus and Grampound. </w:t>
      </w:r>
    </w:p>
    <w:p w14:paraId="0989A0BA" w14:textId="2BA3B01F" w:rsidR="00506EAE" w:rsidRDefault="00B835C9" w:rsidP="0072761A">
      <w:pPr>
        <w:pStyle w:val="Heading4"/>
        <w:rPr>
          <w:rStyle w:val="Heading4Char"/>
          <w:rFonts w:asciiTheme="minorHAnsi" w:hAnsiTheme="minorHAnsi" w:cstheme="minorHAnsi"/>
          <w:sz w:val="22"/>
          <w:szCs w:val="22"/>
        </w:rPr>
      </w:pPr>
      <w:r w:rsidRPr="00435B40">
        <w:t>Enforcement &amp; compliance</w:t>
      </w:r>
      <w:r w:rsidR="008816E4" w:rsidRPr="00435B40">
        <w:rPr>
          <w:rStyle w:val="Heading4Char"/>
          <w:rFonts w:asciiTheme="minorHAnsi" w:hAnsiTheme="minorHAnsi" w:cstheme="minorHAnsi"/>
          <w:sz w:val="22"/>
          <w:szCs w:val="22"/>
        </w:rPr>
        <w:t>.</w:t>
      </w:r>
      <w:r w:rsidRPr="00435B40">
        <w:rPr>
          <w:rStyle w:val="Heading4Char"/>
          <w:rFonts w:asciiTheme="minorHAnsi" w:hAnsiTheme="minorHAnsi" w:cstheme="minorHAnsi"/>
          <w:sz w:val="22"/>
          <w:szCs w:val="22"/>
        </w:rPr>
        <w:t xml:space="preserve"> </w:t>
      </w:r>
    </w:p>
    <w:p w14:paraId="64856F78" w14:textId="05E2E23C" w:rsidR="00AE6333" w:rsidRDefault="00AE6333" w:rsidP="0090628B">
      <w:pPr>
        <w:pStyle w:val="Heading4"/>
        <w:numPr>
          <w:ilvl w:val="0"/>
          <w:numId w:val="0"/>
        </w:numPr>
        <w:ind w:left="851"/>
      </w:pPr>
    </w:p>
    <w:p w14:paraId="18A041CD" w14:textId="3E61656C" w:rsidR="00C97EDD" w:rsidRDefault="007A4E73" w:rsidP="0090628B">
      <w:pPr>
        <w:pStyle w:val="Heading3"/>
      </w:pPr>
      <w:r w:rsidRPr="00435B40">
        <w:t xml:space="preserve">Townhall </w:t>
      </w:r>
    </w:p>
    <w:p w14:paraId="740FDDB1" w14:textId="47CB9219" w:rsidR="00B10E42" w:rsidRPr="00357D00" w:rsidRDefault="00B10E42" w:rsidP="00A10280">
      <w:pPr>
        <w:pStyle w:val="Heading4"/>
        <w:rPr>
          <w:rFonts w:eastAsia="Times New Roman"/>
          <w:lang w:eastAsia="en-GB"/>
        </w:rPr>
      </w:pPr>
      <w:r>
        <w:t>T</w:t>
      </w:r>
      <w:r w:rsidR="00D527CC">
        <w:t xml:space="preserve">o </w:t>
      </w:r>
      <w:r w:rsidR="00B731D5">
        <w:t xml:space="preserve">discuss </w:t>
      </w:r>
      <w:r w:rsidR="002F7FAB">
        <w:t xml:space="preserve">revised and detailed </w:t>
      </w:r>
      <w:r w:rsidR="003D51AA">
        <w:t>costs for replacement TH</w:t>
      </w:r>
      <w:r>
        <w:t xml:space="preserve"> heat</w:t>
      </w:r>
      <w:r w:rsidR="002F7FAB">
        <w:t>ing</w:t>
      </w:r>
      <w:r w:rsidR="00B91F31">
        <w:t xml:space="preserve">. </w:t>
      </w:r>
    </w:p>
    <w:p w14:paraId="07C95426" w14:textId="14ACEF85" w:rsidR="00357D00" w:rsidRPr="0007775B" w:rsidRDefault="00C92C50" w:rsidP="00A10280">
      <w:pPr>
        <w:pStyle w:val="Heading4"/>
        <w:rPr>
          <w:rFonts w:eastAsia="Times New Roman"/>
          <w:lang w:eastAsia="en-GB"/>
        </w:rPr>
      </w:pPr>
      <w:r>
        <w:t xml:space="preserve">To confirm </w:t>
      </w:r>
      <w:r w:rsidR="00CA3A15">
        <w:t>r</w:t>
      </w:r>
      <w:r>
        <w:t xml:space="preserve">oof </w:t>
      </w:r>
      <w:r w:rsidR="00CA3A15">
        <w:t>t</w:t>
      </w:r>
      <w:r>
        <w:t>iles</w:t>
      </w:r>
      <w:r w:rsidR="00CA3A15">
        <w:t xml:space="preserve"> have been fixed</w:t>
      </w:r>
      <w:r w:rsidR="00C02E9B">
        <w:t>.</w:t>
      </w:r>
    </w:p>
    <w:p w14:paraId="7A478FF0" w14:textId="467765C2" w:rsidR="0007775B" w:rsidRPr="006925F0" w:rsidRDefault="0007775B" w:rsidP="00A10280">
      <w:pPr>
        <w:pStyle w:val="Heading4"/>
        <w:rPr>
          <w:rFonts w:eastAsia="Times New Roman"/>
          <w:lang w:eastAsia="en-GB"/>
        </w:rPr>
      </w:pPr>
      <w:r>
        <w:t xml:space="preserve">To </w:t>
      </w:r>
      <w:r w:rsidR="00E83222" w:rsidRPr="00E83222">
        <w:t>consider estimate to replace 3x windows and repair and repaint remaining</w:t>
      </w:r>
      <w:r w:rsidR="00E83222">
        <w:t xml:space="preserve"> windows</w:t>
      </w:r>
      <w:r w:rsidR="000C0B00">
        <w:t xml:space="preserve">. </w:t>
      </w:r>
    </w:p>
    <w:p w14:paraId="1925CD12" w14:textId="0588AB2A" w:rsidR="006925F0" w:rsidRPr="005C515A" w:rsidRDefault="006925F0" w:rsidP="00A10280">
      <w:pPr>
        <w:pStyle w:val="Heading4"/>
        <w:rPr>
          <w:rFonts w:eastAsia="Times New Roman"/>
          <w:lang w:eastAsia="en-GB"/>
        </w:rPr>
      </w:pPr>
      <w:r>
        <w:t>To discuss a schedule for testing the Fire Sensors</w:t>
      </w:r>
      <w:r w:rsidR="000C0B00">
        <w:t xml:space="preserve">. </w:t>
      </w:r>
    </w:p>
    <w:p w14:paraId="0327055F" w14:textId="77777777" w:rsidR="00D44E4D" w:rsidRPr="00D44E4D" w:rsidRDefault="00D44E4D" w:rsidP="00D44E4D"/>
    <w:p w14:paraId="2D0B528E" w14:textId="78F76ABD" w:rsidR="00CE6270" w:rsidRDefault="007141C2" w:rsidP="0090628B">
      <w:pPr>
        <w:pStyle w:val="Heading3"/>
      </w:pPr>
      <w:r>
        <w:t xml:space="preserve">Correspondence and Documentation – not covered anywhere else on the </w:t>
      </w:r>
      <w:r w:rsidR="0078201B">
        <w:t>agenda.</w:t>
      </w:r>
    </w:p>
    <w:p w14:paraId="2BF9E996" w14:textId="2B0E2625" w:rsidR="0028165E" w:rsidRDefault="00B15750" w:rsidP="0090628B">
      <w:pPr>
        <w:pStyle w:val="Heading4"/>
      </w:pPr>
      <w:r>
        <w:t>To receive an update on the e</w:t>
      </w:r>
      <w:r w:rsidR="008A29DA" w:rsidRPr="00A22F9C">
        <w:t xml:space="preserve">mergency </w:t>
      </w:r>
      <w:r w:rsidR="00D37E86">
        <w:t>p</w:t>
      </w:r>
      <w:r w:rsidR="008A29DA" w:rsidRPr="00A22F9C">
        <w:t>lanning document</w:t>
      </w:r>
      <w:r w:rsidR="00334722">
        <w:t xml:space="preserve">. </w:t>
      </w:r>
    </w:p>
    <w:p w14:paraId="7A7C50CA" w14:textId="012ADA38" w:rsidR="00F94740" w:rsidRDefault="00F94740" w:rsidP="0090628B">
      <w:pPr>
        <w:pStyle w:val="Heading4"/>
      </w:pPr>
      <w:r>
        <w:t xml:space="preserve">To confirm receipt of a review request on EIR / FOI </w:t>
      </w:r>
      <w:r w:rsidR="00DC3AB6">
        <w:t xml:space="preserve">which the PC </w:t>
      </w:r>
      <w:r w:rsidR="00610778">
        <w:t>replied to on 27</w:t>
      </w:r>
      <w:r w:rsidR="00610778" w:rsidRPr="00610778">
        <w:rPr>
          <w:vertAlign w:val="superscript"/>
        </w:rPr>
        <w:t>th</w:t>
      </w:r>
      <w:r w:rsidR="00610778">
        <w:t xml:space="preserve"> July. </w:t>
      </w:r>
    </w:p>
    <w:p w14:paraId="25070FEF" w14:textId="77777777" w:rsidR="001217EC" w:rsidRDefault="001217EC" w:rsidP="0090628B">
      <w:pPr>
        <w:pStyle w:val="Heading4"/>
        <w:numPr>
          <w:ilvl w:val="0"/>
          <w:numId w:val="0"/>
        </w:numPr>
        <w:ind w:left="851"/>
      </w:pPr>
    </w:p>
    <w:p w14:paraId="0BB98890" w14:textId="2D93B927" w:rsidR="00D05FC9" w:rsidRPr="00435B40" w:rsidRDefault="00D05FC9" w:rsidP="0090628B">
      <w:pPr>
        <w:pStyle w:val="Heading3"/>
      </w:pPr>
      <w:r w:rsidRPr="00435B40">
        <w:t>Committee Updates</w:t>
      </w:r>
      <w:r w:rsidR="00D8263A" w:rsidRPr="00435B40">
        <w:t xml:space="preserve"> – Standing Items on the Agenda</w:t>
      </w:r>
    </w:p>
    <w:p w14:paraId="67B8B1BC" w14:textId="2E871DA8" w:rsidR="00D05FC9" w:rsidRDefault="004F1578" w:rsidP="0090628B">
      <w:pPr>
        <w:pStyle w:val="Heading4"/>
      </w:pPr>
      <w:r>
        <w:t xml:space="preserve">To receive reports from </w:t>
      </w:r>
      <w:r w:rsidR="00D05FC9" w:rsidRPr="00435B40">
        <w:t>GwC Countryside Access</w:t>
      </w:r>
      <w:r w:rsidR="00334722">
        <w:t xml:space="preserve">. </w:t>
      </w:r>
    </w:p>
    <w:p w14:paraId="338766B1" w14:textId="03F1C2C5" w:rsidR="00D05FC9" w:rsidRDefault="004F1578" w:rsidP="0090628B">
      <w:pPr>
        <w:pStyle w:val="Heading4"/>
      </w:pPr>
      <w:r>
        <w:t xml:space="preserve">To receive reports from </w:t>
      </w:r>
      <w:r w:rsidR="00D05FC9" w:rsidRPr="00435B40">
        <w:t xml:space="preserve">GwC Heritage </w:t>
      </w:r>
      <w:r w:rsidR="002E162F">
        <w:t>Initiative</w:t>
      </w:r>
      <w:r w:rsidR="00334722">
        <w:t xml:space="preserve">. </w:t>
      </w:r>
      <w:r w:rsidR="002E162F">
        <w:t xml:space="preserve"> </w:t>
      </w:r>
    </w:p>
    <w:p w14:paraId="7FC461B2" w14:textId="77777777" w:rsidR="00D93902" w:rsidRDefault="00D93902" w:rsidP="00D93902">
      <w:pPr>
        <w:pStyle w:val="Heading3"/>
        <w:numPr>
          <w:ilvl w:val="0"/>
          <w:numId w:val="0"/>
        </w:numPr>
        <w:ind w:left="170"/>
      </w:pPr>
    </w:p>
    <w:p w14:paraId="25344A71" w14:textId="30149D10" w:rsidR="00D93902" w:rsidRPr="00435B40" w:rsidRDefault="00D93902" w:rsidP="00D93902">
      <w:pPr>
        <w:pStyle w:val="Heading3"/>
      </w:pPr>
      <w:r>
        <w:t>Confidential Item</w:t>
      </w:r>
    </w:p>
    <w:p w14:paraId="02EAF70E" w14:textId="77777777" w:rsidR="000024FA" w:rsidRDefault="000024FA" w:rsidP="00D93902">
      <w:pPr>
        <w:pStyle w:val="Heading3"/>
        <w:numPr>
          <w:ilvl w:val="0"/>
          <w:numId w:val="0"/>
        </w:numPr>
        <w:ind w:left="170"/>
      </w:pPr>
    </w:p>
    <w:p w14:paraId="01B69A13" w14:textId="68F265B0" w:rsidR="00D05FC9" w:rsidRPr="00435B40" w:rsidRDefault="00D05FC9" w:rsidP="0090628B">
      <w:pPr>
        <w:pStyle w:val="Heading3"/>
      </w:pPr>
      <w:r w:rsidRPr="00435B40">
        <w:t>Diary Dates</w:t>
      </w:r>
    </w:p>
    <w:p w14:paraId="554189D7" w14:textId="2B37C365" w:rsidR="00D05FC9" w:rsidRDefault="00D05FC9" w:rsidP="0090628B">
      <w:pPr>
        <w:pStyle w:val="Heading4"/>
      </w:pPr>
      <w:r w:rsidRPr="00435B40">
        <w:t xml:space="preserve">Next Parish Council Meeting, </w:t>
      </w:r>
      <w:r w:rsidR="00BF08A1">
        <w:t>15</w:t>
      </w:r>
      <w:r w:rsidR="00BF08A1" w:rsidRPr="00BF08A1">
        <w:rPr>
          <w:vertAlign w:val="superscript"/>
        </w:rPr>
        <w:t>th</w:t>
      </w:r>
      <w:r w:rsidR="00BF08A1">
        <w:t xml:space="preserve"> </w:t>
      </w:r>
      <w:r w:rsidR="003910C0">
        <w:t>October 2026</w:t>
      </w:r>
    </w:p>
    <w:p w14:paraId="02FE1D86" w14:textId="77777777" w:rsidR="00081EC6" w:rsidRDefault="00081EC6" w:rsidP="0090628B">
      <w:pPr>
        <w:pStyle w:val="Heading4"/>
        <w:numPr>
          <w:ilvl w:val="0"/>
          <w:numId w:val="0"/>
        </w:numPr>
        <w:ind w:left="851"/>
      </w:pPr>
    </w:p>
    <w:p w14:paraId="45F03838" w14:textId="621E8C9F" w:rsidR="005306F9" w:rsidRPr="00435B40" w:rsidRDefault="006E0CA0" w:rsidP="001061D3">
      <w:pPr>
        <w:pStyle w:val="Heading1"/>
        <w:jc w:val="left"/>
        <w:rPr>
          <w:sz w:val="22"/>
          <w:szCs w:val="22"/>
          <w:u w:val="none"/>
        </w:rPr>
      </w:pPr>
      <w:r w:rsidRPr="00435B40">
        <w:rPr>
          <w:b/>
          <w:bCs/>
          <w:sz w:val="22"/>
          <w:szCs w:val="22"/>
          <w:u w:val="none"/>
        </w:rPr>
        <w:t>SIGNED by C</w:t>
      </w:r>
      <w:r w:rsidR="00D47371">
        <w:rPr>
          <w:b/>
          <w:bCs/>
          <w:sz w:val="22"/>
          <w:szCs w:val="22"/>
          <w:u w:val="none"/>
        </w:rPr>
        <w:t xml:space="preserve">lerk: </w:t>
      </w:r>
    </w:p>
    <w:p w14:paraId="6A90E1F1" w14:textId="77777777" w:rsidR="00407B12" w:rsidRPr="00435B40" w:rsidRDefault="00407B12" w:rsidP="005E1A55">
      <w:pPr>
        <w:rPr>
          <w:rFonts w:cstheme="minorHAnsi"/>
          <w:sz w:val="22"/>
          <w:szCs w:val="22"/>
          <w:lang w:val="nl-NL"/>
        </w:rPr>
      </w:pPr>
      <w:r w:rsidRPr="00435B40">
        <w:rPr>
          <w:rFonts w:cstheme="minorHAnsi"/>
          <w:sz w:val="22"/>
          <w:szCs w:val="22"/>
          <w:lang w:val="nl-NL"/>
        </w:rPr>
        <w:t xml:space="preserve">Website: </w:t>
      </w:r>
      <w:hyperlink r:id="rId9" w:history="1">
        <w:r w:rsidRPr="00435B40">
          <w:rPr>
            <w:rStyle w:val="Hyperlink"/>
            <w:rFonts w:cstheme="minorHAnsi"/>
            <w:color w:val="auto"/>
            <w:sz w:val="22"/>
            <w:szCs w:val="22"/>
            <w:lang w:val="nl-NL"/>
          </w:rPr>
          <w:t>www.grampound-pc.gov.uk</w:t>
        </w:r>
      </w:hyperlink>
      <w:r w:rsidRPr="00435B40">
        <w:rPr>
          <w:rFonts w:cstheme="minorHAnsi"/>
          <w:sz w:val="22"/>
          <w:szCs w:val="22"/>
          <w:lang w:val="nl-NL"/>
        </w:rPr>
        <w:t xml:space="preserve">    </w:t>
      </w:r>
    </w:p>
    <w:p w14:paraId="1713B845" w14:textId="6DE02DC8" w:rsidR="00407B12" w:rsidRPr="00435B40" w:rsidRDefault="00B9278B" w:rsidP="00511A50">
      <w:pPr>
        <w:rPr>
          <w:rFonts w:cstheme="minorHAnsi"/>
          <w:i/>
          <w:iCs/>
          <w:lang w:val="nl-NL"/>
        </w:rPr>
      </w:pPr>
      <w:r w:rsidRPr="00435B40">
        <w:rPr>
          <w:rFonts w:cstheme="minorHAnsi"/>
          <w:sz w:val="22"/>
          <w:szCs w:val="22"/>
          <w:lang w:val="nl-NL"/>
        </w:rPr>
        <w:t xml:space="preserve">Clerk &amp; RFO: Dee Kennedy, </w:t>
      </w:r>
      <w:hyperlink r:id="rId10" w:history="1">
        <w:r w:rsidRPr="00435B40">
          <w:rPr>
            <w:rStyle w:val="Hyperlink"/>
            <w:rFonts w:cstheme="minorHAnsi"/>
            <w:color w:val="auto"/>
            <w:sz w:val="22"/>
            <w:szCs w:val="22"/>
            <w:lang w:val="nl-NL"/>
          </w:rPr>
          <w:t>clerk@grampound-pc.gov.uk</w:t>
        </w:r>
      </w:hyperlink>
      <w:r w:rsidRPr="00435B40">
        <w:rPr>
          <w:rFonts w:cstheme="minorHAnsi"/>
          <w:sz w:val="22"/>
          <w:szCs w:val="22"/>
          <w:lang w:val="nl-NL"/>
        </w:rPr>
        <w:t xml:space="preserve"> </w:t>
      </w:r>
    </w:p>
    <w:sectPr w:rsidR="00407B12" w:rsidRPr="00435B40" w:rsidSect="00B77805">
      <w:pgSz w:w="11906" w:h="16838"/>
      <w:pgMar w:top="720" w:right="567" w:bottom="720" w:left="107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E1C1AB" w14:textId="77777777" w:rsidR="002536FD" w:rsidRDefault="002536FD" w:rsidP="00221FDB">
      <w:pPr>
        <w:spacing w:line="240" w:lineRule="auto"/>
      </w:pPr>
      <w:r>
        <w:separator/>
      </w:r>
    </w:p>
  </w:endnote>
  <w:endnote w:type="continuationSeparator" w:id="0">
    <w:p w14:paraId="5ECEC75D" w14:textId="77777777" w:rsidR="002536FD" w:rsidRDefault="002536FD" w:rsidP="00221FD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D4C04A" w14:textId="77777777" w:rsidR="002536FD" w:rsidRDefault="002536FD" w:rsidP="00221FDB">
      <w:pPr>
        <w:spacing w:line="240" w:lineRule="auto"/>
      </w:pPr>
      <w:r>
        <w:separator/>
      </w:r>
    </w:p>
  </w:footnote>
  <w:footnote w:type="continuationSeparator" w:id="0">
    <w:p w14:paraId="366B873D" w14:textId="77777777" w:rsidR="002536FD" w:rsidRDefault="002536FD" w:rsidP="00221FD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D5F22A5E"/>
    <w:lvl w:ilvl="0">
      <w:start w:val="1"/>
      <w:numFmt w:val="bullet"/>
      <w:pStyle w:val="ListBullet"/>
      <w:lvlText w:val=""/>
      <w:lvlJc w:val="left"/>
      <w:pPr>
        <w:tabs>
          <w:tab w:val="num" w:pos="642"/>
        </w:tabs>
        <w:ind w:left="642" w:hanging="360"/>
      </w:pPr>
      <w:rPr>
        <w:rFonts w:ascii="Symbol" w:hAnsi="Symbol" w:hint="default"/>
      </w:rPr>
    </w:lvl>
  </w:abstractNum>
  <w:abstractNum w:abstractNumId="1" w15:restartNumberingAfterBreak="0">
    <w:nsid w:val="1BD0305E"/>
    <w:multiLevelType w:val="hybridMultilevel"/>
    <w:tmpl w:val="678E306C"/>
    <w:lvl w:ilvl="0" w:tplc="C94CF518">
      <w:start w:val="1"/>
      <w:numFmt w:val="lowerLetter"/>
      <w:lvlText w:val="%1."/>
      <w:lvlJc w:val="left"/>
      <w:pPr>
        <w:ind w:left="360" w:hanging="360"/>
      </w:pPr>
      <w:rPr>
        <w:rFonts w:hint="default"/>
        <w:b w:val="0"/>
        <w:i w:val="0"/>
        <w:sz w:val="22"/>
        <w:szCs w:val="18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290381E"/>
    <w:multiLevelType w:val="multilevel"/>
    <w:tmpl w:val="1D9AE1E2"/>
    <w:lvl w:ilvl="0">
      <w:start w:val="70"/>
      <w:numFmt w:val="decimal"/>
      <w:pStyle w:val="Heading3"/>
      <w:lvlText w:val="26/%1"/>
      <w:lvlJc w:val="right"/>
      <w:pPr>
        <w:tabs>
          <w:tab w:val="num" w:pos="170"/>
        </w:tabs>
        <w:ind w:left="170" w:hanging="170"/>
      </w:pPr>
      <w:rPr>
        <w:rFonts w:cs="Times New Roman" w:hint="default"/>
        <w:b w:val="0"/>
      </w:rPr>
    </w:lvl>
    <w:lvl w:ilvl="1">
      <w:start w:val="1"/>
      <w:numFmt w:val="lowerLetter"/>
      <w:pStyle w:val="Heading4"/>
      <w:lvlText w:val="%2)"/>
      <w:lvlJc w:val="left"/>
      <w:pPr>
        <w:tabs>
          <w:tab w:val="num" w:pos="993"/>
        </w:tabs>
        <w:ind w:left="993" w:hanging="284"/>
      </w:pPr>
      <w:rPr>
        <w:rFonts w:cs="Times New Roman" w:hint="default"/>
        <w:sz w:val="24"/>
        <w:szCs w:val="24"/>
      </w:rPr>
    </w:lvl>
    <w:lvl w:ilvl="2">
      <w:start w:val="1"/>
      <w:numFmt w:val="lowerRoman"/>
      <w:pStyle w:val="Heading5"/>
      <w:lvlText w:val="%3."/>
      <w:lvlJc w:val="left"/>
      <w:pPr>
        <w:tabs>
          <w:tab w:val="num" w:pos="1389"/>
        </w:tabs>
        <w:ind w:left="1389" w:hanging="396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" w15:restartNumberingAfterBreak="0">
    <w:nsid w:val="57657FAE"/>
    <w:multiLevelType w:val="hybridMultilevel"/>
    <w:tmpl w:val="10026A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C32BCA"/>
    <w:multiLevelType w:val="hybridMultilevel"/>
    <w:tmpl w:val="860CF3A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D302BA"/>
    <w:multiLevelType w:val="hybridMultilevel"/>
    <w:tmpl w:val="7DD26E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4005ED"/>
    <w:multiLevelType w:val="multilevel"/>
    <w:tmpl w:val="F0A0DFAE"/>
    <w:name w:val="AGENDA List 2"/>
    <w:lvl w:ilvl="0">
      <w:start w:val="100"/>
      <w:numFmt w:val="decimal"/>
      <w:lvlText w:val="19/%1"/>
      <w:lvlJc w:val="right"/>
      <w:pPr>
        <w:ind w:left="907" w:hanging="227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680" w:hanging="396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191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2105227747">
    <w:abstractNumId w:val="2"/>
  </w:num>
  <w:num w:numId="2" w16cid:durableId="452090409">
    <w:abstractNumId w:val="6"/>
  </w:num>
  <w:num w:numId="3" w16cid:durableId="1945191049">
    <w:abstractNumId w:val="2"/>
  </w:num>
  <w:num w:numId="4" w16cid:durableId="1160731072">
    <w:abstractNumId w:val="5"/>
  </w:num>
  <w:num w:numId="5" w16cid:durableId="850993649">
    <w:abstractNumId w:val="4"/>
  </w:num>
  <w:num w:numId="6" w16cid:durableId="1819809576">
    <w:abstractNumId w:val="0"/>
  </w:num>
  <w:num w:numId="7" w16cid:durableId="1933932124">
    <w:abstractNumId w:val="1"/>
  </w:num>
  <w:num w:numId="8" w16cid:durableId="20479502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displayBackgroundShap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B36"/>
    <w:rsid w:val="000000AB"/>
    <w:rsid w:val="00000B68"/>
    <w:rsid w:val="00002076"/>
    <w:rsid w:val="000024FA"/>
    <w:rsid w:val="0000261D"/>
    <w:rsid w:val="00003AE4"/>
    <w:rsid w:val="000057C8"/>
    <w:rsid w:val="000065BD"/>
    <w:rsid w:val="00006632"/>
    <w:rsid w:val="00006A3F"/>
    <w:rsid w:val="0000729C"/>
    <w:rsid w:val="00007403"/>
    <w:rsid w:val="000075BB"/>
    <w:rsid w:val="000101EA"/>
    <w:rsid w:val="00012AD6"/>
    <w:rsid w:val="00013BF7"/>
    <w:rsid w:val="0001431D"/>
    <w:rsid w:val="000146E7"/>
    <w:rsid w:val="000147D4"/>
    <w:rsid w:val="00014FD4"/>
    <w:rsid w:val="00016908"/>
    <w:rsid w:val="00016A3B"/>
    <w:rsid w:val="00016A61"/>
    <w:rsid w:val="00016AD5"/>
    <w:rsid w:val="00016F3F"/>
    <w:rsid w:val="000219CC"/>
    <w:rsid w:val="0002300E"/>
    <w:rsid w:val="00023666"/>
    <w:rsid w:val="000239E2"/>
    <w:rsid w:val="000265CA"/>
    <w:rsid w:val="00030BB5"/>
    <w:rsid w:val="00030E4A"/>
    <w:rsid w:val="00034FF9"/>
    <w:rsid w:val="0003526A"/>
    <w:rsid w:val="000366E3"/>
    <w:rsid w:val="00037ECD"/>
    <w:rsid w:val="00046DE4"/>
    <w:rsid w:val="00051FB6"/>
    <w:rsid w:val="000523F5"/>
    <w:rsid w:val="0005397D"/>
    <w:rsid w:val="00053EE6"/>
    <w:rsid w:val="00055A98"/>
    <w:rsid w:val="00056381"/>
    <w:rsid w:val="000566A6"/>
    <w:rsid w:val="0005710C"/>
    <w:rsid w:val="00057706"/>
    <w:rsid w:val="00060D7F"/>
    <w:rsid w:val="00062E95"/>
    <w:rsid w:val="000635F7"/>
    <w:rsid w:val="00064572"/>
    <w:rsid w:val="0006582B"/>
    <w:rsid w:val="00066469"/>
    <w:rsid w:val="0006711F"/>
    <w:rsid w:val="00067E23"/>
    <w:rsid w:val="000709CA"/>
    <w:rsid w:val="00071013"/>
    <w:rsid w:val="00071155"/>
    <w:rsid w:val="0007144C"/>
    <w:rsid w:val="00072AB4"/>
    <w:rsid w:val="00072CF6"/>
    <w:rsid w:val="000736C9"/>
    <w:rsid w:val="000749F5"/>
    <w:rsid w:val="00075A83"/>
    <w:rsid w:val="00076A63"/>
    <w:rsid w:val="0007775B"/>
    <w:rsid w:val="00077EAD"/>
    <w:rsid w:val="00080C6E"/>
    <w:rsid w:val="000815F1"/>
    <w:rsid w:val="000819CF"/>
    <w:rsid w:val="00081D2C"/>
    <w:rsid w:val="00081EC6"/>
    <w:rsid w:val="0008322F"/>
    <w:rsid w:val="00084CC6"/>
    <w:rsid w:val="00084FD6"/>
    <w:rsid w:val="000864D6"/>
    <w:rsid w:val="000878AC"/>
    <w:rsid w:val="00087E94"/>
    <w:rsid w:val="000900F4"/>
    <w:rsid w:val="00090424"/>
    <w:rsid w:val="000920AD"/>
    <w:rsid w:val="00093331"/>
    <w:rsid w:val="0009360A"/>
    <w:rsid w:val="000940F7"/>
    <w:rsid w:val="00094118"/>
    <w:rsid w:val="00094872"/>
    <w:rsid w:val="00094F2C"/>
    <w:rsid w:val="00095873"/>
    <w:rsid w:val="00095B51"/>
    <w:rsid w:val="00095E92"/>
    <w:rsid w:val="0009600D"/>
    <w:rsid w:val="000972E3"/>
    <w:rsid w:val="000A05D1"/>
    <w:rsid w:val="000A1706"/>
    <w:rsid w:val="000A2142"/>
    <w:rsid w:val="000A2688"/>
    <w:rsid w:val="000A2997"/>
    <w:rsid w:val="000A426D"/>
    <w:rsid w:val="000A6294"/>
    <w:rsid w:val="000A6740"/>
    <w:rsid w:val="000A746B"/>
    <w:rsid w:val="000A7AEB"/>
    <w:rsid w:val="000B25DB"/>
    <w:rsid w:val="000B2E8A"/>
    <w:rsid w:val="000B3703"/>
    <w:rsid w:val="000B4400"/>
    <w:rsid w:val="000B5C92"/>
    <w:rsid w:val="000B6240"/>
    <w:rsid w:val="000B69B8"/>
    <w:rsid w:val="000B6BCC"/>
    <w:rsid w:val="000C08A2"/>
    <w:rsid w:val="000C0B00"/>
    <w:rsid w:val="000C127A"/>
    <w:rsid w:val="000C1322"/>
    <w:rsid w:val="000C19E0"/>
    <w:rsid w:val="000C2207"/>
    <w:rsid w:val="000C225F"/>
    <w:rsid w:val="000C28EE"/>
    <w:rsid w:val="000C2D67"/>
    <w:rsid w:val="000C3182"/>
    <w:rsid w:val="000C331C"/>
    <w:rsid w:val="000C678E"/>
    <w:rsid w:val="000C6A14"/>
    <w:rsid w:val="000D0882"/>
    <w:rsid w:val="000D14C3"/>
    <w:rsid w:val="000D18E3"/>
    <w:rsid w:val="000D48D9"/>
    <w:rsid w:val="000D5488"/>
    <w:rsid w:val="000D61D9"/>
    <w:rsid w:val="000D62BB"/>
    <w:rsid w:val="000D6486"/>
    <w:rsid w:val="000D74B3"/>
    <w:rsid w:val="000E13DB"/>
    <w:rsid w:val="000E148A"/>
    <w:rsid w:val="000E28E2"/>
    <w:rsid w:val="000E3646"/>
    <w:rsid w:val="000E54FA"/>
    <w:rsid w:val="000E58ED"/>
    <w:rsid w:val="000E5F17"/>
    <w:rsid w:val="000E6343"/>
    <w:rsid w:val="000F0CF6"/>
    <w:rsid w:val="000F0E47"/>
    <w:rsid w:val="000F12AC"/>
    <w:rsid w:val="000F1396"/>
    <w:rsid w:val="000F30E4"/>
    <w:rsid w:val="000F4194"/>
    <w:rsid w:val="000F43D3"/>
    <w:rsid w:val="000F56FA"/>
    <w:rsid w:val="000F6957"/>
    <w:rsid w:val="00100724"/>
    <w:rsid w:val="001020E5"/>
    <w:rsid w:val="00102AF2"/>
    <w:rsid w:val="00105680"/>
    <w:rsid w:val="001061D3"/>
    <w:rsid w:val="00106CBA"/>
    <w:rsid w:val="00107053"/>
    <w:rsid w:val="00107295"/>
    <w:rsid w:val="001075AC"/>
    <w:rsid w:val="001105B1"/>
    <w:rsid w:val="00110929"/>
    <w:rsid w:val="00110F97"/>
    <w:rsid w:val="00112B47"/>
    <w:rsid w:val="00116091"/>
    <w:rsid w:val="00117595"/>
    <w:rsid w:val="00117ADF"/>
    <w:rsid w:val="001217CF"/>
    <w:rsid w:val="001217EC"/>
    <w:rsid w:val="00124528"/>
    <w:rsid w:val="001251A8"/>
    <w:rsid w:val="00125643"/>
    <w:rsid w:val="00125CCA"/>
    <w:rsid w:val="00126721"/>
    <w:rsid w:val="001267F0"/>
    <w:rsid w:val="00126976"/>
    <w:rsid w:val="00126DCE"/>
    <w:rsid w:val="00127BE2"/>
    <w:rsid w:val="00131505"/>
    <w:rsid w:val="00131840"/>
    <w:rsid w:val="00131876"/>
    <w:rsid w:val="00131B37"/>
    <w:rsid w:val="00131FEF"/>
    <w:rsid w:val="00132AF0"/>
    <w:rsid w:val="00132BA1"/>
    <w:rsid w:val="00133A59"/>
    <w:rsid w:val="00134106"/>
    <w:rsid w:val="001345B4"/>
    <w:rsid w:val="00134FBE"/>
    <w:rsid w:val="00136E06"/>
    <w:rsid w:val="001379DB"/>
    <w:rsid w:val="00137A6D"/>
    <w:rsid w:val="00137CA7"/>
    <w:rsid w:val="00140A9B"/>
    <w:rsid w:val="00140BF1"/>
    <w:rsid w:val="00140F57"/>
    <w:rsid w:val="00141C19"/>
    <w:rsid w:val="00146E9C"/>
    <w:rsid w:val="00147E14"/>
    <w:rsid w:val="00154DEA"/>
    <w:rsid w:val="00155500"/>
    <w:rsid w:val="00155C43"/>
    <w:rsid w:val="00155EEB"/>
    <w:rsid w:val="0016053E"/>
    <w:rsid w:val="0016128A"/>
    <w:rsid w:val="001618A5"/>
    <w:rsid w:val="00162CC5"/>
    <w:rsid w:val="00164DC5"/>
    <w:rsid w:val="001652C3"/>
    <w:rsid w:val="00165C8A"/>
    <w:rsid w:val="00167C0C"/>
    <w:rsid w:val="001706BF"/>
    <w:rsid w:val="00170A1E"/>
    <w:rsid w:val="0017352F"/>
    <w:rsid w:val="0017605A"/>
    <w:rsid w:val="00176BA6"/>
    <w:rsid w:val="00176C6D"/>
    <w:rsid w:val="00177C9F"/>
    <w:rsid w:val="00182356"/>
    <w:rsid w:val="0018252C"/>
    <w:rsid w:val="00182839"/>
    <w:rsid w:val="00182B2F"/>
    <w:rsid w:val="00184257"/>
    <w:rsid w:val="001875D3"/>
    <w:rsid w:val="00187A3C"/>
    <w:rsid w:val="001923B3"/>
    <w:rsid w:val="00192486"/>
    <w:rsid w:val="0019316E"/>
    <w:rsid w:val="00193986"/>
    <w:rsid w:val="0019474E"/>
    <w:rsid w:val="00195529"/>
    <w:rsid w:val="00195D34"/>
    <w:rsid w:val="00196311"/>
    <w:rsid w:val="001964D4"/>
    <w:rsid w:val="00197308"/>
    <w:rsid w:val="001978E1"/>
    <w:rsid w:val="001A0FE1"/>
    <w:rsid w:val="001A1236"/>
    <w:rsid w:val="001A1682"/>
    <w:rsid w:val="001A1A63"/>
    <w:rsid w:val="001A1ACC"/>
    <w:rsid w:val="001A1DFF"/>
    <w:rsid w:val="001A2F30"/>
    <w:rsid w:val="001A3B47"/>
    <w:rsid w:val="001A4E7E"/>
    <w:rsid w:val="001A519D"/>
    <w:rsid w:val="001A5F87"/>
    <w:rsid w:val="001A60E4"/>
    <w:rsid w:val="001A64C8"/>
    <w:rsid w:val="001A7071"/>
    <w:rsid w:val="001A74EF"/>
    <w:rsid w:val="001A766D"/>
    <w:rsid w:val="001A7FF2"/>
    <w:rsid w:val="001B0479"/>
    <w:rsid w:val="001B0EB0"/>
    <w:rsid w:val="001B1F05"/>
    <w:rsid w:val="001B69BD"/>
    <w:rsid w:val="001B6D53"/>
    <w:rsid w:val="001B7B32"/>
    <w:rsid w:val="001C02C4"/>
    <w:rsid w:val="001C0667"/>
    <w:rsid w:val="001C0FAF"/>
    <w:rsid w:val="001C13B7"/>
    <w:rsid w:val="001C158D"/>
    <w:rsid w:val="001C1649"/>
    <w:rsid w:val="001C28B7"/>
    <w:rsid w:val="001C2D1C"/>
    <w:rsid w:val="001C2DD4"/>
    <w:rsid w:val="001C42F5"/>
    <w:rsid w:val="001C4524"/>
    <w:rsid w:val="001C4944"/>
    <w:rsid w:val="001C50EF"/>
    <w:rsid w:val="001C585F"/>
    <w:rsid w:val="001C5CDF"/>
    <w:rsid w:val="001C5E47"/>
    <w:rsid w:val="001C60F3"/>
    <w:rsid w:val="001C6BDB"/>
    <w:rsid w:val="001C705C"/>
    <w:rsid w:val="001D0021"/>
    <w:rsid w:val="001D0064"/>
    <w:rsid w:val="001D2CF1"/>
    <w:rsid w:val="001D2DDA"/>
    <w:rsid w:val="001D33F2"/>
    <w:rsid w:val="001D3E9B"/>
    <w:rsid w:val="001D4ED8"/>
    <w:rsid w:val="001D560C"/>
    <w:rsid w:val="001D6C3F"/>
    <w:rsid w:val="001D6EB1"/>
    <w:rsid w:val="001D70FB"/>
    <w:rsid w:val="001D735A"/>
    <w:rsid w:val="001D790E"/>
    <w:rsid w:val="001D7C8B"/>
    <w:rsid w:val="001E282F"/>
    <w:rsid w:val="001E32DE"/>
    <w:rsid w:val="001E3319"/>
    <w:rsid w:val="001E4770"/>
    <w:rsid w:val="001E5AE4"/>
    <w:rsid w:val="001E5C39"/>
    <w:rsid w:val="001E6216"/>
    <w:rsid w:val="001E62D0"/>
    <w:rsid w:val="001E6CF9"/>
    <w:rsid w:val="001E6D9D"/>
    <w:rsid w:val="001F057B"/>
    <w:rsid w:val="001F121D"/>
    <w:rsid w:val="001F20C4"/>
    <w:rsid w:val="001F2185"/>
    <w:rsid w:val="001F2882"/>
    <w:rsid w:val="001F3301"/>
    <w:rsid w:val="001F6742"/>
    <w:rsid w:val="001F68F8"/>
    <w:rsid w:val="001F6B4D"/>
    <w:rsid w:val="001F77BB"/>
    <w:rsid w:val="001F7ABF"/>
    <w:rsid w:val="001F7B34"/>
    <w:rsid w:val="00200C11"/>
    <w:rsid w:val="00201617"/>
    <w:rsid w:val="00201A6B"/>
    <w:rsid w:val="00201D52"/>
    <w:rsid w:val="002021A7"/>
    <w:rsid w:val="00202445"/>
    <w:rsid w:val="00202478"/>
    <w:rsid w:val="00204106"/>
    <w:rsid w:val="00206FFD"/>
    <w:rsid w:val="00207B6B"/>
    <w:rsid w:val="00212F57"/>
    <w:rsid w:val="00213CC4"/>
    <w:rsid w:val="0021571B"/>
    <w:rsid w:val="00215F8A"/>
    <w:rsid w:val="00216B57"/>
    <w:rsid w:val="002172EA"/>
    <w:rsid w:val="0021770C"/>
    <w:rsid w:val="002201F6"/>
    <w:rsid w:val="00220DF6"/>
    <w:rsid w:val="00221278"/>
    <w:rsid w:val="00221C10"/>
    <w:rsid w:val="00221FDB"/>
    <w:rsid w:val="00224A46"/>
    <w:rsid w:val="00224C37"/>
    <w:rsid w:val="00234748"/>
    <w:rsid w:val="00235F27"/>
    <w:rsid w:val="00235F33"/>
    <w:rsid w:val="00236872"/>
    <w:rsid w:val="002400E5"/>
    <w:rsid w:val="00240354"/>
    <w:rsid w:val="0024228B"/>
    <w:rsid w:val="002439A6"/>
    <w:rsid w:val="0024439B"/>
    <w:rsid w:val="00244BBE"/>
    <w:rsid w:val="00245344"/>
    <w:rsid w:val="002473C9"/>
    <w:rsid w:val="00247452"/>
    <w:rsid w:val="00247686"/>
    <w:rsid w:val="0025020A"/>
    <w:rsid w:val="00251639"/>
    <w:rsid w:val="002536FD"/>
    <w:rsid w:val="002542FB"/>
    <w:rsid w:val="002548A1"/>
    <w:rsid w:val="00254A51"/>
    <w:rsid w:val="002559A5"/>
    <w:rsid w:val="00255CB9"/>
    <w:rsid w:val="0025660C"/>
    <w:rsid w:val="00256693"/>
    <w:rsid w:val="00257A50"/>
    <w:rsid w:val="00257C44"/>
    <w:rsid w:val="00260F5D"/>
    <w:rsid w:val="00261E79"/>
    <w:rsid w:val="00261EAA"/>
    <w:rsid w:val="002623FE"/>
    <w:rsid w:val="00262A89"/>
    <w:rsid w:val="00262CD7"/>
    <w:rsid w:val="00263C53"/>
    <w:rsid w:val="00263E34"/>
    <w:rsid w:val="002660A8"/>
    <w:rsid w:val="002666D9"/>
    <w:rsid w:val="00266AE3"/>
    <w:rsid w:val="00270F99"/>
    <w:rsid w:val="002721D0"/>
    <w:rsid w:val="002736D6"/>
    <w:rsid w:val="002753C3"/>
    <w:rsid w:val="00275CCE"/>
    <w:rsid w:val="00275CE4"/>
    <w:rsid w:val="00275EB6"/>
    <w:rsid w:val="00276423"/>
    <w:rsid w:val="00277F42"/>
    <w:rsid w:val="00280696"/>
    <w:rsid w:val="00281018"/>
    <w:rsid w:val="0028165E"/>
    <w:rsid w:val="00282DCD"/>
    <w:rsid w:val="0028463E"/>
    <w:rsid w:val="00284CBE"/>
    <w:rsid w:val="0028623F"/>
    <w:rsid w:val="002862AD"/>
    <w:rsid w:val="002872E0"/>
    <w:rsid w:val="00287CE5"/>
    <w:rsid w:val="00287E61"/>
    <w:rsid w:val="002902A7"/>
    <w:rsid w:val="002906A2"/>
    <w:rsid w:val="00290D14"/>
    <w:rsid w:val="00290ECD"/>
    <w:rsid w:val="00291A7B"/>
    <w:rsid w:val="00291BDC"/>
    <w:rsid w:val="00292103"/>
    <w:rsid w:val="00292937"/>
    <w:rsid w:val="002933D5"/>
    <w:rsid w:val="00294299"/>
    <w:rsid w:val="0029481B"/>
    <w:rsid w:val="00296687"/>
    <w:rsid w:val="002A186A"/>
    <w:rsid w:val="002A186C"/>
    <w:rsid w:val="002A3839"/>
    <w:rsid w:val="002A39CF"/>
    <w:rsid w:val="002A67BC"/>
    <w:rsid w:val="002A70A1"/>
    <w:rsid w:val="002A7184"/>
    <w:rsid w:val="002A7621"/>
    <w:rsid w:val="002A7BD7"/>
    <w:rsid w:val="002B17B5"/>
    <w:rsid w:val="002B2116"/>
    <w:rsid w:val="002B2536"/>
    <w:rsid w:val="002B4394"/>
    <w:rsid w:val="002B4803"/>
    <w:rsid w:val="002B4A9C"/>
    <w:rsid w:val="002B4F74"/>
    <w:rsid w:val="002B6213"/>
    <w:rsid w:val="002B74E0"/>
    <w:rsid w:val="002C0956"/>
    <w:rsid w:val="002C0EF2"/>
    <w:rsid w:val="002C21DC"/>
    <w:rsid w:val="002C2202"/>
    <w:rsid w:val="002C3882"/>
    <w:rsid w:val="002C4979"/>
    <w:rsid w:val="002C5886"/>
    <w:rsid w:val="002C594D"/>
    <w:rsid w:val="002C63E6"/>
    <w:rsid w:val="002C6D02"/>
    <w:rsid w:val="002D0BB3"/>
    <w:rsid w:val="002D1536"/>
    <w:rsid w:val="002D1670"/>
    <w:rsid w:val="002D2224"/>
    <w:rsid w:val="002D2808"/>
    <w:rsid w:val="002D2A1F"/>
    <w:rsid w:val="002D2CF8"/>
    <w:rsid w:val="002D4027"/>
    <w:rsid w:val="002D5043"/>
    <w:rsid w:val="002D58D3"/>
    <w:rsid w:val="002E162F"/>
    <w:rsid w:val="002E1AD1"/>
    <w:rsid w:val="002E251D"/>
    <w:rsid w:val="002E48B9"/>
    <w:rsid w:val="002E5312"/>
    <w:rsid w:val="002E60A2"/>
    <w:rsid w:val="002E6679"/>
    <w:rsid w:val="002E77AD"/>
    <w:rsid w:val="002F038F"/>
    <w:rsid w:val="002F03E1"/>
    <w:rsid w:val="002F14E8"/>
    <w:rsid w:val="002F2D39"/>
    <w:rsid w:val="002F3D57"/>
    <w:rsid w:val="002F444E"/>
    <w:rsid w:val="002F624B"/>
    <w:rsid w:val="002F631F"/>
    <w:rsid w:val="002F77C0"/>
    <w:rsid w:val="002F7FAB"/>
    <w:rsid w:val="00300748"/>
    <w:rsid w:val="00300870"/>
    <w:rsid w:val="00301812"/>
    <w:rsid w:val="003018F6"/>
    <w:rsid w:val="0030276C"/>
    <w:rsid w:val="00303C5D"/>
    <w:rsid w:val="003046FF"/>
    <w:rsid w:val="00304949"/>
    <w:rsid w:val="003065E4"/>
    <w:rsid w:val="00307390"/>
    <w:rsid w:val="003106EE"/>
    <w:rsid w:val="00312155"/>
    <w:rsid w:val="003135A2"/>
    <w:rsid w:val="0031460A"/>
    <w:rsid w:val="00316BC1"/>
    <w:rsid w:val="00317735"/>
    <w:rsid w:val="003208A2"/>
    <w:rsid w:val="00320B44"/>
    <w:rsid w:val="00321B41"/>
    <w:rsid w:val="00322DDD"/>
    <w:rsid w:val="0032372A"/>
    <w:rsid w:val="003238B0"/>
    <w:rsid w:val="003254E0"/>
    <w:rsid w:val="00325EBA"/>
    <w:rsid w:val="003268BE"/>
    <w:rsid w:val="00327205"/>
    <w:rsid w:val="00327BF8"/>
    <w:rsid w:val="00331893"/>
    <w:rsid w:val="003320BA"/>
    <w:rsid w:val="00333AE5"/>
    <w:rsid w:val="00333CF1"/>
    <w:rsid w:val="00334722"/>
    <w:rsid w:val="00335CE9"/>
    <w:rsid w:val="00336F1A"/>
    <w:rsid w:val="003405B5"/>
    <w:rsid w:val="00341824"/>
    <w:rsid w:val="003424A6"/>
    <w:rsid w:val="00342F98"/>
    <w:rsid w:val="00343D5B"/>
    <w:rsid w:val="0034472E"/>
    <w:rsid w:val="0034491B"/>
    <w:rsid w:val="00344E96"/>
    <w:rsid w:val="003461E1"/>
    <w:rsid w:val="00346A23"/>
    <w:rsid w:val="0035067E"/>
    <w:rsid w:val="00350FB2"/>
    <w:rsid w:val="00352B4E"/>
    <w:rsid w:val="00352CD6"/>
    <w:rsid w:val="00353AA3"/>
    <w:rsid w:val="00355892"/>
    <w:rsid w:val="003561B6"/>
    <w:rsid w:val="0035650E"/>
    <w:rsid w:val="003574BD"/>
    <w:rsid w:val="003578F9"/>
    <w:rsid w:val="00357CC4"/>
    <w:rsid w:val="00357D00"/>
    <w:rsid w:val="00360655"/>
    <w:rsid w:val="0036091E"/>
    <w:rsid w:val="003618EE"/>
    <w:rsid w:val="00362E3C"/>
    <w:rsid w:val="00364747"/>
    <w:rsid w:val="0036516F"/>
    <w:rsid w:val="003653AE"/>
    <w:rsid w:val="00366213"/>
    <w:rsid w:val="003665FF"/>
    <w:rsid w:val="00366D08"/>
    <w:rsid w:val="003706DE"/>
    <w:rsid w:val="00371380"/>
    <w:rsid w:val="00373096"/>
    <w:rsid w:val="00373140"/>
    <w:rsid w:val="003732AD"/>
    <w:rsid w:val="00374C4D"/>
    <w:rsid w:val="00375078"/>
    <w:rsid w:val="00377A4A"/>
    <w:rsid w:val="00380078"/>
    <w:rsid w:val="00380328"/>
    <w:rsid w:val="00380C9C"/>
    <w:rsid w:val="003810AD"/>
    <w:rsid w:val="00381D32"/>
    <w:rsid w:val="003829B1"/>
    <w:rsid w:val="00382FAA"/>
    <w:rsid w:val="003830C7"/>
    <w:rsid w:val="003831BD"/>
    <w:rsid w:val="00383816"/>
    <w:rsid w:val="00385899"/>
    <w:rsid w:val="003865D5"/>
    <w:rsid w:val="00386B50"/>
    <w:rsid w:val="00387069"/>
    <w:rsid w:val="0038772E"/>
    <w:rsid w:val="00390111"/>
    <w:rsid w:val="003910C0"/>
    <w:rsid w:val="00391D78"/>
    <w:rsid w:val="003935C4"/>
    <w:rsid w:val="003939F0"/>
    <w:rsid w:val="00394602"/>
    <w:rsid w:val="00394B3C"/>
    <w:rsid w:val="00394D5B"/>
    <w:rsid w:val="003967C8"/>
    <w:rsid w:val="00396CC4"/>
    <w:rsid w:val="00397212"/>
    <w:rsid w:val="003A2C88"/>
    <w:rsid w:val="003A2F7B"/>
    <w:rsid w:val="003A3460"/>
    <w:rsid w:val="003A3B58"/>
    <w:rsid w:val="003A61BD"/>
    <w:rsid w:val="003B2FFE"/>
    <w:rsid w:val="003B33BB"/>
    <w:rsid w:val="003B37E4"/>
    <w:rsid w:val="003B417A"/>
    <w:rsid w:val="003B4251"/>
    <w:rsid w:val="003B44FB"/>
    <w:rsid w:val="003B6002"/>
    <w:rsid w:val="003B62AD"/>
    <w:rsid w:val="003B68CB"/>
    <w:rsid w:val="003B6FE6"/>
    <w:rsid w:val="003B7357"/>
    <w:rsid w:val="003C0014"/>
    <w:rsid w:val="003C0A33"/>
    <w:rsid w:val="003C11A9"/>
    <w:rsid w:val="003C1B71"/>
    <w:rsid w:val="003C24A8"/>
    <w:rsid w:val="003C2CB5"/>
    <w:rsid w:val="003C2F64"/>
    <w:rsid w:val="003C3358"/>
    <w:rsid w:val="003C52AC"/>
    <w:rsid w:val="003C67E0"/>
    <w:rsid w:val="003C730F"/>
    <w:rsid w:val="003C7880"/>
    <w:rsid w:val="003D111C"/>
    <w:rsid w:val="003D12AA"/>
    <w:rsid w:val="003D252A"/>
    <w:rsid w:val="003D4ACD"/>
    <w:rsid w:val="003D50D4"/>
    <w:rsid w:val="003D51AA"/>
    <w:rsid w:val="003D5EB4"/>
    <w:rsid w:val="003D6054"/>
    <w:rsid w:val="003D66E0"/>
    <w:rsid w:val="003D6A57"/>
    <w:rsid w:val="003E17DC"/>
    <w:rsid w:val="003E23F3"/>
    <w:rsid w:val="003E265E"/>
    <w:rsid w:val="003E2717"/>
    <w:rsid w:val="003E36AB"/>
    <w:rsid w:val="003E3F5A"/>
    <w:rsid w:val="003E404F"/>
    <w:rsid w:val="003E5C8C"/>
    <w:rsid w:val="003E7A57"/>
    <w:rsid w:val="003E7FC4"/>
    <w:rsid w:val="003F05C0"/>
    <w:rsid w:val="003F09DD"/>
    <w:rsid w:val="003F18B0"/>
    <w:rsid w:val="003F2CA3"/>
    <w:rsid w:val="003F3608"/>
    <w:rsid w:val="003F3731"/>
    <w:rsid w:val="003F4873"/>
    <w:rsid w:val="003F6086"/>
    <w:rsid w:val="003F64E9"/>
    <w:rsid w:val="003F6C4C"/>
    <w:rsid w:val="003F6F08"/>
    <w:rsid w:val="003F70C5"/>
    <w:rsid w:val="00401259"/>
    <w:rsid w:val="00401455"/>
    <w:rsid w:val="00402364"/>
    <w:rsid w:val="004035D4"/>
    <w:rsid w:val="00404FE1"/>
    <w:rsid w:val="0040579A"/>
    <w:rsid w:val="00406A7C"/>
    <w:rsid w:val="00406D04"/>
    <w:rsid w:val="00406DC3"/>
    <w:rsid w:val="00407B12"/>
    <w:rsid w:val="00411634"/>
    <w:rsid w:val="00411870"/>
    <w:rsid w:val="00412D3E"/>
    <w:rsid w:val="00412FA2"/>
    <w:rsid w:val="00413173"/>
    <w:rsid w:val="00413A7E"/>
    <w:rsid w:val="00414514"/>
    <w:rsid w:val="00414B13"/>
    <w:rsid w:val="0041523E"/>
    <w:rsid w:val="004155DF"/>
    <w:rsid w:val="00416602"/>
    <w:rsid w:val="00416ACE"/>
    <w:rsid w:val="0041715C"/>
    <w:rsid w:val="00417727"/>
    <w:rsid w:val="00420276"/>
    <w:rsid w:val="00422255"/>
    <w:rsid w:val="0042432C"/>
    <w:rsid w:val="00425683"/>
    <w:rsid w:val="004258FB"/>
    <w:rsid w:val="00427150"/>
    <w:rsid w:val="004277FA"/>
    <w:rsid w:val="00430303"/>
    <w:rsid w:val="00431B60"/>
    <w:rsid w:val="00433338"/>
    <w:rsid w:val="00435670"/>
    <w:rsid w:val="00435A0B"/>
    <w:rsid w:val="00435B25"/>
    <w:rsid w:val="00435B40"/>
    <w:rsid w:val="00435E00"/>
    <w:rsid w:val="004372AA"/>
    <w:rsid w:val="00440107"/>
    <w:rsid w:val="00440AE6"/>
    <w:rsid w:val="00441839"/>
    <w:rsid w:val="00442248"/>
    <w:rsid w:val="00442DCB"/>
    <w:rsid w:val="00443175"/>
    <w:rsid w:val="00443BF0"/>
    <w:rsid w:val="00443C26"/>
    <w:rsid w:val="00443CD3"/>
    <w:rsid w:val="004459B7"/>
    <w:rsid w:val="004460E0"/>
    <w:rsid w:val="0044619A"/>
    <w:rsid w:val="00446F9A"/>
    <w:rsid w:val="00447553"/>
    <w:rsid w:val="0045044F"/>
    <w:rsid w:val="00450B30"/>
    <w:rsid w:val="00450D5C"/>
    <w:rsid w:val="00451075"/>
    <w:rsid w:val="004520A4"/>
    <w:rsid w:val="0045225E"/>
    <w:rsid w:val="004531D5"/>
    <w:rsid w:val="004531EA"/>
    <w:rsid w:val="00453D82"/>
    <w:rsid w:val="00454E07"/>
    <w:rsid w:val="00455342"/>
    <w:rsid w:val="0045536D"/>
    <w:rsid w:val="004553BF"/>
    <w:rsid w:val="004609FE"/>
    <w:rsid w:val="004610A2"/>
    <w:rsid w:val="00463953"/>
    <w:rsid w:val="00463D3A"/>
    <w:rsid w:val="00463EE3"/>
    <w:rsid w:val="004644ED"/>
    <w:rsid w:val="00465CA0"/>
    <w:rsid w:val="00466E01"/>
    <w:rsid w:val="004672FF"/>
    <w:rsid w:val="00467C68"/>
    <w:rsid w:val="004732C1"/>
    <w:rsid w:val="00473FF7"/>
    <w:rsid w:val="00475A7A"/>
    <w:rsid w:val="00475B16"/>
    <w:rsid w:val="00476ABC"/>
    <w:rsid w:val="004770F4"/>
    <w:rsid w:val="0047711E"/>
    <w:rsid w:val="004807C6"/>
    <w:rsid w:val="00480ECF"/>
    <w:rsid w:val="00481078"/>
    <w:rsid w:val="0048150C"/>
    <w:rsid w:val="00481CE5"/>
    <w:rsid w:val="00482005"/>
    <w:rsid w:val="00482311"/>
    <w:rsid w:val="004827F1"/>
    <w:rsid w:val="00482D6B"/>
    <w:rsid w:val="00483F74"/>
    <w:rsid w:val="00485163"/>
    <w:rsid w:val="004852CA"/>
    <w:rsid w:val="0048658A"/>
    <w:rsid w:val="004868CB"/>
    <w:rsid w:val="00487113"/>
    <w:rsid w:val="00487E36"/>
    <w:rsid w:val="00490CB5"/>
    <w:rsid w:val="00492514"/>
    <w:rsid w:val="0049285F"/>
    <w:rsid w:val="00493159"/>
    <w:rsid w:val="004932DF"/>
    <w:rsid w:val="004946F0"/>
    <w:rsid w:val="00494825"/>
    <w:rsid w:val="004958DC"/>
    <w:rsid w:val="00495B13"/>
    <w:rsid w:val="00496FA6"/>
    <w:rsid w:val="00497A58"/>
    <w:rsid w:val="00497B78"/>
    <w:rsid w:val="004A1249"/>
    <w:rsid w:val="004A200F"/>
    <w:rsid w:val="004A32F6"/>
    <w:rsid w:val="004A3553"/>
    <w:rsid w:val="004A4D64"/>
    <w:rsid w:val="004A5385"/>
    <w:rsid w:val="004A59F9"/>
    <w:rsid w:val="004A614F"/>
    <w:rsid w:val="004A7BE4"/>
    <w:rsid w:val="004B0764"/>
    <w:rsid w:val="004B0A76"/>
    <w:rsid w:val="004B0D6C"/>
    <w:rsid w:val="004B14D6"/>
    <w:rsid w:val="004B15DD"/>
    <w:rsid w:val="004B223C"/>
    <w:rsid w:val="004B28EF"/>
    <w:rsid w:val="004B4F52"/>
    <w:rsid w:val="004B6536"/>
    <w:rsid w:val="004B78D5"/>
    <w:rsid w:val="004C040B"/>
    <w:rsid w:val="004C1603"/>
    <w:rsid w:val="004C1E2D"/>
    <w:rsid w:val="004C2750"/>
    <w:rsid w:val="004C321A"/>
    <w:rsid w:val="004C3B6A"/>
    <w:rsid w:val="004C3CC1"/>
    <w:rsid w:val="004C3F02"/>
    <w:rsid w:val="004C5AFB"/>
    <w:rsid w:val="004C5AFF"/>
    <w:rsid w:val="004C5C24"/>
    <w:rsid w:val="004C5C73"/>
    <w:rsid w:val="004D0CFC"/>
    <w:rsid w:val="004D51BB"/>
    <w:rsid w:val="004D5928"/>
    <w:rsid w:val="004D62B3"/>
    <w:rsid w:val="004D69CC"/>
    <w:rsid w:val="004D7A31"/>
    <w:rsid w:val="004E1331"/>
    <w:rsid w:val="004E17AF"/>
    <w:rsid w:val="004E28BB"/>
    <w:rsid w:val="004E3127"/>
    <w:rsid w:val="004E39EC"/>
    <w:rsid w:val="004E43B2"/>
    <w:rsid w:val="004E4559"/>
    <w:rsid w:val="004E530F"/>
    <w:rsid w:val="004E534D"/>
    <w:rsid w:val="004E637B"/>
    <w:rsid w:val="004E7259"/>
    <w:rsid w:val="004F156A"/>
    <w:rsid w:val="004F1578"/>
    <w:rsid w:val="004F4E79"/>
    <w:rsid w:val="004F57A4"/>
    <w:rsid w:val="004F66E4"/>
    <w:rsid w:val="004F7562"/>
    <w:rsid w:val="004F7747"/>
    <w:rsid w:val="004F7D26"/>
    <w:rsid w:val="004F7E03"/>
    <w:rsid w:val="00500C4C"/>
    <w:rsid w:val="0050139C"/>
    <w:rsid w:val="005017C6"/>
    <w:rsid w:val="005021A0"/>
    <w:rsid w:val="00502D10"/>
    <w:rsid w:val="005038C6"/>
    <w:rsid w:val="00505A17"/>
    <w:rsid w:val="00505DE1"/>
    <w:rsid w:val="00505E61"/>
    <w:rsid w:val="0050652C"/>
    <w:rsid w:val="00506674"/>
    <w:rsid w:val="00506EAE"/>
    <w:rsid w:val="00506FC4"/>
    <w:rsid w:val="005071FA"/>
    <w:rsid w:val="0050732B"/>
    <w:rsid w:val="00511A50"/>
    <w:rsid w:val="00512E0E"/>
    <w:rsid w:val="005141DC"/>
    <w:rsid w:val="00514526"/>
    <w:rsid w:val="005146CA"/>
    <w:rsid w:val="00515216"/>
    <w:rsid w:val="00516202"/>
    <w:rsid w:val="005167E1"/>
    <w:rsid w:val="00516A52"/>
    <w:rsid w:val="00516D25"/>
    <w:rsid w:val="00517C6C"/>
    <w:rsid w:val="00520418"/>
    <w:rsid w:val="00520543"/>
    <w:rsid w:val="005206F9"/>
    <w:rsid w:val="00520D60"/>
    <w:rsid w:val="00521572"/>
    <w:rsid w:val="0052196B"/>
    <w:rsid w:val="00524021"/>
    <w:rsid w:val="00524FC0"/>
    <w:rsid w:val="00526449"/>
    <w:rsid w:val="00530021"/>
    <w:rsid w:val="005305C5"/>
    <w:rsid w:val="005306F9"/>
    <w:rsid w:val="00530F78"/>
    <w:rsid w:val="0053116C"/>
    <w:rsid w:val="00532C3D"/>
    <w:rsid w:val="00532E17"/>
    <w:rsid w:val="00532E44"/>
    <w:rsid w:val="00534182"/>
    <w:rsid w:val="005344C2"/>
    <w:rsid w:val="005365A0"/>
    <w:rsid w:val="005400B9"/>
    <w:rsid w:val="005414F9"/>
    <w:rsid w:val="00541935"/>
    <w:rsid w:val="005430A2"/>
    <w:rsid w:val="00543453"/>
    <w:rsid w:val="00543B02"/>
    <w:rsid w:val="0054433F"/>
    <w:rsid w:val="00544BF5"/>
    <w:rsid w:val="005455AD"/>
    <w:rsid w:val="00546E80"/>
    <w:rsid w:val="00546F7F"/>
    <w:rsid w:val="0055023F"/>
    <w:rsid w:val="005510AF"/>
    <w:rsid w:val="00551ED2"/>
    <w:rsid w:val="0055298C"/>
    <w:rsid w:val="00553550"/>
    <w:rsid w:val="0055372E"/>
    <w:rsid w:val="00553A68"/>
    <w:rsid w:val="00554DDD"/>
    <w:rsid w:val="005612B8"/>
    <w:rsid w:val="00561E5E"/>
    <w:rsid w:val="0056600A"/>
    <w:rsid w:val="00570830"/>
    <w:rsid w:val="00570CAD"/>
    <w:rsid w:val="00571803"/>
    <w:rsid w:val="005719E9"/>
    <w:rsid w:val="00572211"/>
    <w:rsid w:val="00572A1E"/>
    <w:rsid w:val="005741DC"/>
    <w:rsid w:val="00575A29"/>
    <w:rsid w:val="00577AC8"/>
    <w:rsid w:val="005819C4"/>
    <w:rsid w:val="00582467"/>
    <w:rsid w:val="0058263D"/>
    <w:rsid w:val="005833AF"/>
    <w:rsid w:val="00585E30"/>
    <w:rsid w:val="00585FD3"/>
    <w:rsid w:val="005861EF"/>
    <w:rsid w:val="00587E20"/>
    <w:rsid w:val="00590620"/>
    <w:rsid w:val="0059077B"/>
    <w:rsid w:val="005911F7"/>
    <w:rsid w:val="00591245"/>
    <w:rsid w:val="00591908"/>
    <w:rsid w:val="00591F65"/>
    <w:rsid w:val="00594216"/>
    <w:rsid w:val="005944DB"/>
    <w:rsid w:val="005946DE"/>
    <w:rsid w:val="005957C4"/>
    <w:rsid w:val="005963E4"/>
    <w:rsid w:val="005A29F9"/>
    <w:rsid w:val="005A4044"/>
    <w:rsid w:val="005A53CB"/>
    <w:rsid w:val="005A580B"/>
    <w:rsid w:val="005A58A9"/>
    <w:rsid w:val="005A62AC"/>
    <w:rsid w:val="005A7C27"/>
    <w:rsid w:val="005B0283"/>
    <w:rsid w:val="005B10C7"/>
    <w:rsid w:val="005B2BF5"/>
    <w:rsid w:val="005B3637"/>
    <w:rsid w:val="005B49AE"/>
    <w:rsid w:val="005B62FE"/>
    <w:rsid w:val="005C198C"/>
    <w:rsid w:val="005C1999"/>
    <w:rsid w:val="005C1DC4"/>
    <w:rsid w:val="005C2528"/>
    <w:rsid w:val="005C3672"/>
    <w:rsid w:val="005C479D"/>
    <w:rsid w:val="005C483C"/>
    <w:rsid w:val="005C50D1"/>
    <w:rsid w:val="005C515A"/>
    <w:rsid w:val="005C5BA2"/>
    <w:rsid w:val="005C6B48"/>
    <w:rsid w:val="005C7722"/>
    <w:rsid w:val="005D0DE4"/>
    <w:rsid w:val="005D1B3E"/>
    <w:rsid w:val="005D222F"/>
    <w:rsid w:val="005D242E"/>
    <w:rsid w:val="005D2435"/>
    <w:rsid w:val="005D34A3"/>
    <w:rsid w:val="005D34DF"/>
    <w:rsid w:val="005D426B"/>
    <w:rsid w:val="005D4EF0"/>
    <w:rsid w:val="005D59C7"/>
    <w:rsid w:val="005D5F4A"/>
    <w:rsid w:val="005D6D6C"/>
    <w:rsid w:val="005D72B5"/>
    <w:rsid w:val="005E09AD"/>
    <w:rsid w:val="005E0EF6"/>
    <w:rsid w:val="005E1A55"/>
    <w:rsid w:val="005E1C76"/>
    <w:rsid w:val="005E1F5B"/>
    <w:rsid w:val="005E3164"/>
    <w:rsid w:val="005E3DB4"/>
    <w:rsid w:val="005E3E7D"/>
    <w:rsid w:val="005E4FA2"/>
    <w:rsid w:val="005E58F5"/>
    <w:rsid w:val="005E5CFD"/>
    <w:rsid w:val="005E6C74"/>
    <w:rsid w:val="005E70D6"/>
    <w:rsid w:val="005E724C"/>
    <w:rsid w:val="005F0E06"/>
    <w:rsid w:val="005F1668"/>
    <w:rsid w:val="005F204A"/>
    <w:rsid w:val="005F3531"/>
    <w:rsid w:val="005F3B8F"/>
    <w:rsid w:val="005F47CB"/>
    <w:rsid w:val="005F48F1"/>
    <w:rsid w:val="005F5289"/>
    <w:rsid w:val="005F5BF1"/>
    <w:rsid w:val="005F5F04"/>
    <w:rsid w:val="005F5F32"/>
    <w:rsid w:val="005F69A2"/>
    <w:rsid w:val="005F75F8"/>
    <w:rsid w:val="005F7A2D"/>
    <w:rsid w:val="005F7FA7"/>
    <w:rsid w:val="006001C5"/>
    <w:rsid w:val="0060118F"/>
    <w:rsid w:val="00603D48"/>
    <w:rsid w:val="0060540A"/>
    <w:rsid w:val="006062D7"/>
    <w:rsid w:val="00607720"/>
    <w:rsid w:val="00607723"/>
    <w:rsid w:val="00607730"/>
    <w:rsid w:val="006100C4"/>
    <w:rsid w:val="00610778"/>
    <w:rsid w:val="006112A5"/>
    <w:rsid w:val="006125FB"/>
    <w:rsid w:val="00612623"/>
    <w:rsid w:val="00615B5F"/>
    <w:rsid w:val="0062216A"/>
    <w:rsid w:val="00623B32"/>
    <w:rsid w:val="00623B71"/>
    <w:rsid w:val="00624B95"/>
    <w:rsid w:val="00625589"/>
    <w:rsid w:val="00625C25"/>
    <w:rsid w:val="006261F3"/>
    <w:rsid w:val="00626542"/>
    <w:rsid w:val="00626B1E"/>
    <w:rsid w:val="00630027"/>
    <w:rsid w:val="00630088"/>
    <w:rsid w:val="00630B59"/>
    <w:rsid w:val="00632FE6"/>
    <w:rsid w:val="00633ABA"/>
    <w:rsid w:val="00634C83"/>
    <w:rsid w:val="0063616A"/>
    <w:rsid w:val="006368B3"/>
    <w:rsid w:val="00640602"/>
    <w:rsid w:val="00642BBD"/>
    <w:rsid w:val="00642C11"/>
    <w:rsid w:val="0064316B"/>
    <w:rsid w:val="0064382D"/>
    <w:rsid w:val="00643B27"/>
    <w:rsid w:val="0064546B"/>
    <w:rsid w:val="00645F5F"/>
    <w:rsid w:val="0065215D"/>
    <w:rsid w:val="00652452"/>
    <w:rsid w:val="00653C5D"/>
    <w:rsid w:val="0065467E"/>
    <w:rsid w:val="006611B3"/>
    <w:rsid w:val="00661576"/>
    <w:rsid w:val="00661E29"/>
    <w:rsid w:val="00663982"/>
    <w:rsid w:val="00663F01"/>
    <w:rsid w:val="00665647"/>
    <w:rsid w:val="00665D4D"/>
    <w:rsid w:val="00666192"/>
    <w:rsid w:val="00667532"/>
    <w:rsid w:val="00671933"/>
    <w:rsid w:val="00671B46"/>
    <w:rsid w:val="00672E21"/>
    <w:rsid w:val="00673FBB"/>
    <w:rsid w:val="006740E6"/>
    <w:rsid w:val="00674890"/>
    <w:rsid w:val="00674B0D"/>
    <w:rsid w:val="006759FF"/>
    <w:rsid w:val="00676951"/>
    <w:rsid w:val="00676C67"/>
    <w:rsid w:val="00676F2A"/>
    <w:rsid w:val="006774F3"/>
    <w:rsid w:val="00680B9B"/>
    <w:rsid w:val="00680D16"/>
    <w:rsid w:val="00682338"/>
    <w:rsid w:val="00682C63"/>
    <w:rsid w:val="006852DA"/>
    <w:rsid w:val="00685893"/>
    <w:rsid w:val="00685B8F"/>
    <w:rsid w:val="00690811"/>
    <w:rsid w:val="00690A0A"/>
    <w:rsid w:val="00690BC9"/>
    <w:rsid w:val="006925F0"/>
    <w:rsid w:val="00692CB8"/>
    <w:rsid w:val="00692D2D"/>
    <w:rsid w:val="00693646"/>
    <w:rsid w:val="00694BCE"/>
    <w:rsid w:val="006A0A04"/>
    <w:rsid w:val="006A0BF2"/>
    <w:rsid w:val="006A11F6"/>
    <w:rsid w:val="006A212C"/>
    <w:rsid w:val="006A2B92"/>
    <w:rsid w:val="006A2E57"/>
    <w:rsid w:val="006A3FAA"/>
    <w:rsid w:val="006A4086"/>
    <w:rsid w:val="006A5047"/>
    <w:rsid w:val="006A7B40"/>
    <w:rsid w:val="006B01CF"/>
    <w:rsid w:val="006B076D"/>
    <w:rsid w:val="006B0EDB"/>
    <w:rsid w:val="006B187E"/>
    <w:rsid w:val="006B31CD"/>
    <w:rsid w:val="006B4AEC"/>
    <w:rsid w:val="006B7D68"/>
    <w:rsid w:val="006C0433"/>
    <w:rsid w:val="006C0540"/>
    <w:rsid w:val="006C0B64"/>
    <w:rsid w:val="006C0CA0"/>
    <w:rsid w:val="006C1C79"/>
    <w:rsid w:val="006C1D62"/>
    <w:rsid w:val="006C20DE"/>
    <w:rsid w:val="006C2264"/>
    <w:rsid w:val="006C3134"/>
    <w:rsid w:val="006C40EB"/>
    <w:rsid w:val="006C492A"/>
    <w:rsid w:val="006C4D87"/>
    <w:rsid w:val="006C5272"/>
    <w:rsid w:val="006C756E"/>
    <w:rsid w:val="006C78CD"/>
    <w:rsid w:val="006D1646"/>
    <w:rsid w:val="006D175E"/>
    <w:rsid w:val="006D2CE2"/>
    <w:rsid w:val="006D3701"/>
    <w:rsid w:val="006D436D"/>
    <w:rsid w:val="006D4941"/>
    <w:rsid w:val="006D53D5"/>
    <w:rsid w:val="006D5BFD"/>
    <w:rsid w:val="006D6D1C"/>
    <w:rsid w:val="006D782D"/>
    <w:rsid w:val="006E026B"/>
    <w:rsid w:val="006E08E5"/>
    <w:rsid w:val="006E0CA0"/>
    <w:rsid w:val="006E186E"/>
    <w:rsid w:val="006E238F"/>
    <w:rsid w:val="006E30F9"/>
    <w:rsid w:val="006E369D"/>
    <w:rsid w:val="006E3A63"/>
    <w:rsid w:val="006E44BD"/>
    <w:rsid w:val="006E47A3"/>
    <w:rsid w:val="006F0233"/>
    <w:rsid w:val="006F09B9"/>
    <w:rsid w:val="006F1D62"/>
    <w:rsid w:val="006F5591"/>
    <w:rsid w:val="006F586C"/>
    <w:rsid w:val="006F6318"/>
    <w:rsid w:val="006F65BF"/>
    <w:rsid w:val="006F6C2C"/>
    <w:rsid w:val="006F755A"/>
    <w:rsid w:val="0070015E"/>
    <w:rsid w:val="007005AA"/>
    <w:rsid w:val="00701A8A"/>
    <w:rsid w:val="00701DDA"/>
    <w:rsid w:val="00702148"/>
    <w:rsid w:val="0070236D"/>
    <w:rsid w:val="007036BD"/>
    <w:rsid w:val="00703E34"/>
    <w:rsid w:val="0070583F"/>
    <w:rsid w:val="00705A39"/>
    <w:rsid w:val="00705EDC"/>
    <w:rsid w:val="0070704B"/>
    <w:rsid w:val="0070711F"/>
    <w:rsid w:val="00707AB6"/>
    <w:rsid w:val="00711093"/>
    <w:rsid w:val="00712A8B"/>
    <w:rsid w:val="00713BAB"/>
    <w:rsid w:val="007141C2"/>
    <w:rsid w:val="00715A16"/>
    <w:rsid w:val="007161EA"/>
    <w:rsid w:val="007214E2"/>
    <w:rsid w:val="00723C39"/>
    <w:rsid w:val="00725631"/>
    <w:rsid w:val="00725F53"/>
    <w:rsid w:val="00725F72"/>
    <w:rsid w:val="0072761A"/>
    <w:rsid w:val="007308D2"/>
    <w:rsid w:val="00730DEB"/>
    <w:rsid w:val="007313C0"/>
    <w:rsid w:val="00731865"/>
    <w:rsid w:val="00731935"/>
    <w:rsid w:val="00731A1A"/>
    <w:rsid w:val="00732027"/>
    <w:rsid w:val="00732036"/>
    <w:rsid w:val="0073317D"/>
    <w:rsid w:val="007331B0"/>
    <w:rsid w:val="007333B8"/>
    <w:rsid w:val="00734357"/>
    <w:rsid w:val="00734449"/>
    <w:rsid w:val="00735C43"/>
    <w:rsid w:val="007401DD"/>
    <w:rsid w:val="00740898"/>
    <w:rsid w:val="00742993"/>
    <w:rsid w:val="00743BC7"/>
    <w:rsid w:val="00743C31"/>
    <w:rsid w:val="00744DCA"/>
    <w:rsid w:val="00745413"/>
    <w:rsid w:val="0074556C"/>
    <w:rsid w:val="007455B3"/>
    <w:rsid w:val="00745815"/>
    <w:rsid w:val="007461FC"/>
    <w:rsid w:val="00746794"/>
    <w:rsid w:val="0074731C"/>
    <w:rsid w:val="00747A49"/>
    <w:rsid w:val="00750B47"/>
    <w:rsid w:val="00752704"/>
    <w:rsid w:val="0075470A"/>
    <w:rsid w:val="0075523A"/>
    <w:rsid w:val="0075576A"/>
    <w:rsid w:val="00756658"/>
    <w:rsid w:val="00756FF5"/>
    <w:rsid w:val="007575E4"/>
    <w:rsid w:val="007617C5"/>
    <w:rsid w:val="00761E13"/>
    <w:rsid w:val="00762373"/>
    <w:rsid w:val="00762681"/>
    <w:rsid w:val="00762DCB"/>
    <w:rsid w:val="007636F7"/>
    <w:rsid w:val="007647EC"/>
    <w:rsid w:val="0076486D"/>
    <w:rsid w:val="007650FD"/>
    <w:rsid w:val="007658C5"/>
    <w:rsid w:val="007660E1"/>
    <w:rsid w:val="00766AC7"/>
    <w:rsid w:val="00770DA7"/>
    <w:rsid w:val="007714BC"/>
    <w:rsid w:val="0077254B"/>
    <w:rsid w:val="00772C1C"/>
    <w:rsid w:val="00772FFC"/>
    <w:rsid w:val="0077364A"/>
    <w:rsid w:val="007741DC"/>
    <w:rsid w:val="00780308"/>
    <w:rsid w:val="00780891"/>
    <w:rsid w:val="0078157B"/>
    <w:rsid w:val="0078201B"/>
    <w:rsid w:val="0078220A"/>
    <w:rsid w:val="00782721"/>
    <w:rsid w:val="00783BFA"/>
    <w:rsid w:val="00783E31"/>
    <w:rsid w:val="00783EB1"/>
    <w:rsid w:val="00786ED6"/>
    <w:rsid w:val="00787C9D"/>
    <w:rsid w:val="00790652"/>
    <w:rsid w:val="00790E06"/>
    <w:rsid w:val="00792A36"/>
    <w:rsid w:val="00793A88"/>
    <w:rsid w:val="00795790"/>
    <w:rsid w:val="007958C4"/>
    <w:rsid w:val="00795D3A"/>
    <w:rsid w:val="00797F12"/>
    <w:rsid w:val="007A055A"/>
    <w:rsid w:val="007A2822"/>
    <w:rsid w:val="007A3A53"/>
    <w:rsid w:val="007A4E73"/>
    <w:rsid w:val="007A54B8"/>
    <w:rsid w:val="007A6277"/>
    <w:rsid w:val="007A66B7"/>
    <w:rsid w:val="007A67E7"/>
    <w:rsid w:val="007A6CA7"/>
    <w:rsid w:val="007B0576"/>
    <w:rsid w:val="007B0BE2"/>
    <w:rsid w:val="007B16F5"/>
    <w:rsid w:val="007B1D65"/>
    <w:rsid w:val="007B2DB5"/>
    <w:rsid w:val="007B3CA4"/>
    <w:rsid w:val="007B3DA6"/>
    <w:rsid w:val="007B40D5"/>
    <w:rsid w:val="007B46E5"/>
    <w:rsid w:val="007B5F39"/>
    <w:rsid w:val="007B6C9F"/>
    <w:rsid w:val="007C1C2A"/>
    <w:rsid w:val="007C1E6A"/>
    <w:rsid w:val="007C3B27"/>
    <w:rsid w:val="007C575D"/>
    <w:rsid w:val="007C6211"/>
    <w:rsid w:val="007C7A37"/>
    <w:rsid w:val="007D1443"/>
    <w:rsid w:val="007D293E"/>
    <w:rsid w:val="007D2969"/>
    <w:rsid w:val="007D3856"/>
    <w:rsid w:val="007D3AA9"/>
    <w:rsid w:val="007D4A5A"/>
    <w:rsid w:val="007D5393"/>
    <w:rsid w:val="007E0EDD"/>
    <w:rsid w:val="007E110D"/>
    <w:rsid w:val="007E1370"/>
    <w:rsid w:val="007E192A"/>
    <w:rsid w:val="007E1E92"/>
    <w:rsid w:val="007E2095"/>
    <w:rsid w:val="007E249B"/>
    <w:rsid w:val="007E2605"/>
    <w:rsid w:val="007E483F"/>
    <w:rsid w:val="007E6575"/>
    <w:rsid w:val="007E679D"/>
    <w:rsid w:val="007E79EA"/>
    <w:rsid w:val="007F0108"/>
    <w:rsid w:val="007F032D"/>
    <w:rsid w:val="007F101E"/>
    <w:rsid w:val="007F178D"/>
    <w:rsid w:val="007F234C"/>
    <w:rsid w:val="007F2AAC"/>
    <w:rsid w:val="007F34E7"/>
    <w:rsid w:val="007F3A05"/>
    <w:rsid w:val="007F4A31"/>
    <w:rsid w:val="007F5210"/>
    <w:rsid w:val="007F7E9F"/>
    <w:rsid w:val="0080239B"/>
    <w:rsid w:val="008029F7"/>
    <w:rsid w:val="00802B15"/>
    <w:rsid w:val="00803336"/>
    <w:rsid w:val="00804674"/>
    <w:rsid w:val="00804AAA"/>
    <w:rsid w:val="00805F3E"/>
    <w:rsid w:val="00807C7D"/>
    <w:rsid w:val="00810618"/>
    <w:rsid w:val="00811B2E"/>
    <w:rsid w:val="00811CA6"/>
    <w:rsid w:val="008159DF"/>
    <w:rsid w:val="0081616E"/>
    <w:rsid w:val="008167E4"/>
    <w:rsid w:val="00817DF1"/>
    <w:rsid w:val="0082092D"/>
    <w:rsid w:val="00824F9F"/>
    <w:rsid w:val="00825BA5"/>
    <w:rsid w:val="00826116"/>
    <w:rsid w:val="00826D51"/>
    <w:rsid w:val="00826DA5"/>
    <w:rsid w:val="00827C10"/>
    <w:rsid w:val="008305F9"/>
    <w:rsid w:val="008349B8"/>
    <w:rsid w:val="0083662E"/>
    <w:rsid w:val="00836B5E"/>
    <w:rsid w:val="00836E5B"/>
    <w:rsid w:val="00836FBE"/>
    <w:rsid w:val="0084046D"/>
    <w:rsid w:val="008426BD"/>
    <w:rsid w:val="00842734"/>
    <w:rsid w:val="008429F6"/>
    <w:rsid w:val="00843AAB"/>
    <w:rsid w:val="00844483"/>
    <w:rsid w:val="008444C8"/>
    <w:rsid w:val="00845E6D"/>
    <w:rsid w:val="008461FC"/>
    <w:rsid w:val="00846677"/>
    <w:rsid w:val="00847252"/>
    <w:rsid w:val="00850151"/>
    <w:rsid w:val="008508FB"/>
    <w:rsid w:val="008536CE"/>
    <w:rsid w:val="00853AD4"/>
    <w:rsid w:val="00854B52"/>
    <w:rsid w:val="00854CF0"/>
    <w:rsid w:val="00854DE4"/>
    <w:rsid w:val="00854F20"/>
    <w:rsid w:val="0085514E"/>
    <w:rsid w:val="00855A4F"/>
    <w:rsid w:val="00855C06"/>
    <w:rsid w:val="00856759"/>
    <w:rsid w:val="00860657"/>
    <w:rsid w:val="00863336"/>
    <w:rsid w:val="008665A4"/>
    <w:rsid w:val="008666AC"/>
    <w:rsid w:val="008678EC"/>
    <w:rsid w:val="00870422"/>
    <w:rsid w:val="008705CD"/>
    <w:rsid w:val="0087254F"/>
    <w:rsid w:val="00872566"/>
    <w:rsid w:val="00872CF4"/>
    <w:rsid w:val="0087398E"/>
    <w:rsid w:val="00874B42"/>
    <w:rsid w:val="00880DB9"/>
    <w:rsid w:val="00880EE4"/>
    <w:rsid w:val="008816E4"/>
    <w:rsid w:val="008819AB"/>
    <w:rsid w:val="0088541B"/>
    <w:rsid w:val="00885581"/>
    <w:rsid w:val="00890529"/>
    <w:rsid w:val="0089163D"/>
    <w:rsid w:val="00892115"/>
    <w:rsid w:val="00892EBD"/>
    <w:rsid w:val="00893DD6"/>
    <w:rsid w:val="0089710A"/>
    <w:rsid w:val="008975A9"/>
    <w:rsid w:val="008A056E"/>
    <w:rsid w:val="008A131F"/>
    <w:rsid w:val="008A2505"/>
    <w:rsid w:val="008A29DA"/>
    <w:rsid w:val="008A2AA1"/>
    <w:rsid w:val="008A2D95"/>
    <w:rsid w:val="008A3C40"/>
    <w:rsid w:val="008A3F22"/>
    <w:rsid w:val="008A5983"/>
    <w:rsid w:val="008A6E87"/>
    <w:rsid w:val="008B05F5"/>
    <w:rsid w:val="008B080F"/>
    <w:rsid w:val="008B0A32"/>
    <w:rsid w:val="008B0F82"/>
    <w:rsid w:val="008B2CC4"/>
    <w:rsid w:val="008B541E"/>
    <w:rsid w:val="008B6195"/>
    <w:rsid w:val="008C0756"/>
    <w:rsid w:val="008C1023"/>
    <w:rsid w:val="008C1436"/>
    <w:rsid w:val="008C32D5"/>
    <w:rsid w:val="008C4699"/>
    <w:rsid w:val="008C5050"/>
    <w:rsid w:val="008C6720"/>
    <w:rsid w:val="008D16D8"/>
    <w:rsid w:val="008D1C04"/>
    <w:rsid w:val="008D1D55"/>
    <w:rsid w:val="008D2300"/>
    <w:rsid w:val="008D45BA"/>
    <w:rsid w:val="008D4CA4"/>
    <w:rsid w:val="008D572B"/>
    <w:rsid w:val="008D57D3"/>
    <w:rsid w:val="008D644B"/>
    <w:rsid w:val="008E08ED"/>
    <w:rsid w:val="008E0C16"/>
    <w:rsid w:val="008E187A"/>
    <w:rsid w:val="008E1A73"/>
    <w:rsid w:val="008E1F3D"/>
    <w:rsid w:val="008E2033"/>
    <w:rsid w:val="008E27C2"/>
    <w:rsid w:val="008E31BF"/>
    <w:rsid w:val="008E583D"/>
    <w:rsid w:val="008E6BD9"/>
    <w:rsid w:val="008E6FE4"/>
    <w:rsid w:val="008E7D9F"/>
    <w:rsid w:val="008F0073"/>
    <w:rsid w:val="008F049E"/>
    <w:rsid w:val="008F1B0D"/>
    <w:rsid w:val="008F1B46"/>
    <w:rsid w:val="008F4342"/>
    <w:rsid w:val="008F4824"/>
    <w:rsid w:val="008F70D8"/>
    <w:rsid w:val="008F7584"/>
    <w:rsid w:val="008F799E"/>
    <w:rsid w:val="00900CC1"/>
    <w:rsid w:val="00900FCE"/>
    <w:rsid w:val="00902535"/>
    <w:rsid w:val="009025E5"/>
    <w:rsid w:val="009027E1"/>
    <w:rsid w:val="009043EB"/>
    <w:rsid w:val="00904F2F"/>
    <w:rsid w:val="0090628B"/>
    <w:rsid w:val="00906D27"/>
    <w:rsid w:val="0091167B"/>
    <w:rsid w:val="00911C1D"/>
    <w:rsid w:val="00912D61"/>
    <w:rsid w:val="00914B9D"/>
    <w:rsid w:val="00916F2A"/>
    <w:rsid w:val="00917256"/>
    <w:rsid w:val="00920670"/>
    <w:rsid w:val="00920773"/>
    <w:rsid w:val="00920E43"/>
    <w:rsid w:val="0092231A"/>
    <w:rsid w:val="0092285F"/>
    <w:rsid w:val="00924A47"/>
    <w:rsid w:val="00924DCB"/>
    <w:rsid w:val="009257D8"/>
    <w:rsid w:val="009276B7"/>
    <w:rsid w:val="00927B1A"/>
    <w:rsid w:val="009306E4"/>
    <w:rsid w:val="00930DFD"/>
    <w:rsid w:val="00931359"/>
    <w:rsid w:val="00931B0B"/>
    <w:rsid w:val="009321D9"/>
    <w:rsid w:val="00932626"/>
    <w:rsid w:val="00932BAA"/>
    <w:rsid w:val="009348BD"/>
    <w:rsid w:val="0093523A"/>
    <w:rsid w:val="00935738"/>
    <w:rsid w:val="00935CDB"/>
    <w:rsid w:val="0093627C"/>
    <w:rsid w:val="0093718A"/>
    <w:rsid w:val="00937C14"/>
    <w:rsid w:val="00937DFE"/>
    <w:rsid w:val="009400DB"/>
    <w:rsid w:val="00941FB3"/>
    <w:rsid w:val="00942DFB"/>
    <w:rsid w:val="00942E72"/>
    <w:rsid w:val="00943111"/>
    <w:rsid w:val="0094471A"/>
    <w:rsid w:val="0094694E"/>
    <w:rsid w:val="00946AE9"/>
    <w:rsid w:val="00947435"/>
    <w:rsid w:val="009474CA"/>
    <w:rsid w:val="0094782A"/>
    <w:rsid w:val="009514C9"/>
    <w:rsid w:val="00951BAB"/>
    <w:rsid w:val="00951C1C"/>
    <w:rsid w:val="00952431"/>
    <w:rsid w:val="00952DA3"/>
    <w:rsid w:val="00954166"/>
    <w:rsid w:val="00956DD0"/>
    <w:rsid w:val="00957186"/>
    <w:rsid w:val="009575CE"/>
    <w:rsid w:val="00961FCF"/>
    <w:rsid w:val="009626FE"/>
    <w:rsid w:val="00963A82"/>
    <w:rsid w:val="00964C80"/>
    <w:rsid w:val="00965612"/>
    <w:rsid w:val="009667E9"/>
    <w:rsid w:val="00966F77"/>
    <w:rsid w:val="0096758C"/>
    <w:rsid w:val="00971BC0"/>
    <w:rsid w:val="0097323C"/>
    <w:rsid w:val="0097716A"/>
    <w:rsid w:val="00980560"/>
    <w:rsid w:val="009807D3"/>
    <w:rsid w:val="00980CD5"/>
    <w:rsid w:val="00980D28"/>
    <w:rsid w:val="0098137E"/>
    <w:rsid w:val="00981951"/>
    <w:rsid w:val="009819C2"/>
    <w:rsid w:val="00981A9A"/>
    <w:rsid w:val="00982E4A"/>
    <w:rsid w:val="00983026"/>
    <w:rsid w:val="00983142"/>
    <w:rsid w:val="00985AD0"/>
    <w:rsid w:val="00987532"/>
    <w:rsid w:val="00987F60"/>
    <w:rsid w:val="009905A9"/>
    <w:rsid w:val="00991025"/>
    <w:rsid w:val="009910DC"/>
    <w:rsid w:val="00992244"/>
    <w:rsid w:val="00992426"/>
    <w:rsid w:val="009933EA"/>
    <w:rsid w:val="00994544"/>
    <w:rsid w:val="0099626D"/>
    <w:rsid w:val="00996D34"/>
    <w:rsid w:val="009A09FD"/>
    <w:rsid w:val="009A0D88"/>
    <w:rsid w:val="009A41B6"/>
    <w:rsid w:val="009A445E"/>
    <w:rsid w:val="009A55AA"/>
    <w:rsid w:val="009A68B8"/>
    <w:rsid w:val="009A6E36"/>
    <w:rsid w:val="009A6F7B"/>
    <w:rsid w:val="009A7DCD"/>
    <w:rsid w:val="009B13A7"/>
    <w:rsid w:val="009B2BA6"/>
    <w:rsid w:val="009B2FA4"/>
    <w:rsid w:val="009C11C0"/>
    <w:rsid w:val="009C154D"/>
    <w:rsid w:val="009C15D2"/>
    <w:rsid w:val="009C23C1"/>
    <w:rsid w:val="009C27F1"/>
    <w:rsid w:val="009C2C2A"/>
    <w:rsid w:val="009C353F"/>
    <w:rsid w:val="009C503B"/>
    <w:rsid w:val="009C612D"/>
    <w:rsid w:val="009C6AEB"/>
    <w:rsid w:val="009C7045"/>
    <w:rsid w:val="009C7BBE"/>
    <w:rsid w:val="009D1369"/>
    <w:rsid w:val="009D1555"/>
    <w:rsid w:val="009D20D6"/>
    <w:rsid w:val="009D243E"/>
    <w:rsid w:val="009D3164"/>
    <w:rsid w:val="009D31B1"/>
    <w:rsid w:val="009D37A2"/>
    <w:rsid w:val="009D4395"/>
    <w:rsid w:val="009D5AF8"/>
    <w:rsid w:val="009D6DE5"/>
    <w:rsid w:val="009D72F3"/>
    <w:rsid w:val="009D7A6E"/>
    <w:rsid w:val="009E0A8A"/>
    <w:rsid w:val="009E0AF9"/>
    <w:rsid w:val="009E1C7B"/>
    <w:rsid w:val="009E3828"/>
    <w:rsid w:val="009E3EB2"/>
    <w:rsid w:val="009E4092"/>
    <w:rsid w:val="009E64F9"/>
    <w:rsid w:val="009E7AA1"/>
    <w:rsid w:val="009E7DF4"/>
    <w:rsid w:val="009F0480"/>
    <w:rsid w:val="009F069B"/>
    <w:rsid w:val="009F0A4C"/>
    <w:rsid w:val="009F2E64"/>
    <w:rsid w:val="009F3153"/>
    <w:rsid w:val="009F4D75"/>
    <w:rsid w:val="009F5A72"/>
    <w:rsid w:val="009F5B80"/>
    <w:rsid w:val="009F6CA7"/>
    <w:rsid w:val="009F6F9B"/>
    <w:rsid w:val="009F75EE"/>
    <w:rsid w:val="009F75F7"/>
    <w:rsid w:val="00A002DA"/>
    <w:rsid w:val="00A005AF"/>
    <w:rsid w:val="00A01477"/>
    <w:rsid w:val="00A0227F"/>
    <w:rsid w:val="00A02635"/>
    <w:rsid w:val="00A02986"/>
    <w:rsid w:val="00A0551B"/>
    <w:rsid w:val="00A0723E"/>
    <w:rsid w:val="00A0731D"/>
    <w:rsid w:val="00A07DE7"/>
    <w:rsid w:val="00A07EA7"/>
    <w:rsid w:val="00A104B1"/>
    <w:rsid w:val="00A117E3"/>
    <w:rsid w:val="00A1200D"/>
    <w:rsid w:val="00A122D0"/>
    <w:rsid w:val="00A16B25"/>
    <w:rsid w:val="00A16CFE"/>
    <w:rsid w:val="00A16F41"/>
    <w:rsid w:val="00A174F4"/>
    <w:rsid w:val="00A2267B"/>
    <w:rsid w:val="00A22B60"/>
    <w:rsid w:val="00A22F9C"/>
    <w:rsid w:val="00A2780E"/>
    <w:rsid w:val="00A3014B"/>
    <w:rsid w:val="00A323C7"/>
    <w:rsid w:val="00A327A8"/>
    <w:rsid w:val="00A32EE1"/>
    <w:rsid w:val="00A33CA5"/>
    <w:rsid w:val="00A33EE7"/>
    <w:rsid w:val="00A35F3A"/>
    <w:rsid w:val="00A36007"/>
    <w:rsid w:val="00A410A3"/>
    <w:rsid w:val="00A413CC"/>
    <w:rsid w:val="00A41C72"/>
    <w:rsid w:val="00A4208C"/>
    <w:rsid w:val="00A42987"/>
    <w:rsid w:val="00A4348B"/>
    <w:rsid w:val="00A44CA2"/>
    <w:rsid w:val="00A45B80"/>
    <w:rsid w:val="00A46054"/>
    <w:rsid w:val="00A46B7C"/>
    <w:rsid w:val="00A47EBD"/>
    <w:rsid w:val="00A506C9"/>
    <w:rsid w:val="00A5137F"/>
    <w:rsid w:val="00A53263"/>
    <w:rsid w:val="00A53F25"/>
    <w:rsid w:val="00A5405F"/>
    <w:rsid w:val="00A54229"/>
    <w:rsid w:val="00A54A64"/>
    <w:rsid w:val="00A55375"/>
    <w:rsid w:val="00A57B90"/>
    <w:rsid w:val="00A60BA3"/>
    <w:rsid w:val="00A63050"/>
    <w:rsid w:val="00A647BB"/>
    <w:rsid w:val="00A64FA8"/>
    <w:rsid w:val="00A6509C"/>
    <w:rsid w:val="00A65BC1"/>
    <w:rsid w:val="00A6629B"/>
    <w:rsid w:val="00A6717C"/>
    <w:rsid w:val="00A70886"/>
    <w:rsid w:val="00A70D17"/>
    <w:rsid w:val="00A71218"/>
    <w:rsid w:val="00A7175B"/>
    <w:rsid w:val="00A72AD7"/>
    <w:rsid w:val="00A72C30"/>
    <w:rsid w:val="00A73223"/>
    <w:rsid w:val="00A73501"/>
    <w:rsid w:val="00A73A77"/>
    <w:rsid w:val="00A748EE"/>
    <w:rsid w:val="00A75FB3"/>
    <w:rsid w:val="00A76093"/>
    <w:rsid w:val="00A765E5"/>
    <w:rsid w:val="00A774D9"/>
    <w:rsid w:val="00A77BFA"/>
    <w:rsid w:val="00A80AEC"/>
    <w:rsid w:val="00A80CC8"/>
    <w:rsid w:val="00A81AF5"/>
    <w:rsid w:val="00A830BB"/>
    <w:rsid w:val="00A86F25"/>
    <w:rsid w:val="00A90A2D"/>
    <w:rsid w:val="00A90C49"/>
    <w:rsid w:val="00A91239"/>
    <w:rsid w:val="00A9210E"/>
    <w:rsid w:val="00A939CC"/>
    <w:rsid w:val="00A93CEA"/>
    <w:rsid w:val="00A94F9E"/>
    <w:rsid w:val="00A95C1F"/>
    <w:rsid w:val="00A96081"/>
    <w:rsid w:val="00A961F9"/>
    <w:rsid w:val="00A96751"/>
    <w:rsid w:val="00A96ADA"/>
    <w:rsid w:val="00AA053F"/>
    <w:rsid w:val="00AA1D91"/>
    <w:rsid w:val="00AA227E"/>
    <w:rsid w:val="00AA2560"/>
    <w:rsid w:val="00AA2736"/>
    <w:rsid w:val="00AA287D"/>
    <w:rsid w:val="00AA36E4"/>
    <w:rsid w:val="00AA4A5F"/>
    <w:rsid w:val="00AA603F"/>
    <w:rsid w:val="00AA644A"/>
    <w:rsid w:val="00AA7239"/>
    <w:rsid w:val="00AB0781"/>
    <w:rsid w:val="00AB090B"/>
    <w:rsid w:val="00AB0FFE"/>
    <w:rsid w:val="00AB1035"/>
    <w:rsid w:val="00AB1A94"/>
    <w:rsid w:val="00AB4287"/>
    <w:rsid w:val="00AB76E3"/>
    <w:rsid w:val="00AB7F07"/>
    <w:rsid w:val="00AC1214"/>
    <w:rsid w:val="00AC2C96"/>
    <w:rsid w:val="00AC37A2"/>
    <w:rsid w:val="00AC4283"/>
    <w:rsid w:val="00AC4A43"/>
    <w:rsid w:val="00AD27D6"/>
    <w:rsid w:val="00AD2D88"/>
    <w:rsid w:val="00AD3733"/>
    <w:rsid w:val="00AD3C3C"/>
    <w:rsid w:val="00AD416F"/>
    <w:rsid w:val="00AD4FD1"/>
    <w:rsid w:val="00AD64A1"/>
    <w:rsid w:val="00AD64C9"/>
    <w:rsid w:val="00AD7CF9"/>
    <w:rsid w:val="00AE025D"/>
    <w:rsid w:val="00AE03CB"/>
    <w:rsid w:val="00AE052B"/>
    <w:rsid w:val="00AE0E38"/>
    <w:rsid w:val="00AE3751"/>
    <w:rsid w:val="00AE415B"/>
    <w:rsid w:val="00AE5554"/>
    <w:rsid w:val="00AE5FEB"/>
    <w:rsid w:val="00AE618B"/>
    <w:rsid w:val="00AE6333"/>
    <w:rsid w:val="00AE776D"/>
    <w:rsid w:val="00AF0460"/>
    <w:rsid w:val="00AF1AC5"/>
    <w:rsid w:val="00AF51D9"/>
    <w:rsid w:val="00AF5E26"/>
    <w:rsid w:val="00AF627C"/>
    <w:rsid w:val="00AF641F"/>
    <w:rsid w:val="00AF6E45"/>
    <w:rsid w:val="00B039AE"/>
    <w:rsid w:val="00B041B1"/>
    <w:rsid w:val="00B04839"/>
    <w:rsid w:val="00B04ACD"/>
    <w:rsid w:val="00B06251"/>
    <w:rsid w:val="00B07651"/>
    <w:rsid w:val="00B07D56"/>
    <w:rsid w:val="00B10B73"/>
    <w:rsid w:val="00B10E42"/>
    <w:rsid w:val="00B13223"/>
    <w:rsid w:val="00B13FBF"/>
    <w:rsid w:val="00B140E0"/>
    <w:rsid w:val="00B14225"/>
    <w:rsid w:val="00B1441F"/>
    <w:rsid w:val="00B1449B"/>
    <w:rsid w:val="00B1525E"/>
    <w:rsid w:val="00B15750"/>
    <w:rsid w:val="00B2017E"/>
    <w:rsid w:val="00B205DE"/>
    <w:rsid w:val="00B23917"/>
    <w:rsid w:val="00B23F2F"/>
    <w:rsid w:val="00B2415E"/>
    <w:rsid w:val="00B243B7"/>
    <w:rsid w:val="00B24570"/>
    <w:rsid w:val="00B26134"/>
    <w:rsid w:val="00B26E85"/>
    <w:rsid w:val="00B2706B"/>
    <w:rsid w:val="00B320DE"/>
    <w:rsid w:val="00B33233"/>
    <w:rsid w:val="00B34A7E"/>
    <w:rsid w:val="00B3610E"/>
    <w:rsid w:val="00B37B4B"/>
    <w:rsid w:val="00B408A2"/>
    <w:rsid w:val="00B41201"/>
    <w:rsid w:val="00B41936"/>
    <w:rsid w:val="00B42E20"/>
    <w:rsid w:val="00B4584B"/>
    <w:rsid w:val="00B47E57"/>
    <w:rsid w:val="00B505B4"/>
    <w:rsid w:val="00B51446"/>
    <w:rsid w:val="00B53136"/>
    <w:rsid w:val="00B53BB5"/>
    <w:rsid w:val="00B53D20"/>
    <w:rsid w:val="00B56010"/>
    <w:rsid w:val="00B56180"/>
    <w:rsid w:val="00B5690B"/>
    <w:rsid w:val="00B569E2"/>
    <w:rsid w:val="00B57697"/>
    <w:rsid w:val="00B605C9"/>
    <w:rsid w:val="00B60790"/>
    <w:rsid w:val="00B61778"/>
    <w:rsid w:val="00B63401"/>
    <w:rsid w:val="00B64252"/>
    <w:rsid w:val="00B6624E"/>
    <w:rsid w:val="00B66523"/>
    <w:rsid w:val="00B67F90"/>
    <w:rsid w:val="00B7024A"/>
    <w:rsid w:val="00B71320"/>
    <w:rsid w:val="00B71F13"/>
    <w:rsid w:val="00B722A8"/>
    <w:rsid w:val="00B731D5"/>
    <w:rsid w:val="00B73722"/>
    <w:rsid w:val="00B74AFC"/>
    <w:rsid w:val="00B7734A"/>
    <w:rsid w:val="00B77805"/>
    <w:rsid w:val="00B77CF4"/>
    <w:rsid w:val="00B77D8D"/>
    <w:rsid w:val="00B8009D"/>
    <w:rsid w:val="00B8036A"/>
    <w:rsid w:val="00B808DE"/>
    <w:rsid w:val="00B809A9"/>
    <w:rsid w:val="00B80A19"/>
    <w:rsid w:val="00B82287"/>
    <w:rsid w:val="00B8294A"/>
    <w:rsid w:val="00B83285"/>
    <w:rsid w:val="00B835C9"/>
    <w:rsid w:val="00B836E2"/>
    <w:rsid w:val="00B8501F"/>
    <w:rsid w:val="00B85CC9"/>
    <w:rsid w:val="00B85CD4"/>
    <w:rsid w:val="00B86E99"/>
    <w:rsid w:val="00B87071"/>
    <w:rsid w:val="00B8755C"/>
    <w:rsid w:val="00B906FD"/>
    <w:rsid w:val="00B90FDD"/>
    <w:rsid w:val="00B91639"/>
    <w:rsid w:val="00B91D2B"/>
    <w:rsid w:val="00B91F31"/>
    <w:rsid w:val="00B91FB2"/>
    <w:rsid w:val="00B9278B"/>
    <w:rsid w:val="00B93F54"/>
    <w:rsid w:val="00B949AE"/>
    <w:rsid w:val="00B96E16"/>
    <w:rsid w:val="00B975FF"/>
    <w:rsid w:val="00BA13A4"/>
    <w:rsid w:val="00BA1E4F"/>
    <w:rsid w:val="00BA22E5"/>
    <w:rsid w:val="00BA2CBE"/>
    <w:rsid w:val="00BA333C"/>
    <w:rsid w:val="00BA34FD"/>
    <w:rsid w:val="00BA365E"/>
    <w:rsid w:val="00BA4155"/>
    <w:rsid w:val="00BA4C3E"/>
    <w:rsid w:val="00BA5E53"/>
    <w:rsid w:val="00BA5F69"/>
    <w:rsid w:val="00BB04E4"/>
    <w:rsid w:val="00BB0DB3"/>
    <w:rsid w:val="00BB2940"/>
    <w:rsid w:val="00BB3C4F"/>
    <w:rsid w:val="00BB4341"/>
    <w:rsid w:val="00BB4458"/>
    <w:rsid w:val="00BB4805"/>
    <w:rsid w:val="00BC0E2D"/>
    <w:rsid w:val="00BC1046"/>
    <w:rsid w:val="00BC11F1"/>
    <w:rsid w:val="00BC1587"/>
    <w:rsid w:val="00BC1DEF"/>
    <w:rsid w:val="00BC24E9"/>
    <w:rsid w:val="00BC572A"/>
    <w:rsid w:val="00BC6AD8"/>
    <w:rsid w:val="00BC75BD"/>
    <w:rsid w:val="00BC7B6E"/>
    <w:rsid w:val="00BD07F9"/>
    <w:rsid w:val="00BD11FC"/>
    <w:rsid w:val="00BD130E"/>
    <w:rsid w:val="00BD215B"/>
    <w:rsid w:val="00BD3FF4"/>
    <w:rsid w:val="00BD40F2"/>
    <w:rsid w:val="00BD428D"/>
    <w:rsid w:val="00BD551E"/>
    <w:rsid w:val="00BD77ED"/>
    <w:rsid w:val="00BD7E5C"/>
    <w:rsid w:val="00BE22C9"/>
    <w:rsid w:val="00BE2F77"/>
    <w:rsid w:val="00BE33CA"/>
    <w:rsid w:val="00BE3CAB"/>
    <w:rsid w:val="00BE49BD"/>
    <w:rsid w:val="00BE6153"/>
    <w:rsid w:val="00BE622A"/>
    <w:rsid w:val="00BE76A6"/>
    <w:rsid w:val="00BE7D70"/>
    <w:rsid w:val="00BE7DF8"/>
    <w:rsid w:val="00BF0579"/>
    <w:rsid w:val="00BF08A1"/>
    <w:rsid w:val="00BF2633"/>
    <w:rsid w:val="00BF4669"/>
    <w:rsid w:val="00BF4B18"/>
    <w:rsid w:val="00BF4B1B"/>
    <w:rsid w:val="00BF51FB"/>
    <w:rsid w:val="00BF611D"/>
    <w:rsid w:val="00BF745D"/>
    <w:rsid w:val="00C00636"/>
    <w:rsid w:val="00C026A8"/>
    <w:rsid w:val="00C02E9B"/>
    <w:rsid w:val="00C03AE7"/>
    <w:rsid w:val="00C03F9C"/>
    <w:rsid w:val="00C04B87"/>
    <w:rsid w:val="00C10EDC"/>
    <w:rsid w:val="00C11687"/>
    <w:rsid w:val="00C12D41"/>
    <w:rsid w:val="00C16739"/>
    <w:rsid w:val="00C20481"/>
    <w:rsid w:val="00C20647"/>
    <w:rsid w:val="00C23B97"/>
    <w:rsid w:val="00C24206"/>
    <w:rsid w:val="00C24D56"/>
    <w:rsid w:val="00C258FC"/>
    <w:rsid w:val="00C26207"/>
    <w:rsid w:val="00C26805"/>
    <w:rsid w:val="00C26A3A"/>
    <w:rsid w:val="00C26B46"/>
    <w:rsid w:val="00C340D2"/>
    <w:rsid w:val="00C3430D"/>
    <w:rsid w:val="00C34513"/>
    <w:rsid w:val="00C362A6"/>
    <w:rsid w:val="00C3774A"/>
    <w:rsid w:val="00C37B01"/>
    <w:rsid w:val="00C37B35"/>
    <w:rsid w:val="00C40ADE"/>
    <w:rsid w:val="00C416C0"/>
    <w:rsid w:val="00C41813"/>
    <w:rsid w:val="00C41AA4"/>
    <w:rsid w:val="00C4413B"/>
    <w:rsid w:val="00C4541B"/>
    <w:rsid w:val="00C46E12"/>
    <w:rsid w:val="00C474A3"/>
    <w:rsid w:val="00C47751"/>
    <w:rsid w:val="00C47B36"/>
    <w:rsid w:val="00C47C61"/>
    <w:rsid w:val="00C50D63"/>
    <w:rsid w:val="00C515AE"/>
    <w:rsid w:val="00C51CEB"/>
    <w:rsid w:val="00C521D9"/>
    <w:rsid w:val="00C525D1"/>
    <w:rsid w:val="00C52C23"/>
    <w:rsid w:val="00C53C42"/>
    <w:rsid w:val="00C53E81"/>
    <w:rsid w:val="00C546BC"/>
    <w:rsid w:val="00C54B41"/>
    <w:rsid w:val="00C56A13"/>
    <w:rsid w:val="00C5790F"/>
    <w:rsid w:val="00C60CFF"/>
    <w:rsid w:val="00C61211"/>
    <w:rsid w:val="00C61BC0"/>
    <w:rsid w:val="00C61C22"/>
    <w:rsid w:val="00C61C4E"/>
    <w:rsid w:val="00C61D9A"/>
    <w:rsid w:val="00C62B77"/>
    <w:rsid w:val="00C62C44"/>
    <w:rsid w:val="00C62FE5"/>
    <w:rsid w:val="00C6350F"/>
    <w:rsid w:val="00C63E1D"/>
    <w:rsid w:val="00C64A5C"/>
    <w:rsid w:val="00C64EDC"/>
    <w:rsid w:val="00C661FD"/>
    <w:rsid w:val="00C676ED"/>
    <w:rsid w:val="00C67DCC"/>
    <w:rsid w:val="00C70200"/>
    <w:rsid w:val="00C7084C"/>
    <w:rsid w:val="00C70C10"/>
    <w:rsid w:val="00C71FAF"/>
    <w:rsid w:val="00C7218C"/>
    <w:rsid w:val="00C7313A"/>
    <w:rsid w:val="00C735A1"/>
    <w:rsid w:val="00C73ADA"/>
    <w:rsid w:val="00C73C37"/>
    <w:rsid w:val="00C7435D"/>
    <w:rsid w:val="00C757F8"/>
    <w:rsid w:val="00C761DD"/>
    <w:rsid w:val="00C7780C"/>
    <w:rsid w:val="00C77D06"/>
    <w:rsid w:val="00C8011C"/>
    <w:rsid w:val="00C8030C"/>
    <w:rsid w:val="00C80788"/>
    <w:rsid w:val="00C83389"/>
    <w:rsid w:val="00C841C0"/>
    <w:rsid w:val="00C854AC"/>
    <w:rsid w:val="00C85776"/>
    <w:rsid w:val="00C8589A"/>
    <w:rsid w:val="00C85A55"/>
    <w:rsid w:val="00C86593"/>
    <w:rsid w:val="00C86786"/>
    <w:rsid w:val="00C86E9B"/>
    <w:rsid w:val="00C86F75"/>
    <w:rsid w:val="00C8754E"/>
    <w:rsid w:val="00C9131D"/>
    <w:rsid w:val="00C91D51"/>
    <w:rsid w:val="00C923EE"/>
    <w:rsid w:val="00C92C50"/>
    <w:rsid w:val="00C92C9A"/>
    <w:rsid w:val="00C93E6D"/>
    <w:rsid w:val="00C95703"/>
    <w:rsid w:val="00C977DA"/>
    <w:rsid w:val="00C97EDD"/>
    <w:rsid w:val="00CA034D"/>
    <w:rsid w:val="00CA0E0C"/>
    <w:rsid w:val="00CA1E59"/>
    <w:rsid w:val="00CA1F59"/>
    <w:rsid w:val="00CA2B59"/>
    <w:rsid w:val="00CA2DF0"/>
    <w:rsid w:val="00CA3A15"/>
    <w:rsid w:val="00CA450D"/>
    <w:rsid w:val="00CA5E29"/>
    <w:rsid w:val="00CA683D"/>
    <w:rsid w:val="00CA687F"/>
    <w:rsid w:val="00CA7080"/>
    <w:rsid w:val="00CA7168"/>
    <w:rsid w:val="00CB0427"/>
    <w:rsid w:val="00CB4075"/>
    <w:rsid w:val="00CB6087"/>
    <w:rsid w:val="00CB6456"/>
    <w:rsid w:val="00CB6EC0"/>
    <w:rsid w:val="00CC00F7"/>
    <w:rsid w:val="00CC0201"/>
    <w:rsid w:val="00CC076C"/>
    <w:rsid w:val="00CC1F8E"/>
    <w:rsid w:val="00CC275E"/>
    <w:rsid w:val="00CC3340"/>
    <w:rsid w:val="00CC4764"/>
    <w:rsid w:val="00CC4851"/>
    <w:rsid w:val="00CC763A"/>
    <w:rsid w:val="00CD4303"/>
    <w:rsid w:val="00CD52C0"/>
    <w:rsid w:val="00CD5DE9"/>
    <w:rsid w:val="00CD6E2E"/>
    <w:rsid w:val="00CE0743"/>
    <w:rsid w:val="00CE1027"/>
    <w:rsid w:val="00CE1D70"/>
    <w:rsid w:val="00CE2E79"/>
    <w:rsid w:val="00CE4D1A"/>
    <w:rsid w:val="00CE5BFF"/>
    <w:rsid w:val="00CE6270"/>
    <w:rsid w:val="00CE62BF"/>
    <w:rsid w:val="00CE6860"/>
    <w:rsid w:val="00CE686E"/>
    <w:rsid w:val="00CE6C80"/>
    <w:rsid w:val="00CE7FD7"/>
    <w:rsid w:val="00CF0BC7"/>
    <w:rsid w:val="00CF1208"/>
    <w:rsid w:val="00CF230F"/>
    <w:rsid w:val="00CF29D7"/>
    <w:rsid w:val="00CF4826"/>
    <w:rsid w:val="00CF4B1E"/>
    <w:rsid w:val="00CF50E8"/>
    <w:rsid w:val="00CF5DD2"/>
    <w:rsid w:val="00CF6302"/>
    <w:rsid w:val="00D0290F"/>
    <w:rsid w:val="00D038DB"/>
    <w:rsid w:val="00D03BD7"/>
    <w:rsid w:val="00D0481E"/>
    <w:rsid w:val="00D0490A"/>
    <w:rsid w:val="00D049FC"/>
    <w:rsid w:val="00D05FC9"/>
    <w:rsid w:val="00D062E7"/>
    <w:rsid w:val="00D07085"/>
    <w:rsid w:val="00D11272"/>
    <w:rsid w:val="00D123B2"/>
    <w:rsid w:val="00D13549"/>
    <w:rsid w:val="00D149CC"/>
    <w:rsid w:val="00D159BD"/>
    <w:rsid w:val="00D16CEE"/>
    <w:rsid w:val="00D17A35"/>
    <w:rsid w:val="00D17FFE"/>
    <w:rsid w:val="00D2187F"/>
    <w:rsid w:val="00D2190A"/>
    <w:rsid w:val="00D22B6D"/>
    <w:rsid w:val="00D248CB"/>
    <w:rsid w:val="00D25BCE"/>
    <w:rsid w:val="00D26161"/>
    <w:rsid w:val="00D2637D"/>
    <w:rsid w:val="00D264F9"/>
    <w:rsid w:val="00D26613"/>
    <w:rsid w:val="00D27ECA"/>
    <w:rsid w:val="00D30027"/>
    <w:rsid w:val="00D30241"/>
    <w:rsid w:val="00D30507"/>
    <w:rsid w:val="00D3106B"/>
    <w:rsid w:val="00D32777"/>
    <w:rsid w:val="00D327E7"/>
    <w:rsid w:val="00D3323B"/>
    <w:rsid w:val="00D3542C"/>
    <w:rsid w:val="00D364A3"/>
    <w:rsid w:val="00D37A45"/>
    <w:rsid w:val="00D37B63"/>
    <w:rsid w:val="00D37E86"/>
    <w:rsid w:val="00D41106"/>
    <w:rsid w:val="00D4118A"/>
    <w:rsid w:val="00D41322"/>
    <w:rsid w:val="00D42199"/>
    <w:rsid w:val="00D427E0"/>
    <w:rsid w:val="00D42DE2"/>
    <w:rsid w:val="00D4449C"/>
    <w:rsid w:val="00D44E4D"/>
    <w:rsid w:val="00D454F8"/>
    <w:rsid w:val="00D45916"/>
    <w:rsid w:val="00D4691E"/>
    <w:rsid w:val="00D47107"/>
    <w:rsid w:val="00D47371"/>
    <w:rsid w:val="00D505DA"/>
    <w:rsid w:val="00D510C3"/>
    <w:rsid w:val="00D527CC"/>
    <w:rsid w:val="00D5342E"/>
    <w:rsid w:val="00D54D82"/>
    <w:rsid w:val="00D565BC"/>
    <w:rsid w:val="00D56F8D"/>
    <w:rsid w:val="00D5760B"/>
    <w:rsid w:val="00D57E1E"/>
    <w:rsid w:val="00D57E85"/>
    <w:rsid w:val="00D60429"/>
    <w:rsid w:val="00D61175"/>
    <w:rsid w:val="00D6195D"/>
    <w:rsid w:val="00D62A91"/>
    <w:rsid w:val="00D631BB"/>
    <w:rsid w:val="00D63653"/>
    <w:rsid w:val="00D63AF2"/>
    <w:rsid w:val="00D64116"/>
    <w:rsid w:val="00D64900"/>
    <w:rsid w:val="00D64912"/>
    <w:rsid w:val="00D64BBA"/>
    <w:rsid w:val="00D64C79"/>
    <w:rsid w:val="00D64D68"/>
    <w:rsid w:val="00D665F4"/>
    <w:rsid w:val="00D66C58"/>
    <w:rsid w:val="00D70787"/>
    <w:rsid w:val="00D70EAC"/>
    <w:rsid w:val="00D714BA"/>
    <w:rsid w:val="00D71D73"/>
    <w:rsid w:val="00D7489A"/>
    <w:rsid w:val="00D752D8"/>
    <w:rsid w:val="00D80B1C"/>
    <w:rsid w:val="00D80BC7"/>
    <w:rsid w:val="00D81D9B"/>
    <w:rsid w:val="00D8263A"/>
    <w:rsid w:val="00D82EC0"/>
    <w:rsid w:val="00D838A2"/>
    <w:rsid w:val="00D83948"/>
    <w:rsid w:val="00D83C2A"/>
    <w:rsid w:val="00D846D3"/>
    <w:rsid w:val="00D85747"/>
    <w:rsid w:val="00D86A0D"/>
    <w:rsid w:val="00D87F49"/>
    <w:rsid w:val="00D902F8"/>
    <w:rsid w:val="00D92211"/>
    <w:rsid w:val="00D92F6D"/>
    <w:rsid w:val="00D93064"/>
    <w:rsid w:val="00D9315E"/>
    <w:rsid w:val="00D938B9"/>
    <w:rsid w:val="00D93902"/>
    <w:rsid w:val="00D93C65"/>
    <w:rsid w:val="00D9528D"/>
    <w:rsid w:val="00D95AFC"/>
    <w:rsid w:val="00DA02F9"/>
    <w:rsid w:val="00DA3961"/>
    <w:rsid w:val="00DA47BA"/>
    <w:rsid w:val="00DA4BA9"/>
    <w:rsid w:val="00DA66F5"/>
    <w:rsid w:val="00DA6CF7"/>
    <w:rsid w:val="00DB0524"/>
    <w:rsid w:val="00DB0E7B"/>
    <w:rsid w:val="00DB1278"/>
    <w:rsid w:val="00DB268B"/>
    <w:rsid w:val="00DB461A"/>
    <w:rsid w:val="00DB5A0A"/>
    <w:rsid w:val="00DB6228"/>
    <w:rsid w:val="00DB766A"/>
    <w:rsid w:val="00DB789C"/>
    <w:rsid w:val="00DC1BFE"/>
    <w:rsid w:val="00DC2100"/>
    <w:rsid w:val="00DC2623"/>
    <w:rsid w:val="00DC2F60"/>
    <w:rsid w:val="00DC3AB6"/>
    <w:rsid w:val="00DC3F39"/>
    <w:rsid w:val="00DC522C"/>
    <w:rsid w:val="00DC68DA"/>
    <w:rsid w:val="00DC698E"/>
    <w:rsid w:val="00DC7950"/>
    <w:rsid w:val="00DD0C38"/>
    <w:rsid w:val="00DD244F"/>
    <w:rsid w:val="00DD2996"/>
    <w:rsid w:val="00DD4613"/>
    <w:rsid w:val="00DD65F3"/>
    <w:rsid w:val="00DD7292"/>
    <w:rsid w:val="00DE06CF"/>
    <w:rsid w:val="00DE0FD3"/>
    <w:rsid w:val="00DE11CA"/>
    <w:rsid w:val="00DE1437"/>
    <w:rsid w:val="00DE179F"/>
    <w:rsid w:val="00DE18F0"/>
    <w:rsid w:val="00DE215E"/>
    <w:rsid w:val="00DE3593"/>
    <w:rsid w:val="00DE3BE7"/>
    <w:rsid w:val="00DE4E1D"/>
    <w:rsid w:val="00DE6261"/>
    <w:rsid w:val="00DE74FF"/>
    <w:rsid w:val="00DF050A"/>
    <w:rsid w:val="00DF0F31"/>
    <w:rsid w:val="00DF1A7B"/>
    <w:rsid w:val="00DF1F7E"/>
    <w:rsid w:val="00DF2473"/>
    <w:rsid w:val="00DF37F3"/>
    <w:rsid w:val="00DF44D6"/>
    <w:rsid w:val="00DF4919"/>
    <w:rsid w:val="00DF5514"/>
    <w:rsid w:val="00DF570D"/>
    <w:rsid w:val="00DF654B"/>
    <w:rsid w:val="00DF6D9A"/>
    <w:rsid w:val="00DF6FA4"/>
    <w:rsid w:val="00E05500"/>
    <w:rsid w:val="00E074D3"/>
    <w:rsid w:val="00E07AD6"/>
    <w:rsid w:val="00E10590"/>
    <w:rsid w:val="00E11277"/>
    <w:rsid w:val="00E1219E"/>
    <w:rsid w:val="00E12559"/>
    <w:rsid w:val="00E13610"/>
    <w:rsid w:val="00E139D4"/>
    <w:rsid w:val="00E14086"/>
    <w:rsid w:val="00E14CB6"/>
    <w:rsid w:val="00E15026"/>
    <w:rsid w:val="00E163F1"/>
    <w:rsid w:val="00E164AE"/>
    <w:rsid w:val="00E20813"/>
    <w:rsid w:val="00E2158D"/>
    <w:rsid w:val="00E21B0D"/>
    <w:rsid w:val="00E22B5C"/>
    <w:rsid w:val="00E24533"/>
    <w:rsid w:val="00E266CC"/>
    <w:rsid w:val="00E26780"/>
    <w:rsid w:val="00E30144"/>
    <w:rsid w:val="00E3105A"/>
    <w:rsid w:val="00E3237C"/>
    <w:rsid w:val="00E3375B"/>
    <w:rsid w:val="00E3467A"/>
    <w:rsid w:val="00E3786C"/>
    <w:rsid w:val="00E40410"/>
    <w:rsid w:val="00E404AF"/>
    <w:rsid w:val="00E40796"/>
    <w:rsid w:val="00E4117F"/>
    <w:rsid w:val="00E41699"/>
    <w:rsid w:val="00E436C9"/>
    <w:rsid w:val="00E4560B"/>
    <w:rsid w:val="00E45BD9"/>
    <w:rsid w:val="00E462B1"/>
    <w:rsid w:val="00E46FEC"/>
    <w:rsid w:val="00E47B27"/>
    <w:rsid w:val="00E505A4"/>
    <w:rsid w:val="00E5086B"/>
    <w:rsid w:val="00E50E6C"/>
    <w:rsid w:val="00E51AB6"/>
    <w:rsid w:val="00E539C6"/>
    <w:rsid w:val="00E5456F"/>
    <w:rsid w:val="00E5590C"/>
    <w:rsid w:val="00E55AB2"/>
    <w:rsid w:val="00E56CC7"/>
    <w:rsid w:val="00E56D8C"/>
    <w:rsid w:val="00E57022"/>
    <w:rsid w:val="00E60294"/>
    <w:rsid w:val="00E609DD"/>
    <w:rsid w:val="00E60F3B"/>
    <w:rsid w:val="00E62C85"/>
    <w:rsid w:val="00E63A5C"/>
    <w:rsid w:val="00E63D0C"/>
    <w:rsid w:val="00E640D0"/>
    <w:rsid w:val="00E641A5"/>
    <w:rsid w:val="00E64F86"/>
    <w:rsid w:val="00E65F38"/>
    <w:rsid w:val="00E66948"/>
    <w:rsid w:val="00E66E1E"/>
    <w:rsid w:val="00E67B28"/>
    <w:rsid w:val="00E710B9"/>
    <w:rsid w:val="00E722A3"/>
    <w:rsid w:val="00E72CBF"/>
    <w:rsid w:val="00E734BD"/>
    <w:rsid w:val="00E7499E"/>
    <w:rsid w:val="00E76738"/>
    <w:rsid w:val="00E76C0A"/>
    <w:rsid w:val="00E77910"/>
    <w:rsid w:val="00E80788"/>
    <w:rsid w:val="00E82104"/>
    <w:rsid w:val="00E83222"/>
    <w:rsid w:val="00E8424F"/>
    <w:rsid w:val="00E8528C"/>
    <w:rsid w:val="00E859D5"/>
    <w:rsid w:val="00E9197A"/>
    <w:rsid w:val="00E928A2"/>
    <w:rsid w:val="00E95EFF"/>
    <w:rsid w:val="00E96DC7"/>
    <w:rsid w:val="00EA16B5"/>
    <w:rsid w:val="00EA4508"/>
    <w:rsid w:val="00EA4BE4"/>
    <w:rsid w:val="00EA6BD2"/>
    <w:rsid w:val="00EB00F6"/>
    <w:rsid w:val="00EB15FC"/>
    <w:rsid w:val="00EB2C67"/>
    <w:rsid w:val="00EB2CC1"/>
    <w:rsid w:val="00EB3706"/>
    <w:rsid w:val="00EB3879"/>
    <w:rsid w:val="00EB3D85"/>
    <w:rsid w:val="00EB7B7B"/>
    <w:rsid w:val="00EC06A0"/>
    <w:rsid w:val="00EC0F1B"/>
    <w:rsid w:val="00EC26D3"/>
    <w:rsid w:val="00EC2A51"/>
    <w:rsid w:val="00EC3576"/>
    <w:rsid w:val="00EC5566"/>
    <w:rsid w:val="00EC5FC6"/>
    <w:rsid w:val="00EC6E42"/>
    <w:rsid w:val="00EC70DC"/>
    <w:rsid w:val="00EC70EC"/>
    <w:rsid w:val="00EC74A1"/>
    <w:rsid w:val="00ED11EB"/>
    <w:rsid w:val="00ED17AD"/>
    <w:rsid w:val="00ED2FA2"/>
    <w:rsid w:val="00ED3CFB"/>
    <w:rsid w:val="00ED48CC"/>
    <w:rsid w:val="00ED654C"/>
    <w:rsid w:val="00ED6BBB"/>
    <w:rsid w:val="00ED7160"/>
    <w:rsid w:val="00ED7E9A"/>
    <w:rsid w:val="00EE07F6"/>
    <w:rsid w:val="00EE0A96"/>
    <w:rsid w:val="00EE0F94"/>
    <w:rsid w:val="00EE2C40"/>
    <w:rsid w:val="00EE34A3"/>
    <w:rsid w:val="00EE3938"/>
    <w:rsid w:val="00EE3ADC"/>
    <w:rsid w:val="00EE655C"/>
    <w:rsid w:val="00EE6967"/>
    <w:rsid w:val="00EF3877"/>
    <w:rsid w:val="00EF4CCD"/>
    <w:rsid w:val="00EF5203"/>
    <w:rsid w:val="00EF68EA"/>
    <w:rsid w:val="00F003BA"/>
    <w:rsid w:val="00F006FE"/>
    <w:rsid w:val="00F00A54"/>
    <w:rsid w:val="00F00F86"/>
    <w:rsid w:val="00F0111A"/>
    <w:rsid w:val="00F01BC3"/>
    <w:rsid w:val="00F02A80"/>
    <w:rsid w:val="00F044A6"/>
    <w:rsid w:val="00F077F0"/>
    <w:rsid w:val="00F10AD7"/>
    <w:rsid w:val="00F12431"/>
    <w:rsid w:val="00F12771"/>
    <w:rsid w:val="00F1360F"/>
    <w:rsid w:val="00F13F07"/>
    <w:rsid w:val="00F14998"/>
    <w:rsid w:val="00F14EFB"/>
    <w:rsid w:val="00F153F2"/>
    <w:rsid w:val="00F15E78"/>
    <w:rsid w:val="00F15F7A"/>
    <w:rsid w:val="00F16005"/>
    <w:rsid w:val="00F16FD5"/>
    <w:rsid w:val="00F21225"/>
    <w:rsid w:val="00F23FBE"/>
    <w:rsid w:val="00F24420"/>
    <w:rsid w:val="00F24B01"/>
    <w:rsid w:val="00F26E4E"/>
    <w:rsid w:val="00F26EC9"/>
    <w:rsid w:val="00F27A46"/>
    <w:rsid w:val="00F30422"/>
    <w:rsid w:val="00F30D72"/>
    <w:rsid w:val="00F32BD5"/>
    <w:rsid w:val="00F344B3"/>
    <w:rsid w:val="00F35799"/>
    <w:rsid w:val="00F35C72"/>
    <w:rsid w:val="00F36781"/>
    <w:rsid w:val="00F3745F"/>
    <w:rsid w:val="00F374D5"/>
    <w:rsid w:val="00F425BE"/>
    <w:rsid w:val="00F43B7B"/>
    <w:rsid w:val="00F45A52"/>
    <w:rsid w:val="00F46AB9"/>
    <w:rsid w:val="00F53D12"/>
    <w:rsid w:val="00F53E6C"/>
    <w:rsid w:val="00F54A11"/>
    <w:rsid w:val="00F54BEC"/>
    <w:rsid w:val="00F55F66"/>
    <w:rsid w:val="00F56456"/>
    <w:rsid w:val="00F56E82"/>
    <w:rsid w:val="00F5782D"/>
    <w:rsid w:val="00F61BCE"/>
    <w:rsid w:val="00F629FC"/>
    <w:rsid w:val="00F63012"/>
    <w:rsid w:val="00F6356B"/>
    <w:rsid w:val="00F64BF1"/>
    <w:rsid w:val="00F64F15"/>
    <w:rsid w:val="00F658A3"/>
    <w:rsid w:val="00F65BC7"/>
    <w:rsid w:val="00F65FF3"/>
    <w:rsid w:val="00F715D5"/>
    <w:rsid w:val="00F72666"/>
    <w:rsid w:val="00F72BC8"/>
    <w:rsid w:val="00F72CE0"/>
    <w:rsid w:val="00F73A62"/>
    <w:rsid w:val="00F741D5"/>
    <w:rsid w:val="00F80D71"/>
    <w:rsid w:val="00F828A2"/>
    <w:rsid w:val="00F84EDF"/>
    <w:rsid w:val="00F853AB"/>
    <w:rsid w:val="00F856A1"/>
    <w:rsid w:val="00F8601D"/>
    <w:rsid w:val="00F8622F"/>
    <w:rsid w:val="00F875ED"/>
    <w:rsid w:val="00F907F5"/>
    <w:rsid w:val="00F91624"/>
    <w:rsid w:val="00F9183B"/>
    <w:rsid w:val="00F94740"/>
    <w:rsid w:val="00F9515A"/>
    <w:rsid w:val="00F95BCB"/>
    <w:rsid w:val="00F95FCC"/>
    <w:rsid w:val="00F96635"/>
    <w:rsid w:val="00FA002A"/>
    <w:rsid w:val="00FA2007"/>
    <w:rsid w:val="00FA23AA"/>
    <w:rsid w:val="00FA3CC2"/>
    <w:rsid w:val="00FA4747"/>
    <w:rsid w:val="00FA65C5"/>
    <w:rsid w:val="00FA68CE"/>
    <w:rsid w:val="00FA7DB4"/>
    <w:rsid w:val="00FB2679"/>
    <w:rsid w:val="00FB4104"/>
    <w:rsid w:val="00FB45FF"/>
    <w:rsid w:val="00FB57F1"/>
    <w:rsid w:val="00FB5928"/>
    <w:rsid w:val="00FB64E6"/>
    <w:rsid w:val="00FB741F"/>
    <w:rsid w:val="00FB7608"/>
    <w:rsid w:val="00FB787F"/>
    <w:rsid w:val="00FC0D8D"/>
    <w:rsid w:val="00FC21CB"/>
    <w:rsid w:val="00FC2881"/>
    <w:rsid w:val="00FC37C5"/>
    <w:rsid w:val="00FC3A43"/>
    <w:rsid w:val="00FC4A98"/>
    <w:rsid w:val="00FC50B6"/>
    <w:rsid w:val="00FC53EF"/>
    <w:rsid w:val="00FC56CA"/>
    <w:rsid w:val="00FC65FC"/>
    <w:rsid w:val="00FC7939"/>
    <w:rsid w:val="00FD10E4"/>
    <w:rsid w:val="00FD18E4"/>
    <w:rsid w:val="00FD359C"/>
    <w:rsid w:val="00FD54DC"/>
    <w:rsid w:val="00FD5754"/>
    <w:rsid w:val="00FD57FD"/>
    <w:rsid w:val="00FD7B26"/>
    <w:rsid w:val="00FD7DAA"/>
    <w:rsid w:val="00FE0014"/>
    <w:rsid w:val="00FE22F5"/>
    <w:rsid w:val="00FE283F"/>
    <w:rsid w:val="00FE2AF9"/>
    <w:rsid w:val="00FE4F81"/>
    <w:rsid w:val="00FE68C8"/>
    <w:rsid w:val="00FE756A"/>
    <w:rsid w:val="00FF0272"/>
    <w:rsid w:val="00FF052C"/>
    <w:rsid w:val="00FF1A05"/>
    <w:rsid w:val="00FF26EF"/>
    <w:rsid w:val="00FF29C9"/>
    <w:rsid w:val="00FF3AC1"/>
    <w:rsid w:val="00FF4DE4"/>
    <w:rsid w:val="00FF58EB"/>
    <w:rsid w:val="00FF6F27"/>
    <w:rsid w:val="00FF73C6"/>
    <w:rsid w:val="00FF7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E686AC"/>
  <w15:chartTrackingRefBased/>
  <w15:docId w15:val="{726D4D8D-F246-4C07-929D-785CE161A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74B3"/>
    <w:pPr>
      <w:spacing w:after="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44A6"/>
    <w:pPr>
      <w:jc w:val="center"/>
      <w:outlineLvl w:val="0"/>
    </w:pPr>
    <w:rPr>
      <w:rFonts w:cstheme="minorHAnsi"/>
      <w:sz w:val="44"/>
      <w:szCs w:val="44"/>
      <w:u w:val="single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B24570"/>
    <w:pPr>
      <w:jc w:val="center"/>
      <w:outlineLvl w:val="1"/>
    </w:pPr>
    <w:rPr>
      <w:rFonts w:cstheme="minorHAnsi"/>
      <w:b/>
      <w:bCs/>
      <w:sz w:val="28"/>
      <w:szCs w:val="28"/>
    </w:rPr>
  </w:style>
  <w:style w:type="paragraph" w:styleId="Heading3">
    <w:name w:val="heading 3"/>
    <w:basedOn w:val="ListParagraph"/>
    <w:next w:val="Normal"/>
    <w:link w:val="Heading3Char"/>
    <w:autoRedefine/>
    <w:uiPriority w:val="9"/>
    <w:unhideWhenUsed/>
    <w:qFormat/>
    <w:rsid w:val="0090628B"/>
    <w:pPr>
      <w:numPr>
        <w:numId w:val="3"/>
      </w:numPr>
      <w:outlineLvl w:val="2"/>
    </w:pPr>
    <w:rPr>
      <w:rFonts w:ascii="Calibri" w:hAnsi="Calibri" w:cs="Times New Roman"/>
      <w:b/>
    </w:rPr>
  </w:style>
  <w:style w:type="paragraph" w:styleId="Heading4">
    <w:name w:val="heading 4"/>
    <w:basedOn w:val="Heading3"/>
    <w:link w:val="Heading4Char"/>
    <w:uiPriority w:val="9"/>
    <w:unhideWhenUsed/>
    <w:qFormat/>
    <w:rsid w:val="00254A51"/>
    <w:pPr>
      <w:numPr>
        <w:ilvl w:val="1"/>
      </w:numPr>
      <w:tabs>
        <w:tab w:val="clear" w:pos="993"/>
        <w:tab w:val="num" w:pos="851"/>
      </w:tabs>
      <w:spacing w:before="40"/>
      <w:ind w:left="851"/>
      <w:outlineLvl w:val="3"/>
    </w:pPr>
    <w:rPr>
      <w:rFonts w:eastAsiaTheme="majorEastAsia" w:cstheme="majorBidi"/>
      <w:b w:val="0"/>
      <w:iCs/>
    </w:rPr>
  </w:style>
  <w:style w:type="paragraph" w:styleId="Heading5">
    <w:name w:val="heading 5"/>
    <w:basedOn w:val="Heading4"/>
    <w:link w:val="Heading5Char"/>
    <w:uiPriority w:val="9"/>
    <w:unhideWhenUsed/>
    <w:qFormat/>
    <w:rsid w:val="00C10EDC"/>
    <w:pPr>
      <w:numPr>
        <w:ilvl w:val="2"/>
      </w:num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44A6"/>
    <w:rPr>
      <w:rFonts w:cstheme="minorHAnsi"/>
      <w:sz w:val="44"/>
      <w:szCs w:val="44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B24570"/>
    <w:rPr>
      <w:rFonts w:cstheme="minorHAnsi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90628B"/>
    <w:rPr>
      <w:rFonts w:ascii="Calibri" w:hAnsi="Calibri" w:cs="Times New Roman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254A51"/>
    <w:rPr>
      <w:rFonts w:ascii="Calibri" w:eastAsiaTheme="majorEastAsia" w:hAnsi="Calibri" w:cstheme="majorBidi"/>
      <w:iCs/>
      <w:sz w:val="24"/>
      <w:szCs w:val="24"/>
    </w:rPr>
  </w:style>
  <w:style w:type="paragraph" w:styleId="ListParagraph">
    <w:name w:val="List Paragraph"/>
    <w:basedOn w:val="Normal"/>
    <w:uiPriority w:val="34"/>
    <w:qFormat/>
    <w:rsid w:val="002172EA"/>
    <w:pPr>
      <w:ind w:left="720"/>
      <w:contextualSpacing/>
    </w:pPr>
  </w:style>
  <w:style w:type="character" w:customStyle="1" w:styleId="Heading5Char">
    <w:name w:val="Heading 5 Char"/>
    <w:basedOn w:val="DefaultParagraphFont"/>
    <w:link w:val="Heading5"/>
    <w:uiPriority w:val="9"/>
    <w:rsid w:val="00C10EDC"/>
    <w:rPr>
      <w:rFonts w:ascii="Cambria" w:eastAsiaTheme="majorEastAsia" w:hAnsi="Cambria" w:cstheme="majorBidi"/>
      <w:iCs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10EDC"/>
    <w:rPr>
      <w:i/>
      <w:iCs/>
    </w:rPr>
  </w:style>
  <w:style w:type="paragraph" w:styleId="BodyText">
    <w:name w:val="Body Text"/>
    <w:basedOn w:val="Normal"/>
    <w:link w:val="BodyTextChar"/>
    <w:semiHidden/>
    <w:rsid w:val="006A5047"/>
    <w:pPr>
      <w:spacing w:line="240" w:lineRule="auto"/>
      <w:jc w:val="both"/>
    </w:pPr>
    <w:rPr>
      <w:rFonts w:ascii="Times New Roman" w:eastAsia="Times New Roman" w:hAnsi="Times New Roman" w:cs="Times New Roman"/>
      <w:lang w:val="x-none"/>
    </w:rPr>
  </w:style>
  <w:style w:type="character" w:customStyle="1" w:styleId="BodyTextChar">
    <w:name w:val="Body Text Char"/>
    <w:basedOn w:val="DefaultParagraphFont"/>
    <w:link w:val="BodyText"/>
    <w:semiHidden/>
    <w:rsid w:val="006A5047"/>
    <w:rPr>
      <w:rFonts w:ascii="Times New Roman" w:eastAsia="Times New Roman" w:hAnsi="Times New Roman" w:cs="Times New Roman"/>
      <w:sz w:val="24"/>
      <w:szCs w:val="24"/>
      <w:lang w:val="x-none"/>
    </w:rPr>
  </w:style>
  <w:style w:type="character" w:styleId="Hyperlink">
    <w:name w:val="Hyperlink"/>
    <w:basedOn w:val="DefaultParagraphFont"/>
    <w:uiPriority w:val="99"/>
    <w:unhideWhenUsed/>
    <w:rsid w:val="00B53BB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53BB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FC4A98"/>
    <w:rPr>
      <w:rFonts w:ascii="Times New Roman" w:hAnsi="Times New Roman" w:cs="Times New Roman"/>
    </w:rPr>
  </w:style>
  <w:style w:type="character" w:customStyle="1" w:styleId="highlight-yellow">
    <w:name w:val="highlight-yellow"/>
    <w:basedOn w:val="DefaultParagraphFont"/>
    <w:rsid w:val="006A3FAA"/>
  </w:style>
  <w:style w:type="paragraph" w:customStyle="1" w:styleId="Default">
    <w:name w:val="Default"/>
    <w:rsid w:val="00C53C4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Bullet">
    <w:name w:val="List Bullet"/>
    <w:basedOn w:val="Normal"/>
    <w:rsid w:val="003E404F"/>
    <w:pPr>
      <w:numPr>
        <w:numId w:val="6"/>
      </w:numPr>
      <w:tabs>
        <w:tab w:val="clear" w:pos="642"/>
      </w:tabs>
      <w:spacing w:line="240" w:lineRule="auto"/>
      <w:ind w:left="0" w:firstLine="0"/>
    </w:pPr>
    <w:rPr>
      <w:rFonts w:ascii="Arial" w:eastAsia="Times New Roman" w:hAnsi="Arial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221FDB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1FDB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21FDB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1FDB"/>
    <w:rPr>
      <w:sz w:val="24"/>
      <w:szCs w:val="24"/>
    </w:rPr>
  </w:style>
  <w:style w:type="paragraph" w:styleId="Revision">
    <w:name w:val="Revision"/>
    <w:hidden/>
    <w:uiPriority w:val="99"/>
    <w:semiHidden/>
    <w:rsid w:val="0098137E"/>
    <w:pPr>
      <w:spacing w:after="0" w:line="240" w:lineRule="auto"/>
    </w:pPr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C4775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59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9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clerk@grampound-pc.gov.uk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grampound-pc.gov.uk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St%20Ewe%20Parish%20Council%20-%20Dec24\1-ewe%20AGENDAS%20&amp;%20MINUTES\00TEMPLATE%20St%20Ewe%20Agenda%202025%20-%20ACCESSIBL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0CF47B-A63D-4934-AF50-C7F15495E0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00TEMPLATE St Ewe Agenda 2025 - ACCESSIBLE</Template>
  <TotalTime>3</TotalTime>
  <Pages>2</Pages>
  <Words>511</Words>
  <Characters>2915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Wilson</dc:creator>
  <cp:keywords/>
  <dc:description/>
  <cp:lastModifiedBy>Dee KennedyMerrett</cp:lastModifiedBy>
  <cp:revision>2</cp:revision>
  <cp:lastPrinted>2026-04-02T11:14:00Z</cp:lastPrinted>
  <dcterms:created xsi:type="dcterms:W3CDTF">2026-09-08T07:57:00Z</dcterms:created>
  <dcterms:modified xsi:type="dcterms:W3CDTF">2026-09-08T07:57:00Z</dcterms:modified>
</cp:coreProperties>
</file>