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3062A4A1" w14:textId="788738A2" w:rsidR="00DD2996" w:rsidRDefault="00CA2DF0" w:rsidP="00327205">
      <w:r w:rsidRPr="00141C19">
        <w:rPr>
          <w:rFonts w:asciiTheme="majorHAnsi" w:hAnsiTheme="majorHAnsi" w:cstheme="majorHAnsi"/>
          <w:noProof/>
          <w:sz w:val="32"/>
          <w:szCs w:val="32"/>
        </w:rPr>
        <w:drawing>
          <wp:anchor distT="0" distB="0" distL="114300" distR="114300" simplePos="0" relativeHeight="251659264" behindDoc="1" locked="0" layoutInCell="1" allowOverlap="1" wp14:anchorId="2791E6ED" wp14:editId="634C3633">
            <wp:simplePos x="0" y="0"/>
            <wp:positionH relativeFrom="margin">
              <wp:posOffset>-361950</wp:posOffset>
            </wp:positionH>
            <wp:positionV relativeFrom="margin">
              <wp:posOffset>119380</wp:posOffset>
            </wp:positionV>
            <wp:extent cx="811530" cy="801370"/>
            <wp:effectExtent l="0" t="0" r="7620" b="0"/>
            <wp:wrapSquare wrapText="bothSides"/>
            <wp:docPr id="935764151" name="Picture 935764151" descr="gwc-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wc-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1530" cy="80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CC95CB" w14:textId="44F14F97" w:rsidR="00961FCF" w:rsidRPr="009D20D6" w:rsidRDefault="00961FCF" w:rsidP="00327205"/>
    <w:p w14:paraId="64CE8782" w14:textId="177911DF" w:rsidR="00141C19" w:rsidRPr="00352CD6" w:rsidRDefault="00CA2DF0" w:rsidP="00435A0B">
      <w:pPr>
        <w:jc w:val="center"/>
        <w:rPr>
          <w:rFonts w:cstheme="minorHAnsi"/>
          <w:sz w:val="40"/>
          <w:szCs w:val="40"/>
        </w:rPr>
      </w:pPr>
      <w:r w:rsidRPr="00352CD6">
        <w:rPr>
          <w:rFonts w:cstheme="minorHAnsi"/>
          <w:sz w:val="40"/>
          <w:szCs w:val="40"/>
        </w:rPr>
        <w:t>GRAMPOUND WITH CREED PARISH COUNCIL</w:t>
      </w:r>
    </w:p>
    <w:p w14:paraId="0BBACA2A" w14:textId="1DF482AA" w:rsidR="00961FCF" w:rsidRDefault="00961FCF" w:rsidP="00961FCF">
      <w:pPr>
        <w:rPr>
          <w:rFonts w:cstheme="minorHAnsi"/>
        </w:rPr>
      </w:pPr>
    </w:p>
    <w:p w14:paraId="62345BB6" w14:textId="77777777" w:rsidR="00D902F8" w:rsidRPr="00352CD6" w:rsidRDefault="00D902F8" w:rsidP="00961FCF">
      <w:pPr>
        <w:rPr>
          <w:rFonts w:cstheme="minorHAnsi"/>
          <w:sz w:val="36"/>
          <w:szCs w:val="36"/>
        </w:rPr>
      </w:pPr>
    </w:p>
    <w:p w14:paraId="60897A63" w14:textId="39DF913B" w:rsidR="00961FCF" w:rsidRPr="00352CD6" w:rsidRDefault="008E7D9F" w:rsidP="00F044A6">
      <w:pPr>
        <w:pStyle w:val="Heading1"/>
        <w:rPr>
          <w:sz w:val="36"/>
          <w:szCs w:val="36"/>
        </w:rPr>
      </w:pPr>
      <w:r w:rsidRPr="00352CD6">
        <w:rPr>
          <w:sz w:val="36"/>
          <w:szCs w:val="36"/>
        </w:rPr>
        <w:t>AGENDA</w:t>
      </w:r>
    </w:p>
    <w:p w14:paraId="6E940126" w14:textId="77777777" w:rsidR="00E47B27" w:rsidRPr="00352CD6" w:rsidRDefault="00E47B27" w:rsidP="00E47B27">
      <w:pPr>
        <w:rPr>
          <w:sz w:val="36"/>
          <w:szCs w:val="36"/>
        </w:rPr>
      </w:pPr>
    </w:p>
    <w:p w14:paraId="61C9E7F3" w14:textId="0590743F" w:rsidR="00932BAA" w:rsidRPr="00352CD6" w:rsidRDefault="00932BAA" w:rsidP="00932BAA">
      <w:pPr>
        <w:pStyle w:val="Heading1"/>
        <w:rPr>
          <w:sz w:val="36"/>
          <w:szCs w:val="36"/>
        </w:rPr>
      </w:pPr>
      <w:r w:rsidRPr="00352CD6">
        <w:rPr>
          <w:sz w:val="36"/>
          <w:szCs w:val="36"/>
        </w:rPr>
        <w:t>ORDINARY PARISH COUNCIL MEETING</w:t>
      </w:r>
    </w:p>
    <w:p w14:paraId="73FDD79A" w14:textId="77777777" w:rsidR="005510AF" w:rsidRDefault="005510AF" w:rsidP="005510AF"/>
    <w:p w14:paraId="651F3087" w14:textId="688F6EA2" w:rsidR="005510AF" w:rsidRDefault="007B16F5" w:rsidP="005510AF">
      <w:pPr>
        <w:pStyle w:val="Heading2"/>
      </w:pPr>
      <w:r>
        <w:t>To be h</w:t>
      </w:r>
      <w:r w:rsidR="00016F3F">
        <w:t xml:space="preserve">eld on </w:t>
      </w:r>
      <w:r w:rsidR="005510AF" w:rsidRPr="00435B40">
        <w:t xml:space="preserve">Thursday </w:t>
      </w:r>
      <w:r w:rsidR="005510AF">
        <w:t>1</w:t>
      </w:r>
      <w:r w:rsidR="008E7D9F">
        <w:t>6</w:t>
      </w:r>
      <w:r w:rsidR="005510AF" w:rsidRPr="005510AF">
        <w:rPr>
          <w:vertAlign w:val="superscript"/>
        </w:rPr>
        <w:t>TH</w:t>
      </w:r>
      <w:r w:rsidR="005510AF" w:rsidRPr="00435B40">
        <w:t xml:space="preserve"> </w:t>
      </w:r>
      <w:r w:rsidR="005510AF">
        <w:t>Ju</w:t>
      </w:r>
      <w:r w:rsidR="008E7D9F">
        <w:t>ly</w:t>
      </w:r>
      <w:r w:rsidR="005510AF">
        <w:t xml:space="preserve"> </w:t>
      </w:r>
      <w:r w:rsidR="005510AF" w:rsidRPr="00435B40">
        <w:t>at 18:30pm in the Townhall.</w:t>
      </w:r>
    </w:p>
    <w:p w14:paraId="35288C76" w14:textId="77777777" w:rsidR="001C42F5" w:rsidRDefault="001C42F5" w:rsidP="001C42F5"/>
    <w:p w14:paraId="69DD65A3" w14:textId="4BE38EB8" w:rsidR="00467C68" w:rsidRDefault="00515216" w:rsidP="008E7D9F">
      <w:pPr>
        <w:pStyle w:val="Heading3"/>
      </w:pPr>
      <w:r>
        <w:t>In attendance</w:t>
      </w:r>
      <w:r w:rsidR="00467C68">
        <w:t xml:space="preserve">: </w:t>
      </w:r>
    </w:p>
    <w:p w14:paraId="59FAFA5B" w14:textId="0A7B8D86" w:rsidR="00467C68" w:rsidRPr="00467C68" w:rsidRDefault="006B7D68" w:rsidP="008E7D9F">
      <w:pPr>
        <w:pStyle w:val="Heading3"/>
      </w:pPr>
      <w:r>
        <w:t>A</w:t>
      </w:r>
      <w:r w:rsidR="00467C68">
        <w:t>lso present</w:t>
      </w:r>
      <w:r>
        <w:t xml:space="preserve">: </w:t>
      </w:r>
    </w:p>
    <w:p w14:paraId="7D4FA621" w14:textId="223BCEF4" w:rsidR="000366E3" w:rsidRDefault="00515216" w:rsidP="008E7D9F">
      <w:pPr>
        <w:pStyle w:val="Heading3"/>
      </w:pPr>
      <w:r>
        <w:t>Apologies for absence:</w:t>
      </w:r>
      <w:r w:rsidR="008A131F">
        <w:t xml:space="preserve"> </w:t>
      </w:r>
    </w:p>
    <w:p w14:paraId="1C52DDDB" w14:textId="77777777" w:rsidR="00AA053F" w:rsidRPr="00AA053F" w:rsidRDefault="00AA053F" w:rsidP="00AA053F"/>
    <w:p w14:paraId="2EB5955B" w14:textId="383B7C6E" w:rsidR="00AA053F" w:rsidRDefault="00AA053F" w:rsidP="008E7D9F">
      <w:pPr>
        <w:pStyle w:val="Heading3"/>
      </w:pPr>
      <w:r>
        <w:t xml:space="preserve">Chairs welcome:  </w:t>
      </w:r>
    </w:p>
    <w:p w14:paraId="32DF987F" w14:textId="77777777" w:rsidR="003D111C" w:rsidRDefault="003D111C" w:rsidP="003D111C"/>
    <w:p w14:paraId="110D6D8C" w14:textId="77777777" w:rsidR="004B4F52" w:rsidRPr="004B4F52" w:rsidRDefault="003D111C" w:rsidP="003D111C">
      <w:pPr>
        <w:pStyle w:val="Heading3"/>
        <w:rPr>
          <w:b w:val="0"/>
          <w:bCs/>
        </w:rPr>
      </w:pPr>
      <w:r>
        <w:t xml:space="preserve">Public Forum:  </w:t>
      </w:r>
    </w:p>
    <w:p w14:paraId="0DCC862B" w14:textId="052CA4DB" w:rsidR="00C977DA" w:rsidRDefault="004B4F52" w:rsidP="005473FE">
      <w:pPr>
        <w:pStyle w:val="Heading4"/>
      </w:pPr>
      <w:r w:rsidRPr="004B4F52">
        <w:t>Westcountry Land</w:t>
      </w:r>
      <w:r w:rsidR="002E60A2">
        <w:t xml:space="preserve"> </w:t>
      </w:r>
      <w:r w:rsidRPr="004B4F52">
        <w:t>- Land South of Old Tannery Lane</w:t>
      </w:r>
    </w:p>
    <w:p w14:paraId="7D9E8391" w14:textId="406ED94C" w:rsidR="0054433F" w:rsidRPr="004B4F52" w:rsidRDefault="0054433F" w:rsidP="00F615AE">
      <w:pPr>
        <w:pStyle w:val="Heading4"/>
      </w:pPr>
      <w:r w:rsidRPr="008E1F3D">
        <w:t>Public Right of Way 405/10/1 </w:t>
      </w:r>
      <w:r>
        <w:t xml:space="preserve">– CIL Application </w:t>
      </w:r>
      <w:r w:rsidR="00AB090B">
        <w:t xml:space="preserve">(as referenced </w:t>
      </w:r>
      <w:r w:rsidR="005719E9">
        <w:t>under agenda item</w:t>
      </w:r>
      <w:r w:rsidR="00AB090B">
        <w:t xml:space="preserve"> 26/63/a</w:t>
      </w:r>
      <w:r w:rsidR="005719E9">
        <w:t>)</w:t>
      </w:r>
    </w:p>
    <w:p w14:paraId="1D160774" w14:textId="77777777" w:rsidR="003D111C" w:rsidRPr="003D111C" w:rsidRDefault="003D111C" w:rsidP="003D111C"/>
    <w:p w14:paraId="4011B4EB" w14:textId="6213B464" w:rsidR="009025E5" w:rsidRPr="0064546B" w:rsidRDefault="009025E5" w:rsidP="008E7D9F">
      <w:pPr>
        <w:pStyle w:val="Heading3"/>
      </w:pPr>
      <w:r w:rsidRPr="0064546B">
        <w:t>Declarations of interest</w:t>
      </w:r>
    </w:p>
    <w:p w14:paraId="02567ECE" w14:textId="2BE4A192" w:rsidR="009025E5" w:rsidRPr="0064546B" w:rsidRDefault="009025E5" w:rsidP="008E7D9F">
      <w:pPr>
        <w:pStyle w:val="Heading4"/>
      </w:pPr>
      <w:r w:rsidRPr="0064546B">
        <w:t xml:space="preserve">Pecuniary/Registerable Declarations of Interests – Members must declare an interest, which has been declared on their Register of Financial Interests form, relevant to the agenda. </w:t>
      </w:r>
    </w:p>
    <w:p w14:paraId="4B4B59BC" w14:textId="742673A1" w:rsidR="009025E5" w:rsidRPr="0064546B" w:rsidRDefault="009025E5" w:rsidP="008E7D9F">
      <w:pPr>
        <w:pStyle w:val="Heading4"/>
      </w:pPr>
      <w:r w:rsidRPr="0064546B">
        <w:t xml:space="preserve">Non-registerable Interests – Members must declare non-pecuniary interests at the start of the meeting or whenever the interest becomes apparent. </w:t>
      </w:r>
    </w:p>
    <w:p w14:paraId="24BE6448" w14:textId="0FCF372F" w:rsidR="009025E5" w:rsidRPr="0064546B" w:rsidRDefault="009025E5" w:rsidP="008E7D9F">
      <w:pPr>
        <w:pStyle w:val="Heading4"/>
      </w:pPr>
      <w:r w:rsidRPr="0064546B">
        <w:t xml:space="preserve">Declaration of Gifts – Members are reminded they must declare any gift or hospitality with a value more than fifty pounds. </w:t>
      </w:r>
    </w:p>
    <w:p w14:paraId="3719E69D" w14:textId="760E64A9" w:rsidR="009025E5" w:rsidRPr="0064546B" w:rsidRDefault="009025E5" w:rsidP="008E7D9F">
      <w:pPr>
        <w:pStyle w:val="Heading4"/>
      </w:pPr>
      <w:r w:rsidRPr="0064546B">
        <w:t xml:space="preserve">Dispensations – Members to consider any written requests for dispensations. </w:t>
      </w:r>
    </w:p>
    <w:p w14:paraId="77B0E14F" w14:textId="77777777" w:rsidR="009025E5" w:rsidRDefault="009025E5" w:rsidP="008E7D9F">
      <w:pPr>
        <w:pStyle w:val="Heading3"/>
        <w:numPr>
          <w:ilvl w:val="0"/>
          <w:numId w:val="0"/>
        </w:numPr>
        <w:ind w:left="567"/>
      </w:pPr>
    </w:p>
    <w:p w14:paraId="5020EDDB" w14:textId="39FF55BE" w:rsidR="00770DA7" w:rsidRPr="008E7D9F" w:rsidRDefault="00770DA7" w:rsidP="008E7D9F">
      <w:pPr>
        <w:pStyle w:val="Heading3"/>
        <w:rPr>
          <w:b w:val="0"/>
          <w:bCs/>
        </w:rPr>
      </w:pPr>
      <w:r w:rsidRPr="0064546B">
        <w:t>Governance:</w:t>
      </w:r>
      <w:r w:rsidRPr="00435B40">
        <w:t xml:space="preserve"> </w:t>
      </w:r>
      <w:r w:rsidRPr="008E7D9F">
        <w:rPr>
          <w:b w:val="0"/>
          <w:bCs/>
        </w:rPr>
        <w:t>To approve and sign the minutes from the Parish Council meeting</w:t>
      </w:r>
      <w:r w:rsidR="00B85CD4" w:rsidRPr="008E7D9F">
        <w:rPr>
          <w:b w:val="0"/>
          <w:bCs/>
        </w:rPr>
        <w:t xml:space="preserve"> held on</w:t>
      </w:r>
      <w:r w:rsidRPr="008E7D9F">
        <w:rPr>
          <w:b w:val="0"/>
          <w:bCs/>
        </w:rPr>
        <w:t xml:space="preserve"> </w:t>
      </w:r>
      <w:r w:rsidR="008E7D9F" w:rsidRPr="008E7D9F">
        <w:rPr>
          <w:b w:val="0"/>
          <w:bCs/>
        </w:rPr>
        <w:t>18</w:t>
      </w:r>
      <w:r w:rsidR="008E7D9F" w:rsidRPr="008E7D9F">
        <w:rPr>
          <w:b w:val="0"/>
          <w:bCs/>
          <w:vertAlign w:val="superscript"/>
        </w:rPr>
        <w:t>TH</w:t>
      </w:r>
      <w:r w:rsidR="008E7D9F" w:rsidRPr="008E7D9F">
        <w:rPr>
          <w:b w:val="0"/>
          <w:bCs/>
        </w:rPr>
        <w:t xml:space="preserve"> June </w:t>
      </w:r>
      <w:r w:rsidR="006759FF" w:rsidRPr="008E7D9F">
        <w:rPr>
          <w:b w:val="0"/>
          <w:bCs/>
        </w:rPr>
        <w:t xml:space="preserve"> </w:t>
      </w:r>
    </w:p>
    <w:p w14:paraId="621975B6" w14:textId="77777777" w:rsidR="003C1B71" w:rsidRDefault="003C1B71" w:rsidP="003C1B71"/>
    <w:p w14:paraId="63897ADA" w14:textId="50D3B9DA" w:rsidR="00F95FCC" w:rsidRPr="00435B40" w:rsidRDefault="00F95FCC" w:rsidP="008E7D9F">
      <w:pPr>
        <w:pStyle w:val="Heading3"/>
      </w:pPr>
      <w:r w:rsidRPr="00435B40">
        <w:t xml:space="preserve">Outside Organisations </w:t>
      </w:r>
      <w:r w:rsidR="00D93064" w:rsidRPr="00435B40">
        <w:t xml:space="preserve">and Reports </w:t>
      </w:r>
      <w:r w:rsidR="004F7E03" w:rsidRPr="00435B40">
        <w:t>– Standing Items on the Agenda</w:t>
      </w:r>
    </w:p>
    <w:p w14:paraId="279915EC" w14:textId="0551744C" w:rsidR="004372AA" w:rsidRDefault="00634C83" w:rsidP="008E7D9F">
      <w:pPr>
        <w:pStyle w:val="Heading4"/>
      </w:pPr>
      <w:r w:rsidRPr="005A53CB">
        <w:t>County Cllr Update</w:t>
      </w:r>
      <w:r w:rsidR="00D70EAC" w:rsidRPr="005A53CB">
        <w:t>.</w:t>
      </w:r>
      <w:r w:rsidR="00301812" w:rsidRPr="005A53CB">
        <w:t xml:space="preserve"> </w:t>
      </w:r>
    </w:p>
    <w:p w14:paraId="74029E67" w14:textId="2E0224A8" w:rsidR="00532E17" w:rsidRDefault="00634C83" w:rsidP="008E7D9F">
      <w:pPr>
        <w:pStyle w:val="Heading4"/>
      </w:pPr>
      <w:r w:rsidRPr="005A53CB">
        <w:t xml:space="preserve">Police </w:t>
      </w:r>
      <w:r w:rsidR="00F30D72" w:rsidRPr="005A53CB">
        <w:t xml:space="preserve">Updates. </w:t>
      </w:r>
    </w:p>
    <w:p w14:paraId="11952B2A" w14:textId="25C5714E" w:rsidR="00E24533" w:rsidRDefault="00F24B01" w:rsidP="008E7D9F">
      <w:pPr>
        <w:pStyle w:val="Heading4"/>
      </w:pPr>
      <w:r>
        <w:t>G</w:t>
      </w:r>
      <w:r w:rsidR="002B4803" w:rsidRPr="005A53CB">
        <w:t>rampound Village Hall</w:t>
      </w:r>
      <w:r w:rsidR="001C585F" w:rsidRPr="005A53CB">
        <w:t>.</w:t>
      </w:r>
      <w:r w:rsidR="00E24533" w:rsidRPr="005A53CB">
        <w:t xml:space="preserve"> </w:t>
      </w:r>
    </w:p>
    <w:p w14:paraId="48284C27" w14:textId="77777777" w:rsidR="00046DE4" w:rsidRDefault="00046DE4" w:rsidP="008E7D9F">
      <w:pPr>
        <w:pStyle w:val="Heading4"/>
        <w:numPr>
          <w:ilvl w:val="0"/>
          <w:numId w:val="0"/>
        </w:numPr>
        <w:ind w:left="851"/>
      </w:pPr>
    </w:p>
    <w:p w14:paraId="5B44AFC0" w14:textId="0B0EF919" w:rsidR="005306F9" w:rsidRDefault="001A766D" w:rsidP="008E7D9F">
      <w:pPr>
        <w:pStyle w:val="Heading3"/>
      </w:pPr>
      <w:r w:rsidRPr="00435B40">
        <w:t>Highways</w:t>
      </w:r>
    </w:p>
    <w:p w14:paraId="530E0460" w14:textId="362A0D10" w:rsidR="00CA034D" w:rsidRDefault="00A53263" w:rsidP="00CA034D">
      <w:pPr>
        <w:pStyle w:val="Heading4"/>
      </w:pPr>
      <w:r>
        <w:t xml:space="preserve">To confirm </w:t>
      </w:r>
      <w:r w:rsidR="001379DB">
        <w:t xml:space="preserve">receipt of a </w:t>
      </w:r>
      <w:r w:rsidR="00255CB9">
        <w:t>report on a</w:t>
      </w:r>
      <w:r w:rsidR="00D0490A">
        <w:t xml:space="preserve"> </w:t>
      </w:r>
      <w:r w:rsidR="00AE0E38">
        <w:t>broken</w:t>
      </w:r>
      <w:r w:rsidR="00CA034D">
        <w:t xml:space="preserve"> </w:t>
      </w:r>
      <w:r w:rsidR="0070015E">
        <w:t>streetlight</w:t>
      </w:r>
      <w:r w:rsidR="00CA034D">
        <w:t xml:space="preserve"> by school</w:t>
      </w:r>
      <w:r w:rsidR="00AE0E38">
        <w:t xml:space="preserve"> </w:t>
      </w:r>
      <w:r w:rsidR="0070015E">
        <w:t>bulb and globe are missing</w:t>
      </w:r>
    </w:p>
    <w:p w14:paraId="32D290E9" w14:textId="1944FDEB" w:rsidR="00CA034D" w:rsidRDefault="00D454F8" w:rsidP="00CA034D">
      <w:pPr>
        <w:pStyle w:val="Heading4"/>
      </w:pPr>
      <w:r>
        <w:t xml:space="preserve">To confirm receipt of a report </w:t>
      </w:r>
      <w:r w:rsidR="00255CB9">
        <w:t>on condition of pavements</w:t>
      </w:r>
      <w:r w:rsidR="00D64912">
        <w:t xml:space="preserve"> </w:t>
      </w:r>
      <w:r w:rsidR="00701DDA">
        <w:t>which are</w:t>
      </w:r>
      <w:r w:rsidR="00D264F9">
        <w:t xml:space="preserve"> </w:t>
      </w:r>
      <w:r w:rsidR="00255CB9">
        <w:t>trip hazards</w:t>
      </w:r>
      <w:r w:rsidR="00701DDA">
        <w:t xml:space="preserve">, </w:t>
      </w:r>
      <w:r w:rsidR="00177C9F">
        <w:t xml:space="preserve">safety concern has been raised since the </w:t>
      </w:r>
      <w:r w:rsidR="00855C06">
        <w:t>streetlights</w:t>
      </w:r>
      <w:r w:rsidR="00BE622A">
        <w:t xml:space="preserve"> </w:t>
      </w:r>
      <w:r w:rsidR="00DB461A">
        <w:t>on s</w:t>
      </w:r>
      <w:r w:rsidR="00BE622A">
        <w:t>ide streets</w:t>
      </w:r>
      <w:r w:rsidR="00177C9F">
        <w:t xml:space="preserve"> </w:t>
      </w:r>
      <w:r w:rsidR="00DB461A">
        <w:t>are off at</w:t>
      </w:r>
      <w:r w:rsidR="00177C9F">
        <w:t xml:space="preserve"> night</w:t>
      </w:r>
      <w:r w:rsidR="00BE622A">
        <w:t xml:space="preserve">. </w:t>
      </w:r>
    </w:p>
    <w:p w14:paraId="273387E1" w14:textId="5B02CFE9" w:rsidR="00743BC7" w:rsidRPr="00CA034D" w:rsidRDefault="00743BC7" w:rsidP="00CA034D">
      <w:pPr>
        <w:pStyle w:val="Heading4"/>
      </w:pPr>
      <w:r>
        <w:t xml:space="preserve">To note </w:t>
      </w:r>
      <w:r w:rsidR="0028623F">
        <w:t xml:space="preserve">CC </w:t>
      </w:r>
      <w:r>
        <w:t xml:space="preserve">contractor vehicles are parked on grass verge </w:t>
      </w:r>
      <w:r w:rsidR="00E50E6C">
        <w:t xml:space="preserve">(recently </w:t>
      </w:r>
      <w:r>
        <w:t>repair</w:t>
      </w:r>
      <w:r w:rsidR="004A7BE4">
        <w:t>ed</w:t>
      </w:r>
      <w:r w:rsidR="005D242E">
        <w:t xml:space="preserve"> by PC</w:t>
      </w:r>
      <w:r w:rsidR="004A7BE4">
        <w:t>).</w:t>
      </w:r>
      <w:r>
        <w:t xml:space="preserve"> </w:t>
      </w:r>
    </w:p>
    <w:p w14:paraId="3EB95D56" w14:textId="77777777" w:rsidR="003F6086" w:rsidRPr="003F6086" w:rsidRDefault="003F6086" w:rsidP="003F6086"/>
    <w:p w14:paraId="3AA9D2AD" w14:textId="0639829D" w:rsidR="00615B5F" w:rsidRDefault="00B66523" w:rsidP="008E7D9F">
      <w:pPr>
        <w:pStyle w:val="Heading3"/>
      </w:pPr>
      <w:r w:rsidRPr="00435B40">
        <w:t>Environ</w:t>
      </w:r>
      <w:r w:rsidR="00707AB6" w:rsidRPr="00435B40">
        <w:t xml:space="preserve">mental </w:t>
      </w:r>
      <w:r w:rsidR="00A647BB" w:rsidRPr="00435B40">
        <w:t>and</w:t>
      </w:r>
      <w:r w:rsidR="00707AB6" w:rsidRPr="00435B40">
        <w:t xml:space="preserve"> Amenity Matters </w:t>
      </w:r>
    </w:p>
    <w:p w14:paraId="6A7AB8C3" w14:textId="36DC124A" w:rsidR="00AB090B" w:rsidRPr="004B4F52" w:rsidRDefault="00AB090B" w:rsidP="00AB090B">
      <w:pPr>
        <w:pStyle w:val="Heading4"/>
      </w:pPr>
      <w:r>
        <w:t xml:space="preserve">To receive information on the </w:t>
      </w:r>
      <w:r w:rsidRPr="008E1F3D">
        <w:t>Public Right of Way 405/10/1 </w:t>
      </w:r>
      <w:r>
        <w:t xml:space="preserve">– CIL Application </w:t>
      </w:r>
    </w:p>
    <w:p w14:paraId="0FE3A2AD" w14:textId="40464321" w:rsidR="00CD5DE9" w:rsidRDefault="00B243B7" w:rsidP="008E7D9F">
      <w:pPr>
        <w:pStyle w:val="Heading4"/>
      </w:pPr>
      <w:r>
        <w:lastRenderedPageBreak/>
        <w:t xml:space="preserve">To </w:t>
      </w:r>
      <w:r w:rsidR="00B15750">
        <w:t xml:space="preserve">receive an update on the </w:t>
      </w:r>
      <w:r>
        <w:t>activities</w:t>
      </w:r>
      <w:r w:rsidR="00DF4919" w:rsidRPr="00E13610">
        <w:t xml:space="preserve"> for young children in the </w:t>
      </w:r>
      <w:r w:rsidR="00DD7292" w:rsidRPr="00E13610">
        <w:t>village</w:t>
      </w:r>
      <w:r w:rsidR="00B15750">
        <w:t xml:space="preserve">. </w:t>
      </w:r>
    </w:p>
    <w:p w14:paraId="7040CC86" w14:textId="7D7854CF" w:rsidR="00A7175B" w:rsidRDefault="00193986" w:rsidP="008E7D9F">
      <w:pPr>
        <w:pStyle w:val="Heading4"/>
      </w:pPr>
      <w:r>
        <w:t xml:space="preserve">To receive an update on the </w:t>
      </w:r>
      <w:r w:rsidR="00A7175B">
        <w:t xml:space="preserve">Lime Trees </w:t>
      </w:r>
      <w:r w:rsidR="00983142">
        <w:t xml:space="preserve">overgrown </w:t>
      </w:r>
      <w:r w:rsidR="00E8424F">
        <w:t>and causing a hazard on Fore Street.</w:t>
      </w:r>
    </w:p>
    <w:p w14:paraId="0F737BA2" w14:textId="77777777" w:rsidR="003E7FC4" w:rsidRDefault="003E7FC4" w:rsidP="008E7D9F">
      <w:pPr>
        <w:pStyle w:val="Heading4"/>
        <w:numPr>
          <w:ilvl w:val="0"/>
          <w:numId w:val="0"/>
        </w:numPr>
        <w:ind w:left="851"/>
      </w:pPr>
    </w:p>
    <w:p w14:paraId="038ADA7C" w14:textId="1875902A" w:rsidR="005306F9" w:rsidRPr="00435B40" w:rsidRDefault="00140A9B" w:rsidP="008E7D9F">
      <w:pPr>
        <w:pStyle w:val="Heading3"/>
      </w:pPr>
      <w:r w:rsidRPr="00435B40">
        <w:t>Finance</w:t>
      </w:r>
    </w:p>
    <w:p w14:paraId="069D5A2B" w14:textId="40670773" w:rsidR="00F853AB" w:rsidRDefault="003F6F08" w:rsidP="008E7D9F">
      <w:pPr>
        <w:pStyle w:val="Heading4"/>
      </w:pPr>
      <w:r>
        <w:t xml:space="preserve">To receive and approve </w:t>
      </w:r>
      <w:r w:rsidR="00F15E78">
        <w:t>Ju</w:t>
      </w:r>
      <w:r w:rsidR="00D64900">
        <w:t>ly’s</w:t>
      </w:r>
      <w:r w:rsidR="00BC572A" w:rsidRPr="00C37B01">
        <w:t xml:space="preserve"> schedule of payments</w:t>
      </w:r>
      <w:r w:rsidR="00C03F9C" w:rsidRPr="00C37B01">
        <w:t xml:space="preserve"> (</w:t>
      </w:r>
      <w:r w:rsidR="000819CF" w:rsidRPr="00C37B01">
        <w:t>circulated</w:t>
      </w:r>
      <w:r w:rsidR="00BC572A" w:rsidRPr="00C37B01">
        <w:t xml:space="preserve"> prior to meeting</w:t>
      </w:r>
      <w:r w:rsidR="00C03F9C" w:rsidRPr="00C37B01">
        <w:t>).</w:t>
      </w:r>
      <w:r w:rsidR="005167E1">
        <w:t xml:space="preserve"> </w:t>
      </w:r>
    </w:p>
    <w:p w14:paraId="08129DCF" w14:textId="77777777" w:rsidR="00CD5DE9" w:rsidRDefault="00CD5DE9" w:rsidP="008E7D9F">
      <w:pPr>
        <w:pStyle w:val="Heading4"/>
        <w:numPr>
          <w:ilvl w:val="0"/>
          <w:numId w:val="0"/>
        </w:numPr>
        <w:ind w:left="851"/>
      </w:pPr>
    </w:p>
    <w:p w14:paraId="09145027" w14:textId="47D0C487" w:rsidR="005306F9" w:rsidRPr="00435B40" w:rsidRDefault="005306F9" w:rsidP="008E7D9F">
      <w:pPr>
        <w:pStyle w:val="Heading3"/>
      </w:pPr>
      <w:r w:rsidRPr="00435B40">
        <w:t>Planning</w:t>
      </w:r>
      <w:r w:rsidR="00B835C9" w:rsidRPr="00435B40">
        <w:t>, Enforcement &amp; Compliance</w:t>
      </w:r>
    </w:p>
    <w:p w14:paraId="6983F086" w14:textId="6C2E4A44" w:rsidR="0007144C" w:rsidRPr="00685893" w:rsidRDefault="00030BB5" w:rsidP="008E7D9F">
      <w:pPr>
        <w:pStyle w:val="Heading4"/>
        <w:rPr>
          <w:rFonts w:eastAsia="Times New Roman"/>
          <w:lang w:eastAsia="en-GB"/>
        </w:rPr>
      </w:pPr>
      <w:r w:rsidRPr="00435B40">
        <w:t>Planning Applications</w:t>
      </w:r>
      <w:r w:rsidR="00BE3CAB">
        <w:t>.</w:t>
      </w:r>
    </w:p>
    <w:p w14:paraId="25587E0F" w14:textId="46E2A651" w:rsidR="00685893" w:rsidRDefault="005A62AC" w:rsidP="00685893">
      <w:pPr>
        <w:pStyle w:val="Heading5"/>
        <w:rPr>
          <w:rFonts w:eastAsia="Times New Roman"/>
          <w:lang w:eastAsia="en-GB"/>
        </w:rPr>
      </w:pPr>
      <w:r w:rsidRPr="005A62AC">
        <w:rPr>
          <w:rFonts w:eastAsia="Times New Roman"/>
          <w:lang w:eastAsia="en-GB"/>
        </w:rPr>
        <w:t xml:space="preserve">PA26/03496 </w:t>
      </w:r>
      <w:r w:rsidR="001A1DFF">
        <w:rPr>
          <w:rFonts w:eastAsia="Times New Roman"/>
          <w:lang w:eastAsia="en-GB"/>
        </w:rPr>
        <w:t xml:space="preserve">- </w:t>
      </w:r>
      <w:r w:rsidR="006C0B64">
        <w:rPr>
          <w:rFonts w:eastAsia="Times New Roman"/>
          <w:lang w:eastAsia="en-GB"/>
        </w:rPr>
        <w:t>P</w:t>
      </w:r>
      <w:r w:rsidRPr="005A62AC">
        <w:rPr>
          <w:rFonts w:eastAsia="Times New Roman"/>
          <w:lang w:eastAsia="en-GB"/>
        </w:rPr>
        <w:t>roposed Two Storey Extension</w:t>
      </w:r>
      <w:r w:rsidR="006C0B64">
        <w:rPr>
          <w:rFonts w:eastAsia="Times New Roman"/>
          <w:lang w:eastAsia="en-GB"/>
        </w:rPr>
        <w:t xml:space="preserve"> </w:t>
      </w:r>
    </w:p>
    <w:p w14:paraId="7FD65901" w14:textId="1A927327" w:rsidR="0093627C" w:rsidRPr="006F586C" w:rsidRDefault="001A1DFF" w:rsidP="00685893">
      <w:pPr>
        <w:pStyle w:val="Heading5"/>
        <w:rPr>
          <w:rFonts w:eastAsia="Times New Roman"/>
          <w:lang w:eastAsia="en-GB"/>
        </w:rPr>
      </w:pPr>
      <w:r w:rsidRPr="001A1DFF">
        <w:rPr>
          <w:rFonts w:eastAsia="Times New Roman"/>
          <w:lang w:eastAsia="en-GB"/>
        </w:rPr>
        <w:t>PA26/04579</w:t>
      </w:r>
      <w:r>
        <w:rPr>
          <w:rFonts w:eastAsia="Times New Roman"/>
          <w:lang w:eastAsia="en-GB"/>
        </w:rPr>
        <w:t xml:space="preserve"> - </w:t>
      </w:r>
      <w:r w:rsidR="00A70886" w:rsidRPr="00A70886">
        <w:rPr>
          <w:rFonts w:eastAsia="Times New Roman"/>
          <w:lang w:eastAsia="en-GB"/>
        </w:rPr>
        <w:t>Reconfiguration of an existing driveway</w:t>
      </w:r>
      <w:r w:rsidR="00A70886">
        <w:rPr>
          <w:rFonts w:eastAsia="Times New Roman"/>
          <w:lang w:eastAsia="en-GB"/>
        </w:rPr>
        <w:t xml:space="preserve"> </w:t>
      </w:r>
    </w:p>
    <w:p w14:paraId="70DE5964" w14:textId="1CDB9FCC" w:rsidR="00AB76E3" w:rsidRPr="00435B40" w:rsidRDefault="006125FB" w:rsidP="008E7D9F">
      <w:pPr>
        <w:pStyle w:val="Heading4"/>
        <w:rPr>
          <w:rStyle w:val="Heading4Char"/>
          <w:rFonts w:asciiTheme="minorHAnsi" w:hAnsiTheme="minorHAnsi" w:cstheme="minorHAnsi"/>
        </w:rPr>
      </w:pPr>
      <w:r w:rsidRPr="00435B40">
        <w:rPr>
          <w:rStyle w:val="Heading4Char"/>
          <w:rFonts w:asciiTheme="minorHAnsi" w:hAnsiTheme="minorHAnsi" w:cstheme="minorHAnsi"/>
        </w:rPr>
        <w:t>Other planning matters</w:t>
      </w:r>
      <w:r w:rsidR="001C585F" w:rsidRPr="00435B40">
        <w:rPr>
          <w:rStyle w:val="Heading4Char"/>
          <w:rFonts w:asciiTheme="minorHAnsi" w:hAnsiTheme="minorHAnsi" w:cstheme="minorHAnsi"/>
        </w:rPr>
        <w:t>.</w:t>
      </w:r>
      <w:r w:rsidR="007A54B8">
        <w:rPr>
          <w:rStyle w:val="Heading4Char"/>
          <w:rFonts w:asciiTheme="minorHAnsi" w:hAnsiTheme="minorHAnsi" w:cstheme="minorHAnsi"/>
        </w:rPr>
        <w:t xml:space="preserve"> </w:t>
      </w:r>
    </w:p>
    <w:p w14:paraId="0989A0BA" w14:textId="3D1BBCFF" w:rsidR="00506EAE" w:rsidRDefault="00B835C9" w:rsidP="008E7D9F">
      <w:pPr>
        <w:pStyle w:val="Heading4"/>
        <w:rPr>
          <w:rStyle w:val="Heading4Char"/>
          <w:rFonts w:asciiTheme="minorHAnsi" w:hAnsiTheme="minorHAnsi" w:cstheme="minorHAnsi"/>
          <w:sz w:val="22"/>
          <w:szCs w:val="22"/>
        </w:rPr>
      </w:pPr>
      <w:r w:rsidRPr="00435B40">
        <w:t>Enforcement &amp; compliance</w:t>
      </w:r>
      <w:r w:rsidR="008816E4" w:rsidRPr="00435B40">
        <w:rPr>
          <w:rStyle w:val="Heading4Char"/>
          <w:rFonts w:asciiTheme="minorHAnsi" w:hAnsiTheme="minorHAnsi" w:cstheme="minorHAnsi"/>
          <w:sz w:val="22"/>
          <w:szCs w:val="22"/>
        </w:rPr>
        <w:t>.</w:t>
      </w:r>
      <w:r w:rsidRPr="00435B40">
        <w:rPr>
          <w:rStyle w:val="Heading4Char"/>
          <w:rFonts w:asciiTheme="minorHAnsi" w:hAnsiTheme="minorHAnsi" w:cstheme="minorHAnsi"/>
          <w:sz w:val="22"/>
          <w:szCs w:val="22"/>
        </w:rPr>
        <w:t xml:space="preserve"> </w:t>
      </w:r>
    </w:p>
    <w:p w14:paraId="6DE72E1E" w14:textId="5D6C4D45" w:rsidR="00685893" w:rsidRPr="00435B40" w:rsidRDefault="00685893" w:rsidP="00685893">
      <w:pPr>
        <w:pStyle w:val="Heading5"/>
        <w:rPr>
          <w:rStyle w:val="Heading4Char"/>
          <w:rFonts w:asciiTheme="minorHAnsi" w:hAnsiTheme="minorHAnsi" w:cstheme="minorHAnsi"/>
          <w:sz w:val="22"/>
          <w:szCs w:val="22"/>
        </w:rPr>
      </w:pPr>
      <w:r w:rsidRPr="00685893">
        <w:rPr>
          <w:rFonts w:asciiTheme="minorHAnsi" w:hAnsiTheme="minorHAnsi" w:cstheme="minorHAnsi"/>
          <w:iCs w:val="0"/>
          <w:sz w:val="22"/>
          <w:szCs w:val="22"/>
        </w:rPr>
        <w:t>EN26/00504</w:t>
      </w:r>
    </w:p>
    <w:p w14:paraId="64856F78" w14:textId="05E2E23C" w:rsidR="00AE6333" w:rsidRDefault="00AE6333" w:rsidP="008E7D9F">
      <w:pPr>
        <w:pStyle w:val="Heading4"/>
        <w:numPr>
          <w:ilvl w:val="0"/>
          <w:numId w:val="0"/>
        </w:numPr>
        <w:ind w:left="851"/>
      </w:pPr>
    </w:p>
    <w:p w14:paraId="18A041CD" w14:textId="3E61656C" w:rsidR="00C97EDD" w:rsidRPr="00435B40" w:rsidRDefault="007A4E73" w:rsidP="008E7D9F">
      <w:pPr>
        <w:pStyle w:val="Heading3"/>
      </w:pPr>
      <w:r w:rsidRPr="00435B40">
        <w:t xml:space="preserve">Townhall </w:t>
      </w:r>
    </w:p>
    <w:p w14:paraId="06698D7B" w14:textId="70D07267" w:rsidR="00795D3A" w:rsidRDefault="00071013" w:rsidP="008E7D9F">
      <w:pPr>
        <w:pStyle w:val="Heading4"/>
      </w:pPr>
      <w:r>
        <w:t xml:space="preserve">To decide action </w:t>
      </w:r>
      <w:r w:rsidR="00176BA6">
        <w:t xml:space="preserve">on </w:t>
      </w:r>
      <w:r w:rsidR="002F631F" w:rsidRPr="00692CB8">
        <w:t>clock</w:t>
      </w:r>
      <w:r w:rsidR="001D2DDA" w:rsidRPr="00692CB8">
        <w:t xml:space="preserve"> tower</w:t>
      </w:r>
      <w:r w:rsidR="00994544">
        <w:t xml:space="preserve"> tiles. </w:t>
      </w:r>
      <w:r w:rsidR="00B039AE" w:rsidRPr="00692CB8">
        <w:t xml:space="preserve"> </w:t>
      </w:r>
    </w:p>
    <w:p w14:paraId="22344045" w14:textId="77777777" w:rsidR="00A57B90" w:rsidRPr="00A57B90" w:rsidRDefault="00A57B90" w:rsidP="00A57B90"/>
    <w:p w14:paraId="2D0B528E" w14:textId="78F76ABD" w:rsidR="00CE6270" w:rsidRDefault="007141C2" w:rsidP="008E7D9F">
      <w:pPr>
        <w:pStyle w:val="Heading3"/>
      </w:pPr>
      <w:r>
        <w:t xml:space="preserve">Correspondence and Documentation – not covered anywhere else on the </w:t>
      </w:r>
      <w:r w:rsidR="0078201B">
        <w:t>agenda.</w:t>
      </w:r>
    </w:p>
    <w:p w14:paraId="11F68DC9" w14:textId="6F486CE0" w:rsidR="00DC68DA" w:rsidRDefault="00094872" w:rsidP="008E7D9F">
      <w:pPr>
        <w:pStyle w:val="Heading4"/>
      </w:pPr>
      <w:r>
        <w:t xml:space="preserve">To </w:t>
      </w:r>
      <w:r w:rsidR="00DB766A">
        <w:t xml:space="preserve">confirm </w:t>
      </w:r>
      <w:r w:rsidR="00E45BD9">
        <w:t>receipt</w:t>
      </w:r>
      <w:r w:rsidR="00404FE1">
        <w:t xml:space="preserve"> of</w:t>
      </w:r>
      <w:r w:rsidR="00E45BD9">
        <w:t xml:space="preserve"> rephrased</w:t>
      </w:r>
      <w:r w:rsidR="00892115">
        <w:t xml:space="preserve"> </w:t>
      </w:r>
      <w:r w:rsidR="00C7780C">
        <w:t>E</w:t>
      </w:r>
      <w:r w:rsidR="00DC68DA">
        <w:t xml:space="preserve">nvironmental </w:t>
      </w:r>
      <w:r w:rsidR="00AF1AC5">
        <w:t xml:space="preserve">Information </w:t>
      </w:r>
      <w:r w:rsidR="00C7780C">
        <w:t>R</w:t>
      </w:r>
      <w:r w:rsidR="00AF1AC5">
        <w:t>equest</w:t>
      </w:r>
      <w:r w:rsidR="00C7780C">
        <w:t xml:space="preserve"> (EIR)</w:t>
      </w:r>
    </w:p>
    <w:p w14:paraId="2BF9E996" w14:textId="37DABB25" w:rsidR="0028165E" w:rsidRDefault="00B15750" w:rsidP="008E7D9F">
      <w:pPr>
        <w:pStyle w:val="Heading4"/>
      </w:pPr>
      <w:r>
        <w:t>To receive an update on the e</w:t>
      </w:r>
      <w:r w:rsidR="008A29DA" w:rsidRPr="00A22F9C">
        <w:t xml:space="preserve">mergency </w:t>
      </w:r>
      <w:r w:rsidR="00D37E86">
        <w:t>p</w:t>
      </w:r>
      <w:r w:rsidR="008A29DA" w:rsidRPr="00A22F9C">
        <w:t>lanning document</w:t>
      </w:r>
    </w:p>
    <w:p w14:paraId="4F171508" w14:textId="532E5D2A" w:rsidR="006C20DE" w:rsidRDefault="006C20DE" w:rsidP="008E7D9F">
      <w:pPr>
        <w:pStyle w:val="Heading5"/>
      </w:pPr>
      <w:r w:rsidRPr="00C7084C">
        <w:t xml:space="preserve">Cllr Chapman, Cllr </w:t>
      </w:r>
      <w:r w:rsidR="002736D6" w:rsidRPr="00C7084C">
        <w:t>Jenkins</w:t>
      </w:r>
      <w:r w:rsidR="00AF641F">
        <w:t xml:space="preserve"> </w:t>
      </w:r>
    </w:p>
    <w:p w14:paraId="24FB5A5F" w14:textId="1E98C716" w:rsidR="008F799E" w:rsidRDefault="00B15750" w:rsidP="008E7D9F">
      <w:pPr>
        <w:pStyle w:val="Heading4"/>
      </w:pPr>
      <w:r>
        <w:t xml:space="preserve">To </w:t>
      </w:r>
      <w:r w:rsidR="00B73722">
        <w:t xml:space="preserve">consider the </w:t>
      </w:r>
      <w:r w:rsidR="00404FE1">
        <w:t>Data Protection GDPR Policy</w:t>
      </w:r>
      <w:r w:rsidR="00BD3FF4">
        <w:t xml:space="preserve"> (circulated by clerk)</w:t>
      </w:r>
    </w:p>
    <w:p w14:paraId="2696B4AF" w14:textId="63FE3224" w:rsidR="00FF58EB" w:rsidRDefault="00FF58EB" w:rsidP="008E7D9F">
      <w:pPr>
        <w:pStyle w:val="Heading4"/>
      </w:pPr>
      <w:r>
        <w:t>To a</w:t>
      </w:r>
      <w:r w:rsidR="007D1443">
        <w:t>g</w:t>
      </w:r>
      <w:r>
        <w:t xml:space="preserve">ree </w:t>
      </w:r>
      <w:r w:rsidR="00994544">
        <w:t xml:space="preserve">Parish Council </w:t>
      </w:r>
      <w:r>
        <w:t xml:space="preserve">attendance </w:t>
      </w:r>
      <w:r w:rsidR="00DC3F39">
        <w:t>of CALC</w:t>
      </w:r>
      <w:r w:rsidR="00387069">
        <w:t xml:space="preserve"> </w:t>
      </w:r>
      <w:r w:rsidR="00DC3F39">
        <w:t>EGM</w:t>
      </w:r>
      <w:r w:rsidR="00387069">
        <w:t xml:space="preserve"> </w:t>
      </w:r>
      <w:r w:rsidR="00490CB5">
        <w:t xml:space="preserve">online meeting </w:t>
      </w:r>
    </w:p>
    <w:p w14:paraId="0C98FDEB" w14:textId="27ABD4EF" w:rsidR="00373096" w:rsidRDefault="00373096" w:rsidP="004D21DF">
      <w:pPr>
        <w:pStyle w:val="Heading4"/>
      </w:pPr>
      <w:r>
        <w:t xml:space="preserve">To note Clerk is looking at alternative insurance quotes. </w:t>
      </w:r>
    </w:p>
    <w:p w14:paraId="25070FEF" w14:textId="77777777" w:rsidR="001217EC" w:rsidRDefault="001217EC" w:rsidP="001217EC">
      <w:pPr>
        <w:pStyle w:val="Heading4"/>
        <w:numPr>
          <w:ilvl w:val="0"/>
          <w:numId w:val="0"/>
        </w:numPr>
        <w:ind w:left="851"/>
      </w:pPr>
    </w:p>
    <w:p w14:paraId="0BB98890" w14:textId="2D93B927" w:rsidR="00D05FC9" w:rsidRPr="00435B40" w:rsidRDefault="00D05FC9" w:rsidP="008E7D9F">
      <w:pPr>
        <w:pStyle w:val="Heading3"/>
      </w:pPr>
      <w:r w:rsidRPr="00435B40">
        <w:t>Committee Updates</w:t>
      </w:r>
      <w:r w:rsidR="00D8263A" w:rsidRPr="00435B40">
        <w:t xml:space="preserve"> – Standing Items on the Agenda</w:t>
      </w:r>
    </w:p>
    <w:p w14:paraId="67B8B1BC" w14:textId="7E47F9D6" w:rsidR="00D05FC9" w:rsidRDefault="004F1578" w:rsidP="008E7D9F">
      <w:pPr>
        <w:pStyle w:val="Heading4"/>
      </w:pPr>
      <w:r>
        <w:t xml:space="preserve">To receive reports from </w:t>
      </w:r>
      <w:r w:rsidR="00D05FC9" w:rsidRPr="00435B40">
        <w:t xml:space="preserve">GwC Countryside Access </w:t>
      </w:r>
    </w:p>
    <w:p w14:paraId="338766B1" w14:textId="746A2FE2" w:rsidR="00D05FC9" w:rsidRDefault="004F1578" w:rsidP="008E7D9F">
      <w:pPr>
        <w:pStyle w:val="Heading4"/>
      </w:pPr>
      <w:r>
        <w:t xml:space="preserve">To receive reports from </w:t>
      </w:r>
      <w:r w:rsidR="00D05FC9" w:rsidRPr="00435B40">
        <w:t xml:space="preserve">GwC Heritage </w:t>
      </w:r>
      <w:r w:rsidR="002E162F">
        <w:t xml:space="preserve">Initiative </w:t>
      </w:r>
    </w:p>
    <w:p w14:paraId="288B8C6C" w14:textId="407F8005" w:rsidR="00965612" w:rsidRDefault="00965612" w:rsidP="00965612">
      <w:pPr>
        <w:pStyle w:val="Heading5"/>
      </w:pPr>
      <w:r>
        <w:t>D</w:t>
      </w:r>
      <w:r w:rsidRPr="00965612">
        <w:t xml:space="preserve">ocuments to be agreed and signed off by PC for HC </w:t>
      </w:r>
      <w:r w:rsidR="002A67BC">
        <w:t>r</w:t>
      </w:r>
      <w:r w:rsidRPr="00965612">
        <w:t>eaccreditation application</w:t>
      </w:r>
    </w:p>
    <w:p w14:paraId="31204401" w14:textId="77777777" w:rsidR="005021A0" w:rsidRPr="005021A0" w:rsidRDefault="005021A0" w:rsidP="005021A0"/>
    <w:p w14:paraId="01B69A13" w14:textId="68F265B0" w:rsidR="00D05FC9" w:rsidRPr="00435B40" w:rsidRDefault="00D05FC9" w:rsidP="008E7D9F">
      <w:pPr>
        <w:pStyle w:val="Heading3"/>
      </w:pPr>
      <w:r w:rsidRPr="00435B40">
        <w:t>Diary Dates</w:t>
      </w:r>
    </w:p>
    <w:p w14:paraId="21E3F442" w14:textId="2711E99D" w:rsidR="000E58ED" w:rsidRDefault="000E58ED" w:rsidP="008E7D9F">
      <w:pPr>
        <w:pStyle w:val="Heading4"/>
      </w:pPr>
      <w:r>
        <w:t xml:space="preserve">The Parish Council does not meet during the month of August. </w:t>
      </w:r>
    </w:p>
    <w:p w14:paraId="554189D7" w14:textId="4CF303C1" w:rsidR="00D05FC9" w:rsidRDefault="00D05FC9" w:rsidP="008E7D9F">
      <w:pPr>
        <w:pStyle w:val="Heading4"/>
      </w:pPr>
      <w:r w:rsidRPr="00435B40">
        <w:t xml:space="preserve">Next Parish Council Meeting, </w:t>
      </w:r>
      <w:r w:rsidR="00E67B28">
        <w:t>17</w:t>
      </w:r>
      <w:r w:rsidR="00E67B28" w:rsidRPr="00E67B28">
        <w:rPr>
          <w:vertAlign w:val="superscript"/>
        </w:rPr>
        <w:t>th</w:t>
      </w:r>
      <w:r w:rsidR="00E67B28">
        <w:t xml:space="preserve"> </w:t>
      </w:r>
      <w:r w:rsidR="00F26EC9">
        <w:t>September</w:t>
      </w:r>
      <w:r w:rsidR="00AD3C3C">
        <w:t>,</w:t>
      </w:r>
      <w:r w:rsidR="007B1D65">
        <w:t xml:space="preserve"> 6:30pm</w:t>
      </w:r>
      <w:r w:rsidR="00CA450D">
        <w:t xml:space="preserve">. </w:t>
      </w:r>
    </w:p>
    <w:p w14:paraId="02FE1D86" w14:textId="77777777" w:rsidR="00081EC6" w:rsidRDefault="00081EC6" w:rsidP="00081EC6">
      <w:pPr>
        <w:pStyle w:val="Heading4"/>
        <w:numPr>
          <w:ilvl w:val="0"/>
          <w:numId w:val="0"/>
        </w:numPr>
        <w:ind w:left="851"/>
      </w:pPr>
    </w:p>
    <w:p w14:paraId="6B2C021E" w14:textId="77777777" w:rsidR="00081EC6" w:rsidRDefault="00081EC6" w:rsidP="00081EC6">
      <w:pPr>
        <w:pStyle w:val="Heading4"/>
        <w:numPr>
          <w:ilvl w:val="0"/>
          <w:numId w:val="0"/>
        </w:numPr>
        <w:ind w:left="851"/>
      </w:pPr>
    </w:p>
    <w:p w14:paraId="45F03838" w14:textId="59CDADF8" w:rsidR="005306F9" w:rsidRPr="00435B40" w:rsidRDefault="006E0CA0" w:rsidP="001061D3">
      <w:pPr>
        <w:pStyle w:val="Heading1"/>
        <w:jc w:val="left"/>
        <w:rPr>
          <w:sz w:val="22"/>
          <w:szCs w:val="22"/>
          <w:u w:val="none"/>
        </w:rPr>
      </w:pPr>
      <w:r w:rsidRPr="00435B40">
        <w:rPr>
          <w:b/>
          <w:bCs/>
          <w:sz w:val="22"/>
          <w:szCs w:val="22"/>
          <w:u w:val="none"/>
        </w:rPr>
        <w:t>SIGNED by Chair:</w:t>
      </w:r>
      <w:r w:rsidRPr="00435B40">
        <w:rPr>
          <w:sz w:val="22"/>
          <w:szCs w:val="22"/>
          <w:u w:val="none"/>
        </w:rPr>
        <w:t xml:space="preserve"> </w:t>
      </w:r>
      <w:r w:rsidR="0044619A">
        <w:rPr>
          <w:sz w:val="22"/>
          <w:szCs w:val="22"/>
          <w:u w:val="none"/>
        </w:rPr>
        <w:t xml:space="preserve">K Chapman </w:t>
      </w:r>
    </w:p>
    <w:p w14:paraId="22D80A7C" w14:textId="6D47827D" w:rsidR="00DD0C38" w:rsidRPr="00AD3C3C" w:rsidRDefault="00752704" w:rsidP="00DD0C38">
      <w:pPr>
        <w:rPr>
          <w:rFonts w:cstheme="minorHAnsi"/>
          <w:sz w:val="22"/>
          <w:szCs w:val="22"/>
        </w:rPr>
      </w:pPr>
      <w:r w:rsidRPr="00435B40">
        <w:rPr>
          <w:rFonts w:cstheme="minorHAnsi"/>
          <w:b/>
          <w:bCs/>
          <w:i/>
          <w:iCs/>
          <w:sz w:val="22"/>
          <w:szCs w:val="22"/>
        </w:rPr>
        <w:t>Date</w:t>
      </w:r>
      <w:r w:rsidR="001A5F87" w:rsidRPr="00435B40">
        <w:rPr>
          <w:rFonts w:cstheme="minorHAnsi"/>
          <w:b/>
          <w:bCs/>
          <w:i/>
          <w:iCs/>
          <w:sz w:val="22"/>
          <w:szCs w:val="22"/>
        </w:rPr>
        <w:t xml:space="preserve"> and </w:t>
      </w:r>
      <w:r w:rsidR="00416ACE" w:rsidRPr="00435B40">
        <w:rPr>
          <w:rFonts w:cstheme="minorHAnsi"/>
          <w:b/>
          <w:bCs/>
          <w:i/>
          <w:iCs/>
          <w:sz w:val="22"/>
          <w:szCs w:val="22"/>
        </w:rPr>
        <w:t>T</w:t>
      </w:r>
      <w:r w:rsidR="001A5F87" w:rsidRPr="00435B40">
        <w:rPr>
          <w:rFonts w:cstheme="minorHAnsi"/>
          <w:b/>
          <w:bCs/>
          <w:i/>
          <w:iCs/>
          <w:sz w:val="22"/>
          <w:szCs w:val="22"/>
        </w:rPr>
        <w:t>ime</w:t>
      </w:r>
      <w:r w:rsidRPr="00435B40">
        <w:rPr>
          <w:rFonts w:cstheme="minorHAnsi"/>
          <w:i/>
          <w:iCs/>
          <w:sz w:val="22"/>
          <w:szCs w:val="22"/>
        </w:rPr>
        <w:t xml:space="preserve">: </w:t>
      </w:r>
      <w:r w:rsidR="00AD3C3C" w:rsidRPr="00AD3C3C">
        <w:rPr>
          <w:rFonts w:cstheme="minorHAnsi"/>
          <w:sz w:val="22"/>
          <w:szCs w:val="22"/>
        </w:rPr>
        <w:t>Ju</w:t>
      </w:r>
      <w:r w:rsidR="00F26EC9">
        <w:rPr>
          <w:rFonts w:cstheme="minorHAnsi"/>
          <w:sz w:val="22"/>
          <w:szCs w:val="22"/>
        </w:rPr>
        <w:t>ly 16</w:t>
      </w:r>
      <w:r w:rsidR="00F26EC9" w:rsidRPr="00F26EC9">
        <w:rPr>
          <w:rFonts w:cstheme="minorHAnsi"/>
          <w:sz w:val="22"/>
          <w:szCs w:val="22"/>
          <w:vertAlign w:val="superscript"/>
        </w:rPr>
        <w:t>th</w:t>
      </w:r>
      <w:r w:rsidR="00F26EC9">
        <w:rPr>
          <w:rFonts w:cstheme="minorHAnsi"/>
          <w:sz w:val="22"/>
          <w:szCs w:val="22"/>
        </w:rPr>
        <w:t xml:space="preserve"> @ </w:t>
      </w:r>
    </w:p>
    <w:p w14:paraId="6A90E1F1" w14:textId="77777777" w:rsidR="00407B12" w:rsidRPr="00435B40" w:rsidRDefault="00407B12" w:rsidP="005E1A55">
      <w:pPr>
        <w:rPr>
          <w:rFonts w:cstheme="minorHAnsi"/>
          <w:sz w:val="22"/>
          <w:szCs w:val="22"/>
          <w:lang w:val="nl-NL"/>
        </w:rPr>
      </w:pPr>
      <w:r w:rsidRPr="00435B40">
        <w:rPr>
          <w:rFonts w:cstheme="minorHAnsi"/>
          <w:sz w:val="22"/>
          <w:szCs w:val="22"/>
          <w:lang w:val="nl-NL"/>
        </w:rPr>
        <w:t xml:space="preserve">Website: </w:t>
      </w:r>
      <w:hyperlink r:id="rId9" w:history="1">
        <w:r w:rsidRPr="00435B40">
          <w:rPr>
            <w:rStyle w:val="Hyperlink"/>
            <w:rFonts w:cstheme="minorHAnsi"/>
            <w:color w:val="auto"/>
            <w:sz w:val="22"/>
            <w:szCs w:val="22"/>
            <w:lang w:val="nl-NL"/>
          </w:rPr>
          <w:t>www.grampound-pc.gov.uk</w:t>
        </w:r>
      </w:hyperlink>
      <w:r w:rsidRPr="00435B40">
        <w:rPr>
          <w:rFonts w:cstheme="minorHAnsi"/>
          <w:sz w:val="22"/>
          <w:szCs w:val="22"/>
          <w:lang w:val="nl-NL"/>
        </w:rPr>
        <w:t xml:space="preserve">    </w:t>
      </w:r>
    </w:p>
    <w:p w14:paraId="1713B845" w14:textId="6DE02DC8" w:rsidR="00407B12" w:rsidRPr="00435B40" w:rsidRDefault="00B9278B" w:rsidP="00511A50">
      <w:pPr>
        <w:rPr>
          <w:rFonts w:cstheme="minorHAnsi"/>
          <w:i/>
          <w:iCs/>
          <w:lang w:val="nl-NL"/>
        </w:rPr>
      </w:pPr>
      <w:r w:rsidRPr="00435B40">
        <w:rPr>
          <w:rFonts w:cstheme="minorHAnsi"/>
          <w:sz w:val="22"/>
          <w:szCs w:val="22"/>
          <w:lang w:val="nl-NL"/>
        </w:rPr>
        <w:t xml:space="preserve">Clerk &amp; RFO: Dee Kennedy, </w:t>
      </w:r>
      <w:hyperlink r:id="rId10" w:history="1">
        <w:r w:rsidRPr="00435B40">
          <w:rPr>
            <w:rStyle w:val="Hyperlink"/>
            <w:rFonts w:cstheme="minorHAnsi"/>
            <w:color w:val="auto"/>
            <w:sz w:val="22"/>
            <w:szCs w:val="22"/>
            <w:lang w:val="nl-NL"/>
          </w:rPr>
          <w:t>clerk@grampound-pc.gov.uk</w:t>
        </w:r>
      </w:hyperlink>
      <w:r w:rsidRPr="00435B40">
        <w:rPr>
          <w:rFonts w:cstheme="minorHAnsi"/>
          <w:sz w:val="22"/>
          <w:szCs w:val="22"/>
          <w:lang w:val="nl-NL"/>
        </w:rPr>
        <w:t xml:space="preserve"> </w:t>
      </w:r>
    </w:p>
    <w:sectPr w:rsidR="00407B12" w:rsidRPr="00435B40" w:rsidSect="00B77805">
      <w:pgSz w:w="11906" w:h="16838"/>
      <w:pgMar w:top="720" w:right="567" w:bottom="720" w:left="107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031CD2" w14:textId="77777777" w:rsidR="003706DE" w:rsidRDefault="003706DE" w:rsidP="00221FDB">
      <w:pPr>
        <w:spacing w:line="240" w:lineRule="auto"/>
      </w:pPr>
      <w:r>
        <w:separator/>
      </w:r>
    </w:p>
  </w:endnote>
  <w:endnote w:type="continuationSeparator" w:id="0">
    <w:p w14:paraId="70F3B202" w14:textId="77777777" w:rsidR="003706DE" w:rsidRDefault="003706DE" w:rsidP="00221FD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E662D6" w14:textId="77777777" w:rsidR="003706DE" w:rsidRDefault="003706DE" w:rsidP="00221FDB">
      <w:pPr>
        <w:spacing w:line="240" w:lineRule="auto"/>
      </w:pPr>
      <w:r>
        <w:separator/>
      </w:r>
    </w:p>
  </w:footnote>
  <w:footnote w:type="continuationSeparator" w:id="0">
    <w:p w14:paraId="183B5FDF" w14:textId="77777777" w:rsidR="003706DE" w:rsidRDefault="003706DE" w:rsidP="00221FD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D5F22A5E"/>
    <w:lvl w:ilvl="0">
      <w:start w:val="1"/>
      <w:numFmt w:val="bullet"/>
      <w:pStyle w:val="ListBullet"/>
      <w:lvlText w:val=""/>
      <w:lvlJc w:val="left"/>
      <w:pPr>
        <w:tabs>
          <w:tab w:val="num" w:pos="642"/>
        </w:tabs>
        <w:ind w:left="642" w:hanging="360"/>
      </w:pPr>
      <w:rPr>
        <w:rFonts w:ascii="Symbol" w:hAnsi="Symbol" w:hint="default"/>
      </w:rPr>
    </w:lvl>
  </w:abstractNum>
  <w:abstractNum w:abstractNumId="1" w15:restartNumberingAfterBreak="0">
    <w:nsid w:val="1BD0305E"/>
    <w:multiLevelType w:val="hybridMultilevel"/>
    <w:tmpl w:val="678E306C"/>
    <w:lvl w:ilvl="0" w:tplc="C94CF518">
      <w:start w:val="1"/>
      <w:numFmt w:val="lowerLetter"/>
      <w:lvlText w:val="%1."/>
      <w:lvlJc w:val="left"/>
      <w:pPr>
        <w:ind w:left="360" w:hanging="360"/>
      </w:pPr>
      <w:rPr>
        <w:rFonts w:hint="default"/>
        <w:b w:val="0"/>
        <w:i w:val="0"/>
        <w:sz w:val="22"/>
        <w:szCs w:val="18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290381E"/>
    <w:multiLevelType w:val="multilevel"/>
    <w:tmpl w:val="B242221C"/>
    <w:lvl w:ilvl="0">
      <w:start w:val="54"/>
      <w:numFmt w:val="decimal"/>
      <w:pStyle w:val="Heading3"/>
      <w:lvlText w:val="26/%1"/>
      <w:lvlJc w:val="right"/>
      <w:pPr>
        <w:tabs>
          <w:tab w:val="num" w:pos="170"/>
        </w:tabs>
        <w:ind w:left="170" w:hanging="170"/>
      </w:pPr>
      <w:rPr>
        <w:rFonts w:cs="Times New Roman" w:hint="default"/>
        <w:b w:val="0"/>
      </w:rPr>
    </w:lvl>
    <w:lvl w:ilvl="1">
      <w:start w:val="1"/>
      <w:numFmt w:val="lowerLetter"/>
      <w:pStyle w:val="Heading4"/>
      <w:lvlText w:val="%2)"/>
      <w:lvlJc w:val="left"/>
      <w:pPr>
        <w:tabs>
          <w:tab w:val="num" w:pos="993"/>
        </w:tabs>
        <w:ind w:left="993" w:hanging="284"/>
      </w:pPr>
      <w:rPr>
        <w:rFonts w:cs="Times New Roman" w:hint="default"/>
        <w:sz w:val="24"/>
        <w:szCs w:val="24"/>
      </w:rPr>
    </w:lvl>
    <w:lvl w:ilvl="2">
      <w:start w:val="1"/>
      <w:numFmt w:val="lowerRoman"/>
      <w:pStyle w:val="Heading5"/>
      <w:lvlText w:val="%3."/>
      <w:lvlJc w:val="left"/>
      <w:pPr>
        <w:tabs>
          <w:tab w:val="num" w:pos="1389"/>
        </w:tabs>
        <w:ind w:left="1389" w:hanging="396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3" w15:restartNumberingAfterBreak="0">
    <w:nsid w:val="57657FAE"/>
    <w:multiLevelType w:val="hybridMultilevel"/>
    <w:tmpl w:val="10026A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2C32BCA"/>
    <w:multiLevelType w:val="hybridMultilevel"/>
    <w:tmpl w:val="860CF3A2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D302BA"/>
    <w:multiLevelType w:val="hybridMultilevel"/>
    <w:tmpl w:val="7DD26E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4005ED"/>
    <w:multiLevelType w:val="multilevel"/>
    <w:tmpl w:val="F0A0DFAE"/>
    <w:name w:val="AGENDA List 2"/>
    <w:lvl w:ilvl="0">
      <w:start w:val="100"/>
      <w:numFmt w:val="decimal"/>
      <w:lvlText w:val="19/%1"/>
      <w:lvlJc w:val="right"/>
      <w:pPr>
        <w:ind w:left="907" w:hanging="227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ind w:left="680" w:hanging="396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191" w:hanging="39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2105227747">
    <w:abstractNumId w:val="2"/>
  </w:num>
  <w:num w:numId="2" w16cid:durableId="452090409">
    <w:abstractNumId w:val="6"/>
  </w:num>
  <w:num w:numId="3" w16cid:durableId="1945191049">
    <w:abstractNumId w:val="2"/>
  </w:num>
  <w:num w:numId="4" w16cid:durableId="1160731072">
    <w:abstractNumId w:val="5"/>
  </w:num>
  <w:num w:numId="5" w16cid:durableId="850993649">
    <w:abstractNumId w:val="4"/>
  </w:num>
  <w:num w:numId="6" w16cid:durableId="1819809576">
    <w:abstractNumId w:val="0"/>
  </w:num>
  <w:num w:numId="7" w16cid:durableId="1933932124">
    <w:abstractNumId w:val="1"/>
  </w:num>
  <w:num w:numId="8" w16cid:durableId="204795025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7B36"/>
    <w:rsid w:val="000000AB"/>
    <w:rsid w:val="00000B68"/>
    <w:rsid w:val="00002076"/>
    <w:rsid w:val="0000261D"/>
    <w:rsid w:val="00003AE4"/>
    <w:rsid w:val="000057C8"/>
    <w:rsid w:val="000065BD"/>
    <w:rsid w:val="00006632"/>
    <w:rsid w:val="00006A3F"/>
    <w:rsid w:val="0000729C"/>
    <w:rsid w:val="00007403"/>
    <w:rsid w:val="000075BB"/>
    <w:rsid w:val="000101EA"/>
    <w:rsid w:val="00012AD6"/>
    <w:rsid w:val="00013BF7"/>
    <w:rsid w:val="0001431D"/>
    <w:rsid w:val="000146E7"/>
    <w:rsid w:val="00014FD4"/>
    <w:rsid w:val="00016908"/>
    <w:rsid w:val="00016A3B"/>
    <w:rsid w:val="00016A61"/>
    <w:rsid w:val="00016AD5"/>
    <w:rsid w:val="00016F3F"/>
    <w:rsid w:val="000219CC"/>
    <w:rsid w:val="0002300E"/>
    <w:rsid w:val="00023666"/>
    <w:rsid w:val="000239E2"/>
    <w:rsid w:val="000265CA"/>
    <w:rsid w:val="00030BB5"/>
    <w:rsid w:val="00030E4A"/>
    <w:rsid w:val="00034FF9"/>
    <w:rsid w:val="0003526A"/>
    <w:rsid w:val="000366E3"/>
    <w:rsid w:val="00037ECD"/>
    <w:rsid w:val="00046DE4"/>
    <w:rsid w:val="00051FB6"/>
    <w:rsid w:val="000523F5"/>
    <w:rsid w:val="0005397D"/>
    <w:rsid w:val="00053EE6"/>
    <w:rsid w:val="00055A98"/>
    <w:rsid w:val="00056381"/>
    <w:rsid w:val="000566A6"/>
    <w:rsid w:val="0005710C"/>
    <w:rsid w:val="00057706"/>
    <w:rsid w:val="00060D7F"/>
    <w:rsid w:val="00062E95"/>
    <w:rsid w:val="000635F7"/>
    <w:rsid w:val="00064572"/>
    <w:rsid w:val="0006582B"/>
    <w:rsid w:val="00066469"/>
    <w:rsid w:val="0006711F"/>
    <w:rsid w:val="00067E23"/>
    <w:rsid w:val="000709CA"/>
    <w:rsid w:val="00071013"/>
    <w:rsid w:val="00071155"/>
    <w:rsid w:val="0007144C"/>
    <w:rsid w:val="00072AB4"/>
    <w:rsid w:val="00072CF6"/>
    <w:rsid w:val="000736C9"/>
    <w:rsid w:val="000749F5"/>
    <w:rsid w:val="00075A83"/>
    <w:rsid w:val="00076A63"/>
    <w:rsid w:val="00077EAD"/>
    <w:rsid w:val="00080C6E"/>
    <w:rsid w:val="000815F1"/>
    <w:rsid w:val="000819CF"/>
    <w:rsid w:val="00081D2C"/>
    <w:rsid w:val="00081EC6"/>
    <w:rsid w:val="0008322F"/>
    <w:rsid w:val="00084CC6"/>
    <w:rsid w:val="00084FD6"/>
    <w:rsid w:val="000864D6"/>
    <w:rsid w:val="000878AC"/>
    <w:rsid w:val="00087E94"/>
    <w:rsid w:val="000900F4"/>
    <w:rsid w:val="00090424"/>
    <w:rsid w:val="000920AD"/>
    <w:rsid w:val="00093331"/>
    <w:rsid w:val="0009360A"/>
    <w:rsid w:val="000940F7"/>
    <w:rsid w:val="00094118"/>
    <w:rsid w:val="00094872"/>
    <w:rsid w:val="00094F2C"/>
    <w:rsid w:val="00095873"/>
    <w:rsid w:val="00095B51"/>
    <w:rsid w:val="00095E92"/>
    <w:rsid w:val="0009600D"/>
    <w:rsid w:val="000972E3"/>
    <w:rsid w:val="000A05D1"/>
    <w:rsid w:val="000A1706"/>
    <w:rsid w:val="000A2142"/>
    <w:rsid w:val="000A2688"/>
    <w:rsid w:val="000A2997"/>
    <w:rsid w:val="000A426D"/>
    <w:rsid w:val="000A6294"/>
    <w:rsid w:val="000A6740"/>
    <w:rsid w:val="000A746B"/>
    <w:rsid w:val="000A7AEB"/>
    <w:rsid w:val="000B25DB"/>
    <w:rsid w:val="000B2E8A"/>
    <w:rsid w:val="000B3703"/>
    <w:rsid w:val="000B4400"/>
    <w:rsid w:val="000B5C92"/>
    <w:rsid w:val="000B6240"/>
    <w:rsid w:val="000B69B8"/>
    <w:rsid w:val="000B6BCC"/>
    <w:rsid w:val="000C08A2"/>
    <w:rsid w:val="000C127A"/>
    <w:rsid w:val="000C1322"/>
    <w:rsid w:val="000C2207"/>
    <w:rsid w:val="000C225F"/>
    <w:rsid w:val="000C28EE"/>
    <w:rsid w:val="000C2D67"/>
    <w:rsid w:val="000C3182"/>
    <w:rsid w:val="000C331C"/>
    <w:rsid w:val="000C678E"/>
    <w:rsid w:val="000C6A14"/>
    <w:rsid w:val="000D0882"/>
    <w:rsid w:val="000D14C3"/>
    <w:rsid w:val="000D18E3"/>
    <w:rsid w:val="000D48D9"/>
    <w:rsid w:val="000D5488"/>
    <w:rsid w:val="000D61D9"/>
    <w:rsid w:val="000D62BB"/>
    <w:rsid w:val="000D6486"/>
    <w:rsid w:val="000D74B3"/>
    <w:rsid w:val="000E13DB"/>
    <w:rsid w:val="000E148A"/>
    <w:rsid w:val="000E28E2"/>
    <w:rsid w:val="000E3646"/>
    <w:rsid w:val="000E54FA"/>
    <w:rsid w:val="000E58ED"/>
    <w:rsid w:val="000E5F17"/>
    <w:rsid w:val="000E6343"/>
    <w:rsid w:val="000F0CF6"/>
    <w:rsid w:val="000F0E47"/>
    <w:rsid w:val="000F12AC"/>
    <w:rsid w:val="000F1396"/>
    <w:rsid w:val="000F30E4"/>
    <w:rsid w:val="000F4194"/>
    <w:rsid w:val="000F43D3"/>
    <w:rsid w:val="000F6957"/>
    <w:rsid w:val="00100724"/>
    <w:rsid w:val="001020E5"/>
    <w:rsid w:val="00102AF2"/>
    <w:rsid w:val="00105680"/>
    <w:rsid w:val="001061D3"/>
    <w:rsid w:val="00106CBA"/>
    <w:rsid w:val="00107053"/>
    <w:rsid w:val="00107295"/>
    <w:rsid w:val="001075AC"/>
    <w:rsid w:val="001105B1"/>
    <w:rsid w:val="00110929"/>
    <w:rsid w:val="00110F97"/>
    <w:rsid w:val="00112B47"/>
    <w:rsid w:val="00116091"/>
    <w:rsid w:val="00117595"/>
    <w:rsid w:val="00117ADF"/>
    <w:rsid w:val="001217CF"/>
    <w:rsid w:val="001217EC"/>
    <w:rsid w:val="00124528"/>
    <w:rsid w:val="001251A8"/>
    <w:rsid w:val="00125643"/>
    <w:rsid w:val="00125CCA"/>
    <w:rsid w:val="00126721"/>
    <w:rsid w:val="001267F0"/>
    <w:rsid w:val="00126976"/>
    <w:rsid w:val="00126DCE"/>
    <w:rsid w:val="00127BE2"/>
    <w:rsid w:val="00131505"/>
    <w:rsid w:val="00131840"/>
    <w:rsid w:val="00131876"/>
    <w:rsid w:val="00131B37"/>
    <w:rsid w:val="00131FEF"/>
    <w:rsid w:val="00132AF0"/>
    <w:rsid w:val="00132BA1"/>
    <w:rsid w:val="00133A59"/>
    <w:rsid w:val="00134106"/>
    <w:rsid w:val="001345B4"/>
    <w:rsid w:val="00134FBE"/>
    <w:rsid w:val="00136E06"/>
    <w:rsid w:val="001379DB"/>
    <w:rsid w:val="00137A6D"/>
    <w:rsid w:val="00137CA7"/>
    <w:rsid w:val="00140A9B"/>
    <w:rsid w:val="00140BF1"/>
    <w:rsid w:val="00140F57"/>
    <w:rsid w:val="00141C19"/>
    <w:rsid w:val="00146E9C"/>
    <w:rsid w:val="00147E14"/>
    <w:rsid w:val="00154DEA"/>
    <w:rsid w:val="00155500"/>
    <w:rsid w:val="00155C43"/>
    <w:rsid w:val="00155EEB"/>
    <w:rsid w:val="0016053E"/>
    <w:rsid w:val="0016128A"/>
    <w:rsid w:val="001618A5"/>
    <w:rsid w:val="00162CC5"/>
    <w:rsid w:val="00164DC5"/>
    <w:rsid w:val="001652C3"/>
    <w:rsid w:val="00165C8A"/>
    <w:rsid w:val="00167C0C"/>
    <w:rsid w:val="001706BF"/>
    <w:rsid w:val="00170A1E"/>
    <w:rsid w:val="0017352F"/>
    <w:rsid w:val="0017605A"/>
    <w:rsid w:val="00176BA6"/>
    <w:rsid w:val="00176C6D"/>
    <w:rsid w:val="00177C9F"/>
    <w:rsid w:val="00182356"/>
    <w:rsid w:val="0018252C"/>
    <w:rsid w:val="00182839"/>
    <w:rsid w:val="00182B2F"/>
    <w:rsid w:val="00184257"/>
    <w:rsid w:val="001875D3"/>
    <w:rsid w:val="00187A3C"/>
    <w:rsid w:val="001923B3"/>
    <w:rsid w:val="00192486"/>
    <w:rsid w:val="0019316E"/>
    <w:rsid w:val="00193986"/>
    <w:rsid w:val="0019474E"/>
    <w:rsid w:val="00195529"/>
    <w:rsid w:val="00195D34"/>
    <w:rsid w:val="00196311"/>
    <w:rsid w:val="001964D4"/>
    <w:rsid w:val="00197308"/>
    <w:rsid w:val="001978E1"/>
    <w:rsid w:val="001A0FE1"/>
    <w:rsid w:val="001A1236"/>
    <w:rsid w:val="001A1682"/>
    <w:rsid w:val="001A1A63"/>
    <w:rsid w:val="001A1ACC"/>
    <w:rsid w:val="001A1DFF"/>
    <w:rsid w:val="001A2F30"/>
    <w:rsid w:val="001A3B47"/>
    <w:rsid w:val="001A4E7E"/>
    <w:rsid w:val="001A519D"/>
    <w:rsid w:val="001A5F87"/>
    <w:rsid w:val="001A60E4"/>
    <w:rsid w:val="001A64C8"/>
    <w:rsid w:val="001A7071"/>
    <w:rsid w:val="001A74EF"/>
    <w:rsid w:val="001A766D"/>
    <w:rsid w:val="001A7FF2"/>
    <w:rsid w:val="001B0479"/>
    <w:rsid w:val="001B0EB0"/>
    <w:rsid w:val="001B1F05"/>
    <w:rsid w:val="001B69BD"/>
    <w:rsid w:val="001B6D53"/>
    <w:rsid w:val="001B7B32"/>
    <w:rsid w:val="001C02C4"/>
    <w:rsid w:val="001C0667"/>
    <w:rsid w:val="001C0FAF"/>
    <w:rsid w:val="001C13B7"/>
    <w:rsid w:val="001C158D"/>
    <w:rsid w:val="001C1649"/>
    <w:rsid w:val="001C28B7"/>
    <w:rsid w:val="001C2D1C"/>
    <w:rsid w:val="001C2DD4"/>
    <w:rsid w:val="001C42F5"/>
    <w:rsid w:val="001C4524"/>
    <w:rsid w:val="001C4944"/>
    <w:rsid w:val="001C50EF"/>
    <w:rsid w:val="001C585F"/>
    <w:rsid w:val="001C5CDF"/>
    <w:rsid w:val="001C5E47"/>
    <w:rsid w:val="001C60F3"/>
    <w:rsid w:val="001C6BDB"/>
    <w:rsid w:val="001C705C"/>
    <w:rsid w:val="001D0021"/>
    <w:rsid w:val="001D0064"/>
    <w:rsid w:val="001D2CF1"/>
    <w:rsid w:val="001D2DDA"/>
    <w:rsid w:val="001D33F2"/>
    <w:rsid w:val="001D3E9B"/>
    <w:rsid w:val="001D4ED8"/>
    <w:rsid w:val="001D560C"/>
    <w:rsid w:val="001D6C3F"/>
    <w:rsid w:val="001D6EB1"/>
    <w:rsid w:val="001D70FB"/>
    <w:rsid w:val="001D735A"/>
    <w:rsid w:val="001D790E"/>
    <w:rsid w:val="001D7C8B"/>
    <w:rsid w:val="001E282F"/>
    <w:rsid w:val="001E32DE"/>
    <w:rsid w:val="001E3319"/>
    <w:rsid w:val="001E4770"/>
    <w:rsid w:val="001E5AE4"/>
    <w:rsid w:val="001E5C39"/>
    <w:rsid w:val="001E62D0"/>
    <w:rsid w:val="001E6CF9"/>
    <w:rsid w:val="001E6D9D"/>
    <w:rsid w:val="001F057B"/>
    <w:rsid w:val="001F121D"/>
    <w:rsid w:val="001F2185"/>
    <w:rsid w:val="001F2882"/>
    <w:rsid w:val="001F3301"/>
    <w:rsid w:val="001F6742"/>
    <w:rsid w:val="001F68F8"/>
    <w:rsid w:val="001F6B4D"/>
    <w:rsid w:val="001F77BB"/>
    <w:rsid w:val="001F7ABF"/>
    <w:rsid w:val="001F7B34"/>
    <w:rsid w:val="00200C11"/>
    <w:rsid w:val="00201617"/>
    <w:rsid w:val="00201A6B"/>
    <w:rsid w:val="00201D52"/>
    <w:rsid w:val="002021A7"/>
    <w:rsid w:val="00202445"/>
    <w:rsid w:val="00202478"/>
    <w:rsid w:val="00204106"/>
    <w:rsid w:val="00206FFD"/>
    <w:rsid w:val="00207B6B"/>
    <w:rsid w:val="00212F57"/>
    <w:rsid w:val="00213CC4"/>
    <w:rsid w:val="0021571B"/>
    <w:rsid w:val="00215F8A"/>
    <w:rsid w:val="00216B57"/>
    <w:rsid w:val="002172EA"/>
    <w:rsid w:val="0021770C"/>
    <w:rsid w:val="002201F6"/>
    <w:rsid w:val="00220DF6"/>
    <w:rsid w:val="00221278"/>
    <w:rsid w:val="00221C10"/>
    <w:rsid w:val="00221FDB"/>
    <w:rsid w:val="00224A46"/>
    <w:rsid w:val="00224C37"/>
    <w:rsid w:val="00234748"/>
    <w:rsid w:val="00235F27"/>
    <w:rsid w:val="00235F33"/>
    <w:rsid w:val="00236872"/>
    <w:rsid w:val="002400E5"/>
    <w:rsid w:val="00240354"/>
    <w:rsid w:val="0024228B"/>
    <w:rsid w:val="002439A6"/>
    <w:rsid w:val="0024439B"/>
    <w:rsid w:val="00244BBE"/>
    <w:rsid w:val="00245344"/>
    <w:rsid w:val="002473C9"/>
    <w:rsid w:val="00247452"/>
    <w:rsid w:val="00247686"/>
    <w:rsid w:val="0025020A"/>
    <w:rsid w:val="00251639"/>
    <w:rsid w:val="002542FB"/>
    <w:rsid w:val="002548A1"/>
    <w:rsid w:val="00254A51"/>
    <w:rsid w:val="002559A5"/>
    <w:rsid w:val="00255CB9"/>
    <w:rsid w:val="0025660C"/>
    <w:rsid w:val="00256693"/>
    <w:rsid w:val="00257A50"/>
    <w:rsid w:val="00257C44"/>
    <w:rsid w:val="00260F5D"/>
    <w:rsid w:val="00261E79"/>
    <w:rsid w:val="002623FE"/>
    <w:rsid w:val="00262A89"/>
    <w:rsid w:val="00262CD7"/>
    <w:rsid w:val="00263C53"/>
    <w:rsid w:val="00263E34"/>
    <w:rsid w:val="002660A8"/>
    <w:rsid w:val="002666D9"/>
    <w:rsid w:val="00266AE3"/>
    <w:rsid w:val="00270F99"/>
    <w:rsid w:val="002721D0"/>
    <w:rsid w:val="002736D6"/>
    <w:rsid w:val="002753C3"/>
    <w:rsid w:val="00275CCE"/>
    <w:rsid w:val="00275CE4"/>
    <w:rsid w:val="00275EB6"/>
    <w:rsid w:val="00276423"/>
    <w:rsid w:val="00277F42"/>
    <w:rsid w:val="00280696"/>
    <w:rsid w:val="00281018"/>
    <w:rsid w:val="0028165E"/>
    <w:rsid w:val="00282DCD"/>
    <w:rsid w:val="0028463E"/>
    <w:rsid w:val="00284CBE"/>
    <w:rsid w:val="0028623F"/>
    <w:rsid w:val="002862AD"/>
    <w:rsid w:val="002872E0"/>
    <w:rsid w:val="00287CE5"/>
    <w:rsid w:val="00287E61"/>
    <w:rsid w:val="002902A7"/>
    <w:rsid w:val="002906A2"/>
    <w:rsid w:val="00290D14"/>
    <w:rsid w:val="00290ECD"/>
    <w:rsid w:val="00291A7B"/>
    <w:rsid w:val="00291BDC"/>
    <w:rsid w:val="00292103"/>
    <w:rsid w:val="00292937"/>
    <w:rsid w:val="002933D5"/>
    <w:rsid w:val="00294299"/>
    <w:rsid w:val="0029481B"/>
    <w:rsid w:val="00296687"/>
    <w:rsid w:val="002A186A"/>
    <w:rsid w:val="002A186C"/>
    <w:rsid w:val="002A3839"/>
    <w:rsid w:val="002A39CF"/>
    <w:rsid w:val="002A67BC"/>
    <w:rsid w:val="002A70A1"/>
    <w:rsid w:val="002A7184"/>
    <w:rsid w:val="002A7621"/>
    <w:rsid w:val="002A7BD7"/>
    <w:rsid w:val="002B17B5"/>
    <w:rsid w:val="002B2116"/>
    <w:rsid w:val="002B2536"/>
    <w:rsid w:val="002B4394"/>
    <w:rsid w:val="002B4803"/>
    <w:rsid w:val="002B4A9C"/>
    <w:rsid w:val="002B4F74"/>
    <w:rsid w:val="002B6213"/>
    <w:rsid w:val="002B74E0"/>
    <w:rsid w:val="002C0956"/>
    <w:rsid w:val="002C0EF2"/>
    <w:rsid w:val="002C21DC"/>
    <w:rsid w:val="002C2202"/>
    <w:rsid w:val="002C3882"/>
    <w:rsid w:val="002C4979"/>
    <w:rsid w:val="002C5886"/>
    <w:rsid w:val="002C594D"/>
    <w:rsid w:val="002C63E6"/>
    <w:rsid w:val="002C6D02"/>
    <w:rsid w:val="002D0BB3"/>
    <w:rsid w:val="002D1536"/>
    <w:rsid w:val="002D1670"/>
    <w:rsid w:val="002D2224"/>
    <w:rsid w:val="002D2A1F"/>
    <w:rsid w:val="002D2CF8"/>
    <w:rsid w:val="002D4027"/>
    <w:rsid w:val="002D5043"/>
    <w:rsid w:val="002D58D3"/>
    <w:rsid w:val="002E162F"/>
    <w:rsid w:val="002E1AD1"/>
    <w:rsid w:val="002E251D"/>
    <w:rsid w:val="002E48B9"/>
    <w:rsid w:val="002E5312"/>
    <w:rsid w:val="002E60A2"/>
    <w:rsid w:val="002E6679"/>
    <w:rsid w:val="002E77AD"/>
    <w:rsid w:val="002F038F"/>
    <w:rsid w:val="002F03E1"/>
    <w:rsid w:val="002F14E8"/>
    <w:rsid w:val="002F2D39"/>
    <w:rsid w:val="002F3D57"/>
    <w:rsid w:val="002F444E"/>
    <w:rsid w:val="002F624B"/>
    <w:rsid w:val="002F631F"/>
    <w:rsid w:val="002F77C0"/>
    <w:rsid w:val="00301812"/>
    <w:rsid w:val="003018F6"/>
    <w:rsid w:val="0030276C"/>
    <w:rsid w:val="00303C5D"/>
    <w:rsid w:val="003046FF"/>
    <w:rsid w:val="00304949"/>
    <w:rsid w:val="00307390"/>
    <w:rsid w:val="003106EE"/>
    <w:rsid w:val="00312155"/>
    <w:rsid w:val="003135A2"/>
    <w:rsid w:val="0031460A"/>
    <w:rsid w:val="00316BC1"/>
    <w:rsid w:val="00317735"/>
    <w:rsid w:val="003208A2"/>
    <w:rsid w:val="00320B44"/>
    <w:rsid w:val="00321B41"/>
    <w:rsid w:val="00322DDD"/>
    <w:rsid w:val="0032372A"/>
    <w:rsid w:val="003238B0"/>
    <w:rsid w:val="003254E0"/>
    <w:rsid w:val="00325EBA"/>
    <w:rsid w:val="003268BE"/>
    <w:rsid w:val="00327205"/>
    <w:rsid w:val="00327BF8"/>
    <w:rsid w:val="00331893"/>
    <w:rsid w:val="00333AE5"/>
    <w:rsid w:val="00333CF1"/>
    <w:rsid w:val="00335CE9"/>
    <w:rsid w:val="00336F1A"/>
    <w:rsid w:val="003405B5"/>
    <w:rsid w:val="00341824"/>
    <w:rsid w:val="003424A6"/>
    <w:rsid w:val="00342F98"/>
    <w:rsid w:val="00343D5B"/>
    <w:rsid w:val="0034491B"/>
    <w:rsid w:val="00344E96"/>
    <w:rsid w:val="003461E1"/>
    <w:rsid w:val="00346A23"/>
    <w:rsid w:val="0035067E"/>
    <w:rsid w:val="00350FB2"/>
    <w:rsid w:val="00352B4E"/>
    <w:rsid w:val="00352CD6"/>
    <w:rsid w:val="00353AA3"/>
    <w:rsid w:val="00355892"/>
    <w:rsid w:val="003561B6"/>
    <w:rsid w:val="0035650E"/>
    <w:rsid w:val="003574BD"/>
    <w:rsid w:val="003578F9"/>
    <w:rsid w:val="00357CC4"/>
    <w:rsid w:val="00360655"/>
    <w:rsid w:val="0036091E"/>
    <w:rsid w:val="003618EE"/>
    <w:rsid w:val="00362E3C"/>
    <w:rsid w:val="00364747"/>
    <w:rsid w:val="0036516F"/>
    <w:rsid w:val="003653AE"/>
    <w:rsid w:val="00366213"/>
    <w:rsid w:val="003665FF"/>
    <w:rsid w:val="00366D08"/>
    <w:rsid w:val="003706DE"/>
    <w:rsid w:val="00371380"/>
    <w:rsid w:val="00373096"/>
    <w:rsid w:val="00373140"/>
    <w:rsid w:val="003732AD"/>
    <w:rsid w:val="00374C4D"/>
    <w:rsid w:val="00375078"/>
    <w:rsid w:val="00377A4A"/>
    <w:rsid w:val="00380078"/>
    <w:rsid w:val="00380328"/>
    <w:rsid w:val="00380C9C"/>
    <w:rsid w:val="003810AD"/>
    <w:rsid w:val="00381D32"/>
    <w:rsid w:val="003829B1"/>
    <w:rsid w:val="00382FAA"/>
    <w:rsid w:val="003830C7"/>
    <w:rsid w:val="003831BD"/>
    <w:rsid w:val="00383816"/>
    <w:rsid w:val="00385899"/>
    <w:rsid w:val="003865D5"/>
    <w:rsid w:val="00386B50"/>
    <w:rsid w:val="00387069"/>
    <w:rsid w:val="00390111"/>
    <w:rsid w:val="00391D78"/>
    <w:rsid w:val="003935C4"/>
    <w:rsid w:val="003939F0"/>
    <w:rsid w:val="00394602"/>
    <w:rsid w:val="00394B3C"/>
    <w:rsid w:val="003967C8"/>
    <w:rsid w:val="00396CC4"/>
    <w:rsid w:val="00397212"/>
    <w:rsid w:val="003A2C88"/>
    <w:rsid w:val="003A2F7B"/>
    <w:rsid w:val="003A3460"/>
    <w:rsid w:val="003A3B58"/>
    <w:rsid w:val="003A61BD"/>
    <w:rsid w:val="003B2FFE"/>
    <w:rsid w:val="003B33BB"/>
    <w:rsid w:val="003B37E4"/>
    <w:rsid w:val="003B417A"/>
    <w:rsid w:val="003B4251"/>
    <w:rsid w:val="003B44FB"/>
    <w:rsid w:val="003B6002"/>
    <w:rsid w:val="003B62AD"/>
    <w:rsid w:val="003B68CB"/>
    <w:rsid w:val="003B6FE6"/>
    <w:rsid w:val="003B7357"/>
    <w:rsid w:val="003C0014"/>
    <w:rsid w:val="003C0A33"/>
    <w:rsid w:val="003C11A9"/>
    <w:rsid w:val="003C1B71"/>
    <w:rsid w:val="003C24A8"/>
    <w:rsid w:val="003C2CB5"/>
    <w:rsid w:val="003C2F64"/>
    <w:rsid w:val="003C3358"/>
    <w:rsid w:val="003C52AC"/>
    <w:rsid w:val="003C67E0"/>
    <w:rsid w:val="003C730F"/>
    <w:rsid w:val="003C7880"/>
    <w:rsid w:val="003D111C"/>
    <w:rsid w:val="003D12AA"/>
    <w:rsid w:val="003D252A"/>
    <w:rsid w:val="003D4ACD"/>
    <w:rsid w:val="003D50D4"/>
    <w:rsid w:val="003D5EB4"/>
    <w:rsid w:val="003D6054"/>
    <w:rsid w:val="003D66E0"/>
    <w:rsid w:val="003D6A57"/>
    <w:rsid w:val="003E17DC"/>
    <w:rsid w:val="003E23F3"/>
    <w:rsid w:val="003E265E"/>
    <w:rsid w:val="003E2717"/>
    <w:rsid w:val="003E36AB"/>
    <w:rsid w:val="003E3F5A"/>
    <w:rsid w:val="003E404F"/>
    <w:rsid w:val="003E5C8C"/>
    <w:rsid w:val="003E7A57"/>
    <w:rsid w:val="003E7FC4"/>
    <w:rsid w:val="003F18B0"/>
    <w:rsid w:val="003F2CA3"/>
    <w:rsid w:val="003F3608"/>
    <w:rsid w:val="003F3731"/>
    <w:rsid w:val="003F4873"/>
    <w:rsid w:val="003F6086"/>
    <w:rsid w:val="003F64E9"/>
    <w:rsid w:val="003F6C4C"/>
    <w:rsid w:val="003F6F08"/>
    <w:rsid w:val="003F70C5"/>
    <w:rsid w:val="00401259"/>
    <w:rsid w:val="00401455"/>
    <w:rsid w:val="00402364"/>
    <w:rsid w:val="004035D4"/>
    <w:rsid w:val="00404FE1"/>
    <w:rsid w:val="0040579A"/>
    <w:rsid w:val="00406A7C"/>
    <w:rsid w:val="00406D04"/>
    <w:rsid w:val="00406DC3"/>
    <w:rsid w:val="00407B12"/>
    <w:rsid w:val="00411634"/>
    <w:rsid w:val="00411870"/>
    <w:rsid w:val="00412D3E"/>
    <w:rsid w:val="00412FA2"/>
    <w:rsid w:val="00413173"/>
    <w:rsid w:val="00413A7E"/>
    <w:rsid w:val="00414514"/>
    <w:rsid w:val="00414B13"/>
    <w:rsid w:val="004155DF"/>
    <w:rsid w:val="00416602"/>
    <w:rsid w:val="00416ACE"/>
    <w:rsid w:val="0041715C"/>
    <w:rsid w:val="00417727"/>
    <w:rsid w:val="00420276"/>
    <w:rsid w:val="00422255"/>
    <w:rsid w:val="004258FB"/>
    <w:rsid w:val="00427150"/>
    <w:rsid w:val="004277FA"/>
    <w:rsid w:val="00430303"/>
    <w:rsid w:val="00431B60"/>
    <w:rsid w:val="00433338"/>
    <w:rsid w:val="00435670"/>
    <w:rsid w:val="00435A0B"/>
    <w:rsid w:val="00435B25"/>
    <w:rsid w:val="00435B40"/>
    <w:rsid w:val="00435E00"/>
    <w:rsid w:val="004372AA"/>
    <w:rsid w:val="00440107"/>
    <w:rsid w:val="00440AE6"/>
    <w:rsid w:val="00441839"/>
    <w:rsid w:val="00442248"/>
    <w:rsid w:val="00442DCB"/>
    <w:rsid w:val="00443175"/>
    <w:rsid w:val="00443BF0"/>
    <w:rsid w:val="00443C26"/>
    <w:rsid w:val="00443CD3"/>
    <w:rsid w:val="004460E0"/>
    <w:rsid w:val="0044619A"/>
    <w:rsid w:val="00446F9A"/>
    <w:rsid w:val="00447553"/>
    <w:rsid w:val="0045044F"/>
    <w:rsid w:val="00450B30"/>
    <w:rsid w:val="00450D5C"/>
    <w:rsid w:val="004520A4"/>
    <w:rsid w:val="0045225E"/>
    <w:rsid w:val="004531D5"/>
    <w:rsid w:val="004531EA"/>
    <w:rsid w:val="00453D82"/>
    <w:rsid w:val="00454E07"/>
    <w:rsid w:val="00455342"/>
    <w:rsid w:val="004553BF"/>
    <w:rsid w:val="004609FE"/>
    <w:rsid w:val="004610A2"/>
    <w:rsid w:val="00463953"/>
    <w:rsid w:val="00463D3A"/>
    <w:rsid w:val="00463EE3"/>
    <w:rsid w:val="004644ED"/>
    <w:rsid w:val="00465CA0"/>
    <w:rsid w:val="00466E01"/>
    <w:rsid w:val="004672FF"/>
    <w:rsid w:val="00467C68"/>
    <w:rsid w:val="004732C1"/>
    <w:rsid w:val="00473FF7"/>
    <w:rsid w:val="00475A7A"/>
    <w:rsid w:val="00475B16"/>
    <w:rsid w:val="00476ABC"/>
    <w:rsid w:val="004770F4"/>
    <w:rsid w:val="0047711E"/>
    <w:rsid w:val="004807C6"/>
    <w:rsid w:val="00480ECF"/>
    <w:rsid w:val="00481078"/>
    <w:rsid w:val="0048150C"/>
    <w:rsid w:val="00481CE5"/>
    <w:rsid w:val="00482005"/>
    <w:rsid w:val="00482311"/>
    <w:rsid w:val="004827F1"/>
    <w:rsid w:val="00482D6B"/>
    <w:rsid w:val="00483F74"/>
    <w:rsid w:val="00485163"/>
    <w:rsid w:val="004852CA"/>
    <w:rsid w:val="0048658A"/>
    <w:rsid w:val="004868CB"/>
    <w:rsid w:val="00487113"/>
    <w:rsid w:val="00487E36"/>
    <w:rsid w:val="00490CB5"/>
    <w:rsid w:val="00492514"/>
    <w:rsid w:val="0049285F"/>
    <w:rsid w:val="00493159"/>
    <w:rsid w:val="004932DF"/>
    <w:rsid w:val="004946F0"/>
    <w:rsid w:val="00494825"/>
    <w:rsid w:val="004958DC"/>
    <w:rsid w:val="00495B13"/>
    <w:rsid w:val="00497A58"/>
    <w:rsid w:val="00497B78"/>
    <w:rsid w:val="004A1249"/>
    <w:rsid w:val="004A200F"/>
    <w:rsid w:val="004A32F6"/>
    <w:rsid w:val="004A3553"/>
    <w:rsid w:val="004A4D64"/>
    <w:rsid w:val="004A5385"/>
    <w:rsid w:val="004A59F9"/>
    <w:rsid w:val="004A614F"/>
    <w:rsid w:val="004A7BE4"/>
    <w:rsid w:val="004B0764"/>
    <w:rsid w:val="004B0A76"/>
    <w:rsid w:val="004B14D6"/>
    <w:rsid w:val="004B15DD"/>
    <w:rsid w:val="004B223C"/>
    <w:rsid w:val="004B4F52"/>
    <w:rsid w:val="004B6536"/>
    <w:rsid w:val="004B78D5"/>
    <w:rsid w:val="004C040B"/>
    <w:rsid w:val="004C1603"/>
    <w:rsid w:val="004C1E2D"/>
    <w:rsid w:val="004C2750"/>
    <w:rsid w:val="004C321A"/>
    <w:rsid w:val="004C3B6A"/>
    <w:rsid w:val="004C3CC1"/>
    <w:rsid w:val="004C3F02"/>
    <w:rsid w:val="004C5AFB"/>
    <w:rsid w:val="004C5AFF"/>
    <w:rsid w:val="004C5C24"/>
    <w:rsid w:val="004C5C73"/>
    <w:rsid w:val="004D0CFC"/>
    <w:rsid w:val="004D51BB"/>
    <w:rsid w:val="004D5928"/>
    <w:rsid w:val="004D62B3"/>
    <w:rsid w:val="004D69CC"/>
    <w:rsid w:val="004D7A31"/>
    <w:rsid w:val="004E1331"/>
    <w:rsid w:val="004E17AF"/>
    <w:rsid w:val="004E28BB"/>
    <w:rsid w:val="004E3127"/>
    <w:rsid w:val="004E39EC"/>
    <w:rsid w:val="004E4559"/>
    <w:rsid w:val="004E530F"/>
    <w:rsid w:val="004E534D"/>
    <w:rsid w:val="004E637B"/>
    <w:rsid w:val="004E7259"/>
    <w:rsid w:val="004F156A"/>
    <w:rsid w:val="004F1578"/>
    <w:rsid w:val="004F4E79"/>
    <w:rsid w:val="004F57A4"/>
    <w:rsid w:val="004F66E4"/>
    <w:rsid w:val="004F7562"/>
    <w:rsid w:val="004F7747"/>
    <w:rsid w:val="004F7D26"/>
    <w:rsid w:val="004F7E03"/>
    <w:rsid w:val="00500C4C"/>
    <w:rsid w:val="0050139C"/>
    <w:rsid w:val="005017C6"/>
    <w:rsid w:val="005021A0"/>
    <w:rsid w:val="00502D10"/>
    <w:rsid w:val="005038C6"/>
    <w:rsid w:val="00505A17"/>
    <w:rsid w:val="00505DE1"/>
    <w:rsid w:val="00505E61"/>
    <w:rsid w:val="0050652C"/>
    <w:rsid w:val="00506674"/>
    <w:rsid w:val="00506EAE"/>
    <w:rsid w:val="00506FC4"/>
    <w:rsid w:val="005071FA"/>
    <w:rsid w:val="0050732B"/>
    <w:rsid w:val="00511A50"/>
    <w:rsid w:val="00512E0E"/>
    <w:rsid w:val="005141DC"/>
    <w:rsid w:val="00514526"/>
    <w:rsid w:val="005146CA"/>
    <w:rsid w:val="00515216"/>
    <w:rsid w:val="00516202"/>
    <w:rsid w:val="005167E1"/>
    <w:rsid w:val="00516A52"/>
    <w:rsid w:val="00516D25"/>
    <w:rsid w:val="00517C6C"/>
    <w:rsid w:val="00520418"/>
    <w:rsid w:val="00520543"/>
    <w:rsid w:val="005206F9"/>
    <w:rsid w:val="00521572"/>
    <w:rsid w:val="0052196B"/>
    <w:rsid w:val="00524021"/>
    <w:rsid w:val="00524FC0"/>
    <w:rsid w:val="00526449"/>
    <w:rsid w:val="00530021"/>
    <w:rsid w:val="005305C5"/>
    <w:rsid w:val="005306F9"/>
    <w:rsid w:val="00530F78"/>
    <w:rsid w:val="00532C3D"/>
    <w:rsid w:val="00532E17"/>
    <w:rsid w:val="00532E44"/>
    <w:rsid w:val="00534182"/>
    <w:rsid w:val="005344C2"/>
    <w:rsid w:val="005365A0"/>
    <w:rsid w:val="005400B9"/>
    <w:rsid w:val="005414F9"/>
    <w:rsid w:val="00541935"/>
    <w:rsid w:val="005430A2"/>
    <w:rsid w:val="00543453"/>
    <w:rsid w:val="00543B02"/>
    <w:rsid w:val="0054433F"/>
    <w:rsid w:val="00544BF5"/>
    <w:rsid w:val="005455AD"/>
    <w:rsid w:val="00546E80"/>
    <w:rsid w:val="00546F7F"/>
    <w:rsid w:val="0055023F"/>
    <w:rsid w:val="005510AF"/>
    <w:rsid w:val="00551ED2"/>
    <w:rsid w:val="0055298C"/>
    <w:rsid w:val="00553550"/>
    <w:rsid w:val="0055372E"/>
    <w:rsid w:val="00553A68"/>
    <w:rsid w:val="00554DDD"/>
    <w:rsid w:val="005612B8"/>
    <w:rsid w:val="00561E5E"/>
    <w:rsid w:val="0056600A"/>
    <w:rsid w:val="00570830"/>
    <w:rsid w:val="00570CAD"/>
    <w:rsid w:val="00571803"/>
    <w:rsid w:val="005719E9"/>
    <w:rsid w:val="00572211"/>
    <w:rsid w:val="00572A1E"/>
    <w:rsid w:val="005741DC"/>
    <w:rsid w:val="00575A29"/>
    <w:rsid w:val="00577AC8"/>
    <w:rsid w:val="005819C4"/>
    <w:rsid w:val="00582467"/>
    <w:rsid w:val="0058263D"/>
    <w:rsid w:val="005833AF"/>
    <w:rsid w:val="00585E30"/>
    <w:rsid w:val="00585FD3"/>
    <w:rsid w:val="005861EF"/>
    <w:rsid w:val="00587E20"/>
    <w:rsid w:val="00590620"/>
    <w:rsid w:val="0059077B"/>
    <w:rsid w:val="005911F7"/>
    <w:rsid w:val="00591245"/>
    <w:rsid w:val="00591908"/>
    <w:rsid w:val="00591F65"/>
    <w:rsid w:val="00594216"/>
    <w:rsid w:val="005944DB"/>
    <w:rsid w:val="005946DE"/>
    <w:rsid w:val="005957C4"/>
    <w:rsid w:val="005963E4"/>
    <w:rsid w:val="005A29F9"/>
    <w:rsid w:val="005A4044"/>
    <w:rsid w:val="005A53CB"/>
    <w:rsid w:val="005A580B"/>
    <w:rsid w:val="005A58A9"/>
    <w:rsid w:val="005A62AC"/>
    <w:rsid w:val="005A7C27"/>
    <w:rsid w:val="005B0283"/>
    <w:rsid w:val="005B10C7"/>
    <w:rsid w:val="005B2BF5"/>
    <w:rsid w:val="005B3637"/>
    <w:rsid w:val="005B49AE"/>
    <w:rsid w:val="005B62FE"/>
    <w:rsid w:val="005C198C"/>
    <w:rsid w:val="005C1999"/>
    <w:rsid w:val="005C1DC4"/>
    <w:rsid w:val="005C2528"/>
    <w:rsid w:val="005C3672"/>
    <w:rsid w:val="005C479D"/>
    <w:rsid w:val="005C483C"/>
    <w:rsid w:val="005C50D1"/>
    <w:rsid w:val="005C5BA2"/>
    <w:rsid w:val="005C6B48"/>
    <w:rsid w:val="005C7722"/>
    <w:rsid w:val="005D0DE4"/>
    <w:rsid w:val="005D1B3E"/>
    <w:rsid w:val="005D222F"/>
    <w:rsid w:val="005D242E"/>
    <w:rsid w:val="005D2435"/>
    <w:rsid w:val="005D34A3"/>
    <w:rsid w:val="005D34DF"/>
    <w:rsid w:val="005D426B"/>
    <w:rsid w:val="005D4EF0"/>
    <w:rsid w:val="005D59C7"/>
    <w:rsid w:val="005D5F4A"/>
    <w:rsid w:val="005D6D6C"/>
    <w:rsid w:val="005E09AD"/>
    <w:rsid w:val="005E0EF6"/>
    <w:rsid w:val="005E1A55"/>
    <w:rsid w:val="005E1C76"/>
    <w:rsid w:val="005E1F5B"/>
    <w:rsid w:val="005E3164"/>
    <w:rsid w:val="005E3DB4"/>
    <w:rsid w:val="005E3E7D"/>
    <w:rsid w:val="005E58F5"/>
    <w:rsid w:val="005E5CFD"/>
    <w:rsid w:val="005E6C74"/>
    <w:rsid w:val="005E70D6"/>
    <w:rsid w:val="005E724C"/>
    <w:rsid w:val="005F0E06"/>
    <w:rsid w:val="005F1668"/>
    <w:rsid w:val="005F204A"/>
    <w:rsid w:val="005F3531"/>
    <w:rsid w:val="005F3B8F"/>
    <w:rsid w:val="005F47CB"/>
    <w:rsid w:val="005F48F1"/>
    <w:rsid w:val="005F5289"/>
    <w:rsid w:val="005F5F04"/>
    <w:rsid w:val="005F5F32"/>
    <w:rsid w:val="005F69A2"/>
    <w:rsid w:val="005F75F8"/>
    <w:rsid w:val="005F7A2D"/>
    <w:rsid w:val="005F7FA7"/>
    <w:rsid w:val="006001C5"/>
    <w:rsid w:val="0060118F"/>
    <w:rsid w:val="00603D48"/>
    <w:rsid w:val="0060540A"/>
    <w:rsid w:val="006062D7"/>
    <w:rsid w:val="00607720"/>
    <w:rsid w:val="00607723"/>
    <w:rsid w:val="00607730"/>
    <w:rsid w:val="006100C4"/>
    <w:rsid w:val="006112A5"/>
    <w:rsid w:val="006125FB"/>
    <w:rsid w:val="00612623"/>
    <w:rsid w:val="00615B5F"/>
    <w:rsid w:val="0062216A"/>
    <w:rsid w:val="00623B32"/>
    <w:rsid w:val="00623B71"/>
    <w:rsid w:val="00624B95"/>
    <w:rsid w:val="00625589"/>
    <w:rsid w:val="00625C25"/>
    <w:rsid w:val="006261F3"/>
    <w:rsid w:val="00626542"/>
    <w:rsid w:val="00626B1E"/>
    <w:rsid w:val="00630027"/>
    <w:rsid w:val="00630088"/>
    <w:rsid w:val="00630B59"/>
    <w:rsid w:val="00632FE6"/>
    <w:rsid w:val="00633ABA"/>
    <w:rsid w:val="00634C83"/>
    <w:rsid w:val="006368B3"/>
    <w:rsid w:val="00640602"/>
    <w:rsid w:val="00642BBD"/>
    <w:rsid w:val="00642C11"/>
    <w:rsid w:val="0064316B"/>
    <w:rsid w:val="0064382D"/>
    <w:rsid w:val="00643B27"/>
    <w:rsid w:val="0064546B"/>
    <w:rsid w:val="00645F5F"/>
    <w:rsid w:val="0065215D"/>
    <w:rsid w:val="00652452"/>
    <w:rsid w:val="00653C5D"/>
    <w:rsid w:val="0065467E"/>
    <w:rsid w:val="006611B3"/>
    <w:rsid w:val="00661576"/>
    <w:rsid w:val="00661E29"/>
    <w:rsid w:val="00663982"/>
    <w:rsid w:val="00663F01"/>
    <w:rsid w:val="00665647"/>
    <w:rsid w:val="00665D4D"/>
    <w:rsid w:val="00666192"/>
    <w:rsid w:val="00667532"/>
    <w:rsid w:val="00671933"/>
    <w:rsid w:val="00671B46"/>
    <w:rsid w:val="00672E21"/>
    <w:rsid w:val="00673FBB"/>
    <w:rsid w:val="006740E6"/>
    <w:rsid w:val="00674890"/>
    <w:rsid w:val="00674B0D"/>
    <w:rsid w:val="006759FF"/>
    <w:rsid w:val="00676951"/>
    <w:rsid w:val="00676C67"/>
    <w:rsid w:val="00676F2A"/>
    <w:rsid w:val="006774F3"/>
    <w:rsid w:val="00680B9B"/>
    <w:rsid w:val="00680D16"/>
    <w:rsid w:val="00682338"/>
    <w:rsid w:val="00682C63"/>
    <w:rsid w:val="006852DA"/>
    <w:rsid w:val="00685893"/>
    <w:rsid w:val="00685B8F"/>
    <w:rsid w:val="00690811"/>
    <w:rsid w:val="00690A0A"/>
    <w:rsid w:val="00690BC9"/>
    <w:rsid w:val="00692CB8"/>
    <w:rsid w:val="00692D2D"/>
    <w:rsid w:val="00693646"/>
    <w:rsid w:val="00694BCE"/>
    <w:rsid w:val="006A0A04"/>
    <w:rsid w:val="006A0BF2"/>
    <w:rsid w:val="006A11F6"/>
    <w:rsid w:val="006A2B92"/>
    <w:rsid w:val="006A2E57"/>
    <w:rsid w:val="006A3FAA"/>
    <w:rsid w:val="006A4086"/>
    <w:rsid w:val="006A5047"/>
    <w:rsid w:val="006A7B40"/>
    <w:rsid w:val="006B01CF"/>
    <w:rsid w:val="006B076D"/>
    <w:rsid w:val="006B0EDB"/>
    <w:rsid w:val="006B187E"/>
    <w:rsid w:val="006B31CD"/>
    <w:rsid w:val="006B4AEC"/>
    <w:rsid w:val="006B7D68"/>
    <w:rsid w:val="006C0433"/>
    <w:rsid w:val="006C0540"/>
    <w:rsid w:val="006C0B64"/>
    <w:rsid w:val="006C0CA0"/>
    <w:rsid w:val="006C1C79"/>
    <w:rsid w:val="006C1D62"/>
    <w:rsid w:val="006C20DE"/>
    <w:rsid w:val="006C2264"/>
    <w:rsid w:val="006C3134"/>
    <w:rsid w:val="006C40EB"/>
    <w:rsid w:val="006C492A"/>
    <w:rsid w:val="006C4D87"/>
    <w:rsid w:val="006C5272"/>
    <w:rsid w:val="006C756E"/>
    <w:rsid w:val="006C78CD"/>
    <w:rsid w:val="006D1646"/>
    <w:rsid w:val="006D175E"/>
    <w:rsid w:val="006D2CE2"/>
    <w:rsid w:val="006D3701"/>
    <w:rsid w:val="006D436D"/>
    <w:rsid w:val="006D4941"/>
    <w:rsid w:val="006D53D5"/>
    <w:rsid w:val="006D5BFD"/>
    <w:rsid w:val="006D6D1C"/>
    <w:rsid w:val="006D782D"/>
    <w:rsid w:val="006E026B"/>
    <w:rsid w:val="006E08E5"/>
    <w:rsid w:val="006E0CA0"/>
    <w:rsid w:val="006E186E"/>
    <w:rsid w:val="006E238F"/>
    <w:rsid w:val="006E30F9"/>
    <w:rsid w:val="006E369D"/>
    <w:rsid w:val="006E3A63"/>
    <w:rsid w:val="006E44BD"/>
    <w:rsid w:val="006E47A3"/>
    <w:rsid w:val="006F0233"/>
    <w:rsid w:val="006F09B9"/>
    <w:rsid w:val="006F5591"/>
    <w:rsid w:val="006F586C"/>
    <w:rsid w:val="006F6318"/>
    <w:rsid w:val="006F65BF"/>
    <w:rsid w:val="006F6C2C"/>
    <w:rsid w:val="006F755A"/>
    <w:rsid w:val="0070015E"/>
    <w:rsid w:val="007005AA"/>
    <w:rsid w:val="00701A8A"/>
    <w:rsid w:val="00701DDA"/>
    <w:rsid w:val="00702148"/>
    <w:rsid w:val="0070236D"/>
    <w:rsid w:val="007036BD"/>
    <w:rsid w:val="00703E34"/>
    <w:rsid w:val="0070583F"/>
    <w:rsid w:val="00705A39"/>
    <w:rsid w:val="00705EDC"/>
    <w:rsid w:val="0070704B"/>
    <w:rsid w:val="0070711F"/>
    <w:rsid w:val="00707AB6"/>
    <w:rsid w:val="00711093"/>
    <w:rsid w:val="00712A8B"/>
    <w:rsid w:val="007141C2"/>
    <w:rsid w:val="00715A16"/>
    <w:rsid w:val="007161EA"/>
    <w:rsid w:val="007214E2"/>
    <w:rsid w:val="00723C39"/>
    <w:rsid w:val="00725631"/>
    <w:rsid w:val="00725F53"/>
    <w:rsid w:val="00725F72"/>
    <w:rsid w:val="007308D2"/>
    <w:rsid w:val="00730DEB"/>
    <w:rsid w:val="007313C0"/>
    <w:rsid w:val="00731865"/>
    <w:rsid w:val="00731935"/>
    <w:rsid w:val="00731A1A"/>
    <w:rsid w:val="00732027"/>
    <w:rsid w:val="00732036"/>
    <w:rsid w:val="0073317D"/>
    <w:rsid w:val="007331B0"/>
    <w:rsid w:val="007333B8"/>
    <w:rsid w:val="00734449"/>
    <w:rsid w:val="00735C43"/>
    <w:rsid w:val="007401DD"/>
    <w:rsid w:val="00740898"/>
    <w:rsid w:val="00742993"/>
    <w:rsid w:val="00743BC7"/>
    <w:rsid w:val="00743C31"/>
    <w:rsid w:val="00744DCA"/>
    <w:rsid w:val="0074556C"/>
    <w:rsid w:val="007455B3"/>
    <w:rsid w:val="00745815"/>
    <w:rsid w:val="007461FC"/>
    <w:rsid w:val="00746794"/>
    <w:rsid w:val="0074731C"/>
    <w:rsid w:val="00747A49"/>
    <w:rsid w:val="00750B47"/>
    <w:rsid w:val="00752704"/>
    <w:rsid w:val="0075470A"/>
    <w:rsid w:val="0075523A"/>
    <w:rsid w:val="00756658"/>
    <w:rsid w:val="00756FF5"/>
    <w:rsid w:val="007575E4"/>
    <w:rsid w:val="007617C5"/>
    <w:rsid w:val="00761E13"/>
    <w:rsid w:val="00762373"/>
    <w:rsid w:val="00762681"/>
    <w:rsid w:val="00762DCB"/>
    <w:rsid w:val="007636F7"/>
    <w:rsid w:val="007647EC"/>
    <w:rsid w:val="0076486D"/>
    <w:rsid w:val="007650FD"/>
    <w:rsid w:val="007658C5"/>
    <w:rsid w:val="007660E1"/>
    <w:rsid w:val="00766AC7"/>
    <w:rsid w:val="00770DA7"/>
    <w:rsid w:val="007714BC"/>
    <w:rsid w:val="0077254B"/>
    <w:rsid w:val="00772C1C"/>
    <w:rsid w:val="00772FFC"/>
    <w:rsid w:val="0077364A"/>
    <w:rsid w:val="007741DC"/>
    <w:rsid w:val="00780308"/>
    <w:rsid w:val="00780891"/>
    <w:rsid w:val="0078157B"/>
    <w:rsid w:val="0078201B"/>
    <w:rsid w:val="0078220A"/>
    <w:rsid w:val="00782721"/>
    <w:rsid w:val="00783BFA"/>
    <w:rsid w:val="00783E31"/>
    <w:rsid w:val="00783EB1"/>
    <w:rsid w:val="00786ED6"/>
    <w:rsid w:val="00787C9D"/>
    <w:rsid w:val="00790652"/>
    <w:rsid w:val="00790E06"/>
    <w:rsid w:val="00792A36"/>
    <w:rsid w:val="00793A88"/>
    <w:rsid w:val="007958C4"/>
    <w:rsid w:val="00795D3A"/>
    <w:rsid w:val="00797F12"/>
    <w:rsid w:val="007A055A"/>
    <w:rsid w:val="007A2822"/>
    <w:rsid w:val="007A3A53"/>
    <w:rsid w:val="007A4E73"/>
    <w:rsid w:val="007A54B8"/>
    <w:rsid w:val="007A6277"/>
    <w:rsid w:val="007A66B7"/>
    <w:rsid w:val="007A67E7"/>
    <w:rsid w:val="007A6CA7"/>
    <w:rsid w:val="007B0576"/>
    <w:rsid w:val="007B0BE2"/>
    <w:rsid w:val="007B16F5"/>
    <w:rsid w:val="007B1D65"/>
    <w:rsid w:val="007B2DB5"/>
    <w:rsid w:val="007B3CA4"/>
    <w:rsid w:val="007B3DA6"/>
    <w:rsid w:val="007B40D5"/>
    <w:rsid w:val="007B46E5"/>
    <w:rsid w:val="007B5F39"/>
    <w:rsid w:val="007B6C9F"/>
    <w:rsid w:val="007C1C2A"/>
    <w:rsid w:val="007C1E6A"/>
    <w:rsid w:val="007C575D"/>
    <w:rsid w:val="007C6211"/>
    <w:rsid w:val="007C7A37"/>
    <w:rsid w:val="007D1443"/>
    <w:rsid w:val="007D293E"/>
    <w:rsid w:val="007D3856"/>
    <w:rsid w:val="007D3AA9"/>
    <w:rsid w:val="007D4A5A"/>
    <w:rsid w:val="007D5393"/>
    <w:rsid w:val="007E0EDD"/>
    <w:rsid w:val="007E110D"/>
    <w:rsid w:val="007E1370"/>
    <w:rsid w:val="007E192A"/>
    <w:rsid w:val="007E1E92"/>
    <w:rsid w:val="007E2095"/>
    <w:rsid w:val="007E249B"/>
    <w:rsid w:val="007E2605"/>
    <w:rsid w:val="007E483F"/>
    <w:rsid w:val="007E6575"/>
    <w:rsid w:val="007E679D"/>
    <w:rsid w:val="007E79EA"/>
    <w:rsid w:val="007F0108"/>
    <w:rsid w:val="007F032D"/>
    <w:rsid w:val="007F101E"/>
    <w:rsid w:val="007F178D"/>
    <w:rsid w:val="007F234C"/>
    <w:rsid w:val="007F2AAC"/>
    <w:rsid w:val="007F3A05"/>
    <w:rsid w:val="007F4A31"/>
    <w:rsid w:val="007F5210"/>
    <w:rsid w:val="007F7E9F"/>
    <w:rsid w:val="008029F7"/>
    <w:rsid w:val="00803336"/>
    <w:rsid w:val="00804674"/>
    <w:rsid w:val="00804AAA"/>
    <w:rsid w:val="00805F3E"/>
    <w:rsid w:val="00807C7D"/>
    <w:rsid w:val="00810618"/>
    <w:rsid w:val="00811B2E"/>
    <w:rsid w:val="00811CA6"/>
    <w:rsid w:val="008159DF"/>
    <w:rsid w:val="0081616E"/>
    <w:rsid w:val="008167E4"/>
    <w:rsid w:val="00817DF1"/>
    <w:rsid w:val="00824F9F"/>
    <w:rsid w:val="00825BA5"/>
    <w:rsid w:val="00826116"/>
    <w:rsid w:val="00826D51"/>
    <w:rsid w:val="00826DA5"/>
    <w:rsid w:val="00827C10"/>
    <w:rsid w:val="008305F9"/>
    <w:rsid w:val="008349B8"/>
    <w:rsid w:val="0083662E"/>
    <w:rsid w:val="00836B5E"/>
    <w:rsid w:val="00836E5B"/>
    <w:rsid w:val="00836FBE"/>
    <w:rsid w:val="0084046D"/>
    <w:rsid w:val="008426BD"/>
    <w:rsid w:val="00842734"/>
    <w:rsid w:val="008429F6"/>
    <w:rsid w:val="00843AAB"/>
    <w:rsid w:val="00844483"/>
    <w:rsid w:val="008444C8"/>
    <w:rsid w:val="00845E6D"/>
    <w:rsid w:val="008461FC"/>
    <w:rsid w:val="00846677"/>
    <w:rsid w:val="00847252"/>
    <w:rsid w:val="00850151"/>
    <w:rsid w:val="008508FB"/>
    <w:rsid w:val="00853AD4"/>
    <w:rsid w:val="00854B52"/>
    <w:rsid w:val="00854CF0"/>
    <w:rsid w:val="00854DE4"/>
    <w:rsid w:val="00854F20"/>
    <w:rsid w:val="0085514E"/>
    <w:rsid w:val="00855A4F"/>
    <w:rsid w:val="00855C06"/>
    <w:rsid w:val="00856759"/>
    <w:rsid w:val="00860657"/>
    <w:rsid w:val="00863336"/>
    <w:rsid w:val="008665A4"/>
    <w:rsid w:val="008666AC"/>
    <w:rsid w:val="008678EC"/>
    <w:rsid w:val="00870422"/>
    <w:rsid w:val="008705CD"/>
    <w:rsid w:val="0087254F"/>
    <w:rsid w:val="00872566"/>
    <w:rsid w:val="00872CF4"/>
    <w:rsid w:val="0087398E"/>
    <w:rsid w:val="00874B42"/>
    <w:rsid w:val="00880DB9"/>
    <w:rsid w:val="00880EE4"/>
    <w:rsid w:val="008816E4"/>
    <w:rsid w:val="008819AB"/>
    <w:rsid w:val="0088541B"/>
    <w:rsid w:val="00885581"/>
    <w:rsid w:val="00890529"/>
    <w:rsid w:val="0089163D"/>
    <w:rsid w:val="00892115"/>
    <w:rsid w:val="00892EBD"/>
    <w:rsid w:val="00893DD6"/>
    <w:rsid w:val="0089710A"/>
    <w:rsid w:val="008975A9"/>
    <w:rsid w:val="008A056E"/>
    <w:rsid w:val="008A131F"/>
    <w:rsid w:val="008A2505"/>
    <w:rsid w:val="008A29DA"/>
    <w:rsid w:val="008A2AA1"/>
    <w:rsid w:val="008A2D95"/>
    <w:rsid w:val="008A3C40"/>
    <w:rsid w:val="008A3F22"/>
    <w:rsid w:val="008A5983"/>
    <w:rsid w:val="008A6E87"/>
    <w:rsid w:val="008B05F5"/>
    <w:rsid w:val="008B080F"/>
    <w:rsid w:val="008B0A32"/>
    <w:rsid w:val="008B0F82"/>
    <w:rsid w:val="008B541E"/>
    <w:rsid w:val="008B6195"/>
    <w:rsid w:val="008C0756"/>
    <w:rsid w:val="008C1023"/>
    <w:rsid w:val="008C1436"/>
    <w:rsid w:val="008C32D5"/>
    <w:rsid w:val="008C4699"/>
    <w:rsid w:val="008C5050"/>
    <w:rsid w:val="008C6720"/>
    <w:rsid w:val="008D16D8"/>
    <w:rsid w:val="008D1C04"/>
    <w:rsid w:val="008D1D55"/>
    <w:rsid w:val="008D45BA"/>
    <w:rsid w:val="008D4CA4"/>
    <w:rsid w:val="008D572B"/>
    <w:rsid w:val="008D57D3"/>
    <w:rsid w:val="008D644B"/>
    <w:rsid w:val="008E08ED"/>
    <w:rsid w:val="008E0C16"/>
    <w:rsid w:val="008E187A"/>
    <w:rsid w:val="008E1A73"/>
    <w:rsid w:val="008E1F3D"/>
    <w:rsid w:val="008E27C2"/>
    <w:rsid w:val="008E31BF"/>
    <w:rsid w:val="008E583D"/>
    <w:rsid w:val="008E6BD9"/>
    <w:rsid w:val="008E6FE4"/>
    <w:rsid w:val="008E7D9F"/>
    <w:rsid w:val="008F0073"/>
    <w:rsid w:val="008F049E"/>
    <w:rsid w:val="008F1B0D"/>
    <w:rsid w:val="008F1B46"/>
    <w:rsid w:val="008F4342"/>
    <w:rsid w:val="008F4824"/>
    <w:rsid w:val="008F70D8"/>
    <w:rsid w:val="008F7584"/>
    <w:rsid w:val="008F799E"/>
    <w:rsid w:val="00900CC1"/>
    <w:rsid w:val="00900FCE"/>
    <w:rsid w:val="00902535"/>
    <w:rsid w:val="009025E5"/>
    <w:rsid w:val="009027E1"/>
    <w:rsid w:val="009043EB"/>
    <w:rsid w:val="00904F2F"/>
    <w:rsid w:val="00906D27"/>
    <w:rsid w:val="0091167B"/>
    <w:rsid w:val="00911C1D"/>
    <w:rsid w:val="00912D61"/>
    <w:rsid w:val="00914B9D"/>
    <w:rsid w:val="00916F2A"/>
    <w:rsid w:val="00917256"/>
    <w:rsid w:val="00920670"/>
    <w:rsid w:val="00920773"/>
    <w:rsid w:val="00920E43"/>
    <w:rsid w:val="0092231A"/>
    <w:rsid w:val="0092285F"/>
    <w:rsid w:val="00924A47"/>
    <w:rsid w:val="00924DCB"/>
    <w:rsid w:val="009257D8"/>
    <w:rsid w:val="009276B7"/>
    <w:rsid w:val="00927B1A"/>
    <w:rsid w:val="009306E4"/>
    <w:rsid w:val="00930DFD"/>
    <w:rsid w:val="00931359"/>
    <w:rsid w:val="00931B0B"/>
    <w:rsid w:val="009321D9"/>
    <w:rsid w:val="00932BAA"/>
    <w:rsid w:val="009348BD"/>
    <w:rsid w:val="0093523A"/>
    <w:rsid w:val="00935738"/>
    <w:rsid w:val="00935CDB"/>
    <w:rsid w:val="0093627C"/>
    <w:rsid w:val="0093718A"/>
    <w:rsid w:val="00937C14"/>
    <w:rsid w:val="00937DFE"/>
    <w:rsid w:val="00941FB3"/>
    <w:rsid w:val="00942DFB"/>
    <w:rsid w:val="00942E72"/>
    <w:rsid w:val="00943111"/>
    <w:rsid w:val="0094471A"/>
    <w:rsid w:val="0094694E"/>
    <w:rsid w:val="00946AE9"/>
    <w:rsid w:val="00947435"/>
    <w:rsid w:val="009474CA"/>
    <w:rsid w:val="0094782A"/>
    <w:rsid w:val="009514C9"/>
    <w:rsid w:val="00951BAB"/>
    <w:rsid w:val="00951C1C"/>
    <w:rsid w:val="00952431"/>
    <w:rsid w:val="00952DA3"/>
    <w:rsid w:val="00954166"/>
    <w:rsid w:val="00956DD0"/>
    <w:rsid w:val="00957186"/>
    <w:rsid w:val="009575CE"/>
    <w:rsid w:val="00961FCF"/>
    <w:rsid w:val="00963A82"/>
    <w:rsid w:val="00964C80"/>
    <w:rsid w:val="00965612"/>
    <w:rsid w:val="009667E9"/>
    <w:rsid w:val="00966F77"/>
    <w:rsid w:val="0096758C"/>
    <w:rsid w:val="00971BC0"/>
    <w:rsid w:val="0097323C"/>
    <w:rsid w:val="0097716A"/>
    <w:rsid w:val="00980560"/>
    <w:rsid w:val="009807D3"/>
    <w:rsid w:val="00980CD5"/>
    <w:rsid w:val="00980D28"/>
    <w:rsid w:val="0098137E"/>
    <w:rsid w:val="00981951"/>
    <w:rsid w:val="009819C2"/>
    <w:rsid w:val="00981A9A"/>
    <w:rsid w:val="00982E4A"/>
    <w:rsid w:val="00983026"/>
    <w:rsid w:val="00983142"/>
    <w:rsid w:val="00985AD0"/>
    <w:rsid w:val="00987532"/>
    <w:rsid w:val="00987F60"/>
    <w:rsid w:val="009905A9"/>
    <w:rsid w:val="00991025"/>
    <w:rsid w:val="009910DC"/>
    <w:rsid w:val="00992244"/>
    <w:rsid w:val="00992426"/>
    <w:rsid w:val="009933EA"/>
    <w:rsid w:val="00994544"/>
    <w:rsid w:val="0099626D"/>
    <w:rsid w:val="00996D34"/>
    <w:rsid w:val="009A09FD"/>
    <w:rsid w:val="009A0D88"/>
    <w:rsid w:val="009A41B6"/>
    <w:rsid w:val="009A445E"/>
    <w:rsid w:val="009A55AA"/>
    <w:rsid w:val="009A68B8"/>
    <w:rsid w:val="009A6E36"/>
    <w:rsid w:val="009A6F7B"/>
    <w:rsid w:val="009A7DCD"/>
    <w:rsid w:val="009B13A7"/>
    <w:rsid w:val="009B2BA6"/>
    <w:rsid w:val="009B2FA4"/>
    <w:rsid w:val="009C11C0"/>
    <w:rsid w:val="009C154D"/>
    <w:rsid w:val="009C15D2"/>
    <w:rsid w:val="009C23C1"/>
    <w:rsid w:val="009C27F1"/>
    <w:rsid w:val="009C2C2A"/>
    <w:rsid w:val="009C353F"/>
    <w:rsid w:val="009C503B"/>
    <w:rsid w:val="009C612D"/>
    <w:rsid w:val="009C6AEB"/>
    <w:rsid w:val="009C7045"/>
    <w:rsid w:val="009C7BBE"/>
    <w:rsid w:val="009D1369"/>
    <w:rsid w:val="009D1555"/>
    <w:rsid w:val="009D20D6"/>
    <w:rsid w:val="009D243E"/>
    <w:rsid w:val="009D3164"/>
    <w:rsid w:val="009D31B1"/>
    <w:rsid w:val="009D37A2"/>
    <w:rsid w:val="009D4395"/>
    <w:rsid w:val="009D5AF8"/>
    <w:rsid w:val="009D6DE5"/>
    <w:rsid w:val="009D72F3"/>
    <w:rsid w:val="009D7A6E"/>
    <w:rsid w:val="009E0A8A"/>
    <w:rsid w:val="009E0AF9"/>
    <w:rsid w:val="009E1C7B"/>
    <w:rsid w:val="009E3828"/>
    <w:rsid w:val="009E3EB2"/>
    <w:rsid w:val="009E4092"/>
    <w:rsid w:val="009E64F9"/>
    <w:rsid w:val="009E7AA1"/>
    <w:rsid w:val="009E7DF4"/>
    <w:rsid w:val="009F0480"/>
    <w:rsid w:val="009F069B"/>
    <w:rsid w:val="009F0A4C"/>
    <w:rsid w:val="009F2E64"/>
    <w:rsid w:val="009F3153"/>
    <w:rsid w:val="009F4D75"/>
    <w:rsid w:val="009F5A72"/>
    <w:rsid w:val="009F5B80"/>
    <w:rsid w:val="009F6CA7"/>
    <w:rsid w:val="009F6F9B"/>
    <w:rsid w:val="009F75EE"/>
    <w:rsid w:val="009F75F7"/>
    <w:rsid w:val="00A002DA"/>
    <w:rsid w:val="00A005AF"/>
    <w:rsid w:val="00A01477"/>
    <w:rsid w:val="00A0227F"/>
    <w:rsid w:val="00A02635"/>
    <w:rsid w:val="00A02986"/>
    <w:rsid w:val="00A0551B"/>
    <w:rsid w:val="00A0723E"/>
    <w:rsid w:val="00A0731D"/>
    <w:rsid w:val="00A07DE7"/>
    <w:rsid w:val="00A07EA7"/>
    <w:rsid w:val="00A117E3"/>
    <w:rsid w:val="00A1200D"/>
    <w:rsid w:val="00A122D0"/>
    <w:rsid w:val="00A16B25"/>
    <w:rsid w:val="00A16CFE"/>
    <w:rsid w:val="00A16F41"/>
    <w:rsid w:val="00A174F4"/>
    <w:rsid w:val="00A2267B"/>
    <w:rsid w:val="00A22B60"/>
    <w:rsid w:val="00A22F9C"/>
    <w:rsid w:val="00A2780E"/>
    <w:rsid w:val="00A3014B"/>
    <w:rsid w:val="00A323C7"/>
    <w:rsid w:val="00A327A8"/>
    <w:rsid w:val="00A32EE1"/>
    <w:rsid w:val="00A33CA5"/>
    <w:rsid w:val="00A33EE7"/>
    <w:rsid w:val="00A35F3A"/>
    <w:rsid w:val="00A36007"/>
    <w:rsid w:val="00A410A3"/>
    <w:rsid w:val="00A413CC"/>
    <w:rsid w:val="00A41C72"/>
    <w:rsid w:val="00A4208C"/>
    <w:rsid w:val="00A42987"/>
    <w:rsid w:val="00A4348B"/>
    <w:rsid w:val="00A44CA2"/>
    <w:rsid w:val="00A45B80"/>
    <w:rsid w:val="00A46054"/>
    <w:rsid w:val="00A46B7C"/>
    <w:rsid w:val="00A47EBD"/>
    <w:rsid w:val="00A506C9"/>
    <w:rsid w:val="00A5137F"/>
    <w:rsid w:val="00A53263"/>
    <w:rsid w:val="00A53F25"/>
    <w:rsid w:val="00A5405F"/>
    <w:rsid w:val="00A54229"/>
    <w:rsid w:val="00A54A64"/>
    <w:rsid w:val="00A55375"/>
    <w:rsid w:val="00A57B90"/>
    <w:rsid w:val="00A60BA3"/>
    <w:rsid w:val="00A63050"/>
    <w:rsid w:val="00A647BB"/>
    <w:rsid w:val="00A64FA8"/>
    <w:rsid w:val="00A6509C"/>
    <w:rsid w:val="00A65BC1"/>
    <w:rsid w:val="00A6629B"/>
    <w:rsid w:val="00A6717C"/>
    <w:rsid w:val="00A70886"/>
    <w:rsid w:val="00A70D17"/>
    <w:rsid w:val="00A71218"/>
    <w:rsid w:val="00A7175B"/>
    <w:rsid w:val="00A72AD7"/>
    <w:rsid w:val="00A72C30"/>
    <w:rsid w:val="00A73223"/>
    <w:rsid w:val="00A73501"/>
    <w:rsid w:val="00A73A77"/>
    <w:rsid w:val="00A748EE"/>
    <w:rsid w:val="00A75FB3"/>
    <w:rsid w:val="00A76093"/>
    <w:rsid w:val="00A765E5"/>
    <w:rsid w:val="00A774D9"/>
    <w:rsid w:val="00A77BFA"/>
    <w:rsid w:val="00A80AEC"/>
    <w:rsid w:val="00A80CC8"/>
    <w:rsid w:val="00A81AF5"/>
    <w:rsid w:val="00A90A2D"/>
    <w:rsid w:val="00A90C49"/>
    <w:rsid w:val="00A91239"/>
    <w:rsid w:val="00A9210E"/>
    <w:rsid w:val="00A93CEA"/>
    <w:rsid w:val="00A94F9E"/>
    <w:rsid w:val="00A95C1F"/>
    <w:rsid w:val="00A96081"/>
    <w:rsid w:val="00A961F9"/>
    <w:rsid w:val="00A96751"/>
    <w:rsid w:val="00A96ADA"/>
    <w:rsid w:val="00AA053F"/>
    <w:rsid w:val="00AA1D91"/>
    <w:rsid w:val="00AA227E"/>
    <w:rsid w:val="00AA2560"/>
    <w:rsid w:val="00AA2736"/>
    <w:rsid w:val="00AA287D"/>
    <w:rsid w:val="00AA36E4"/>
    <w:rsid w:val="00AA4A5F"/>
    <w:rsid w:val="00AA603F"/>
    <w:rsid w:val="00AA644A"/>
    <w:rsid w:val="00AB0781"/>
    <w:rsid w:val="00AB090B"/>
    <w:rsid w:val="00AB0FFE"/>
    <w:rsid w:val="00AB1035"/>
    <w:rsid w:val="00AB1A94"/>
    <w:rsid w:val="00AB4287"/>
    <w:rsid w:val="00AB76E3"/>
    <w:rsid w:val="00AB7F07"/>
    <w:rsid w:val="00AC1214"/>
    <w:rsid w:val="00AC2C96"/>
    <w:rsid w:val="00AC4283"/>
    <w:rsid w:val="00AC4A43"/>
    <w:rsid w:val="00AD27D6"/>
    <w:rsid w:val="00AD2D88"/>
    <w:rsid w:val="00AD3733"/>
    <w:rsid w:val="00AD3C3C"/>
    <w:rsid w:val="00AD416F"/>
    <w:rsid w:val="00AD4FD1"/>
    <w:rsid w:val="00AD64A1"/>
    <w:rsid w:val="00AD64C9"/>
    <w:rsid w:val="00AD7CF9"/>
    <w:rsid w:val="00AE025D"/>
    <w:rsid w:val="00AE03CB"/>
    <w:rsid w:val="00AE052B"/>
    <w:rsid w:val="00AE0E38"/>
    <w:rsid w:val="00AE3751"/>
    <w:rsid w:val="00AE415B"/>
    <w:rsid w:val="00AE5554"/>
    <w:rsid w:val="00AE5FEB"/>
    <w:rsid w:val="00AE618B"/>
    <w:rsid w:val="00AE6333"/>
    <w:rsid w:val="00AE776D"/>
    <w:rsid w:val="00AF0460"/>
    <w:rsid w:val="00AF1AC5"/>
    <w:rsid w:val="00AF51D9"/>
    <w:rsid w:val="00AF5E26"/>
    <w:rsid w:val="00AF627C"/>
    <w:rsid w:val="00AF641F"/>
    <w:rsid w:val="00AF6E45"/>
    <w:rsid w:val="00B039AE"/>
    <w:rsid w:val="00B041B1"/>
    <w:rsid w:val="00B04839"/>
    <w:rsid w:val="00B04ACD"/>
    <w:rsid w:val="00B06251"/>
    <w:rsid w:val="00B07D56"/>
    <w:rsid w:val="00B10B73"/>
    <w:rsid w:val="00B13223"/>
    <w:rsid w:val="00B13FBF"/>
    <w:rsid w:val="00B140E0"/>
    <w:rsid w:val="00B14225"/>
    <w:rsid w:val="00B1441F"/>
    <w:rsid w:val="00B1449B"/>
    <w:rsid w:val="00B1525E"/>
    <w:rsid w:val="00B15750"/>
    <w:rsid w:val="00B2017E"/>
    <w:rsid w:val="00B205DE"/>
    <w:rsid w:val="00B23917"/>
    <w:rsid w:val="00B23F2F"/>
    <w:rsid w:val="00B2415E"/>
    <w:rsid w:val="00B243B7"/>
    <w:rsid w:val="00B24570"/>
    <w:rsid w:val="00B26134"/>
    <w:rsid w:val="00B26E85"/>
    <w:rsid w:val="00B2706B"/>
    <w:rsid w:val="00B320DE"/>
    <w:rsid w:val="00B33233"/>
    <w:rsid w:val="00B34A7E"/>
    <w:rsid w:val="00B3610E"/>
    <w:rsid w:val="00B37B4B"/>
    <w:rsid w:val="00B408A2"/>
    <w:rsid w:val="00B41201"/>
    <w:rsid w:val="00B41936"/>
    <w:rsid w:val="00B42E20"/>
    <w:rsid w:val="00B4584B"/>
    <w:rsid w:val="00B47E57"/>
    <w:rsid w:val="00B505B4"/>
    <w:rsid w:val="00B51446"/>
    <w:rsid w:val="00B53136"/>
    <w:rsid w:val="00B53BB5"/>
    <w:rsid w:val="00B53D20"/>
    <w:rsid w:val="00B56010"/>
    <w:rsid w:val="00B56180"/>
    <w:rsid w:val="00B5690B"/>
    <w:rsid w:val="00B569E2"/>
    <w:rsid w:val="00B57697"/>
    <w:rsid w:val="00B605C9"/>
    <w:rsid w:val="00B60790"/>
    <w:rsid w:val="00B61778"/>
    <w:rsid w:val="00B63401"/>
    <w:rsid w:val="00B64252"/>
    <w:rsid w:val="00B6624E"/>
    <w:rsid w:val="00B66523"/>
    <w:rsid w:val="00B67F90"/>
    <w:rsid w:val="00B7024A"/>
    <w:rsid w:val="00B71320"/>
    <w:rsid w:val="00B71F13"/>
    <w:rsid w:val="00B722A8"/>
    <w:rsid w:val="00B73722"/>
    <w:rsid w:val="00B74AFC"/>
    <w:rsid w:val="00B77805"/>
    <w:rsid w:val="00B77CF4"/>
    <w:rsid w:val="00B77D8D"/>
    <w:rsid w:val="00B8009D"/>
    <w:rsid w:val="00B8036A"/>
    <w:rsid w:val="00B808DE"/>
    <w:rsid w:val="00B809A9"/>
    <w:rsid w:val="00B80A19"/>
    <w:rsid w:val="00B82287"/>
    <w:rsid w:val="00B8294A"/>
    <w:rsid w:val="00B83285"/>
    <w:rsid w:val="00B835C9"/>
    <w:rsid w:val="00B836E2"/>
    <w:rsid w:val="00B8501F"/>
    <w:rsid w:val="00B85CD4"/>
    <w:rsid w:val="00B86E99"/>
    <w:rsid w:val="00B87071"/>
    <w:rsid w:val="00B8755C"/>
    <w:rsid w:val="00B906FD"/>
    <w:rsid w:val="00B90FDD"/>
    <w:rsid w:val="00B91639"/>
    <w:rsid w:val="00B91D2B"/>
    <w:rsid w:val="00B91FB2"/>
    <w:rsid w:val="00B9278B"/>
    <w:rsid w:val="00B93F54"/>
    <w:rsid w:val="00B949AE"/>
    <w:rsid w:val="00B975FF"/>
    <w:rsid w:val="00BA13A4"/>
    <w:rsid w:val="00BA1E4F"/>
    <w:rsid w:val="00BA22E5"/>
    <w:rsid w:val="00BA2CBE"/>
    <w:rsid w:val="00BA333C"/>
    <w:rsid w:val="00BA34FD"/>
    <w:rsid w:val="00BA365E"/>
    <w:rsid w:val="00BA4155"/>
    <w:rsid w:val="00BA4C3E"/>
    <w:rsid w:val="00BA5E53"/>
    <w:rsid w:val="00BA5F69"/>
    <w:rsid w:val="00BB04E4"/>
    <w:rsid w:val="00BB0DB3"/>
    <w:rsid w:val="00BB2940"/>
    <w:rsid w:val="00BB3C4F"/>
    <w:rsid w:val="00BB4341"/>
    <w:rsid w:val="00BB4458"/>
    <w:rsid w:val="00BB4805"/>
    <w:rsid w:val="00BC0E2D"/>
    <w:rsid w:val="00BC1046"/>
    <w:rsid w:val="00BC11F1"/>
    <w:rsid w:val="00BC1587"/>
    <w:rsid w:val="00BC1DEF"/>
    <w:rsid w:val="00BC24E9"/>
    <w:rsid w:val="00BC572A"/>
    <w:rsid w:val="00BC6AD8"/>
    <w:rsid w:val="00BC75BD"/>
    <w:rsid w:val="00BC7B6E"/>
    <w:rsid w:val="00BD07F9"/>
    <w:rsid w:val="00BD11FC"/>
    <w:rsid w:val="00BD130E"/>
    <w:rsid w:val="00BD215B"/>
    <w:rsid w:val="00BD3FF4"/>
    <w:rsid w:val="00BD40F2"/>
    <w:rsid w:val="00BD428D"/>
    <w:rsid w:val="00BD551E"/>
    <w:rsid w:val="00BD77ED"/>
    <w:rsid w:val="00BE22C9"/>
    <w:rsid w:val="00BE2F77"/>
    <w:rsid w:val="00BE33CA"/>
    <w:rsid w:val="00BE3CAB"/>
    <w:rsid w:val="00BE49BD"/>
    <w:rsid w:val="00BE6153"/>
    <w:rsid w:val="00BE622A"/>
    <w:rsid w:val="00BE76A6"/>
    <w:rsid w:val="00BE7D70"/>
    <w:rsid w:val="00BE7DF8"/>
    <w:rsid w:val="00BF0579"/>
    <w:rsid w:val="00BF2633"/>
    <w:rsid w:val="00BF4669"/>
    <w:rsid w:val="00BF4B18"/>
    <w:rsid w:val="00BF4B1B"/>
    <w:rsid w:val="00BF51FB"/>
    <w:rsid w:val="00BF611D"/>
    <w:rsid w:val="00BF745D"/>
    <w:rsid w:val="00C00636"/>
    <w:rsid w:val="00C026A8"/>
    <w:rsid w:val="00C03AE7"/>
    <w:rsid w:val="00C03F9C"/>
    <w:rsid w:val="00C04B87"/>
    <w:rsid w:val="00C10EDC"/>
    <w:rsid w:val="00C11687"/>
    <w:rsid w:val="00C12D41"/>
    <w:rsid w:val="00C16739"/>
    <w:rsid w:val="00C20481"/>
    <w:rsid w:val="00C20647"/>
    <w:rsid w:val="00C23B97"/>
    <w:rsid w:val="00C24206"/>
    <w:rsid w:val="00C24D56"/>
    <w:rsid w:val="00C258FC"/>
    <w:rsid w:val="00C26207"/>
    <w:rsid w:val="00C26805"/>
    <w:rsid w:val="00C26A3A"/>
    <w:rsid w:val="00C26B46"/>
    <w:rsid w:val="00C340D2"/>
    <w:rsid w:val="00C3430D"/>
    <w:rsid w:val="00C34513"/>
    <w:rsid w:val="00C362A6"/>
    <w:rsid w:val="00C3774A"/>
    <w:rsid w:val="00C37B01"/>
    <w:rsid w:val="00C37B35"/>
    <w:rsid w:val="00C40ADE"/>
    <w:rsid w:val="00C416C0"/>
    <w:rsid w:val="00C41813"/>
    <w:rsid w:val="00C41AA4"/>
    <w:rsid w:val="00C4413B"/>
    <w:rsid w:val="00C4541B"/>
    <w:rsid w:val="00C46E12"/>
    <w:rsid w:val="00C474A3"/>
    <w:rsid w:val="00C47751"/>
    <w:rsid w:val="00C47B36"/>
    <w:rsid w:val="00C47C61"/>
    <w:rsid w:val="00C50D63"/>
    <w:rsid w:val="00C515AE"/>
    <w:rsid w:val="00C51CEB"/>
    <w:rsid w:val="00C521D9"/>
    <w:rsid w:val="00C525D1"/>
    <w:rsid w:val="00C52C23"/>
    <w:rsid w:val="00C53C42"/>
    <w:rsid w:val="00C53E81"/>
    <w:rsid w:val="00C546BC"/>
    <w:rsid w:val="00C54B41"/>
    <w:rsid w:val="00C56A13"/>
    <w:rsid w:val="00C5790F"/>
    <w:rsid w:val="00C60CFF"/>
    <w:rsid w:val="00C61211"/>
    <w:rsid w:val="00C61BC0"/>
    <w:rsid w:val="00C61C22"/>
    <w:rsid w:val="00C61C4E"/>
    <w:rsid w:val="00C61D9A"/>
    <w:rsid w:val="00C62B77"/>
    <w:rsid w:val="00C62C44"/>
    <w:rsid w:val="00C62FE5"/>
    <w:rsid w:val="00C6350F"/>
    <w:rsid w:val="00C63E1D"/>
    <w:rsid w:val="00C64A5C"/>
    <w:rsid w:val="00C64EDC"/>
    <w:rsid w:val="00C661FD"/>
    <w:rsid w:val="00C676ED"/>
    <w:rsid w:val="00C67DCC"/>
    <w:rsid w:val="00C70200"/>
    <w:rsid w:val="00C7084C"/>
    <w:rsid w:val="00C70C10"/>
    <w:rsid w:val="00C71FAF"/>
    <w:rsid w:val="00C7218C"/>
    <w:rsid w:val="00C7313A"/>
    <w:rsid w:val="00C735A1"/>
    <w:rsid w:val="00C73ADA"/>
    <w:rsid w:val="00C73C37"/>
    <w:rsid w:val="00C7435D"/>
    <w:rsid w:val="00C757F8"/>
    <w:rsid w:val="00C761DD"/>
    <w:rsid w:val="00C7780C"/>
    <w:rsid w:val="00C8011C"/>
    <w:rsid w:val="00C8030C"/>
    <w:rsid w:val="00C80788"/>
    <w:rsid w:val="00C83389"/>
    <w:rsid w:val="00C841C0"/>
    <w:rsid w:val="00C854AC"/>
    <w:rsid w:val="00C85776"/>
    <w:rsid w:val="00C8589A"/>
    <w:rsid w:val="00C85A55"/>
    <w:rsid w:val="00C86593"/>
    <w:rsid w:val="00C86786"/>
    <w:rsid w:val="00C86E9B"/>
    <w:rsid w:val="00C86F75"/>
    <w:rsid w:val="00C8754E"/>
    <w:rsid w:val="00C9131D"/>
    <w:rsid w:val="00C91D51"/>
    <w:rsid w:val="00C923EE"/>
    <w:rsid w:val="00C92C9A"/>
    <w:rsid w:val="00C93E6D"/>
    <w:rsid w:val="00C95703"/>
    <w:rsid w:val="00C977DA"/>
    <w:rsid w:val="00C97EDD"/>
    <w:rsid w:val="00CA034D"/>
    <w:rsid w:val="00CA0E0C"/>
    <w:rsid w:val="00CA1E59"/>
    <w:rsid w:val="00CA1F59"/>
    <w:rsid w:val="00CA2B59"/>
    <w:rsid w:val="00CA2DF0"/>
    <w:rsid w:val="00CA450D"/>
    <w:rsid w:val="00CA5E29"/>
    <w:rsid w:val="00CA683D"/>
    <w:rsid w:val="00CA687F"/>
    <w:rsid w:val="00CA7080"/>
    <w:rsid w:val="00CA7168"/>
    <w:rsid w:val="00CB0427"/>
    <w:rsid w:val="00CB4075"/>
    <w:rsid w:val="00CB6087"/>
    <w:rsid w:val="00CB6456"/>
    <w:rsid w:val="00CB6EC0"/>
    <w:rsid w:val="00CC00F7"/>
    <w:rsid w:val="00CC0201"/>
    <w:rsid w:val="00CC076C"/>
    <w:rsid w:val="00CC1F8E"/>
    <w:rsid w:val="00CC275E"/>
    <w:rsid w:val="00CC3340"/>
    <w:rsid w:val="00CC4764"/>
    <w:rsid w:val="00CC4851"/>
    <w:rsid w:val="00CC763A"/>
    <w:rsid w:val="00CD4303"/>
    <w:rsid w:val="00CD52C0"/>
    <w:rsid w:val="00CD5DE9"/>
    <w:rsid w:val="00CD6E2E"/>
    <w:rsid w:val="00CE1027"/>
    <w:rsid w:val="00CE2E79"/>
    <w:rsid w:val="00CE4D1A"/>
    <w:rsid w:val="00CE5BFF"/>
    <w:rsid w:val="00CE6270"/>
    <w:rsid w:val="00CE62BF"/>
    <w:rsid w:val="00CE6860"/>
    <w:rsid w:val="00CE686E"/>
    <w:rsid w:val="00CE6C80"/>
    <w:rsid w:val="00CE7FD7"/>
    <w:rsid w:val="00CF0BC7"/>
    <w:rsid w:val="00CF1208"/>
    <w:rsid w:val="00CF230F"/>
    <w:rsid w:val="00CF4826"/>
    <w:rsid w:val="00CF4B1E"/>
    <w:rsid w:val="00CF50E8"/>
    <w:rsid w:val="00CF5DD2"/>
    <w:rsid w:val="00CF6302"/>
    <w:rsid w:val="00D0290F"/>
    <w:rsid w:val="00D038DB"/>
    <w:rsid w:val="00D03BD7"/>
    <w:rsid w:val="00D0481E"/>
    <w:rsid w:val="00D0490A"/>
    <w:rsid w:val="00D049FC"/>
    <w:rsid w:val="00D05FC9"/>
    <w:rsid w:val="00D062E7"/>
    <w:rsid w:val="00D07085"/>
    <w:rsid w:val="00D11272"/>
    <w:rsid w:val="00D123B2"/>
    <w:rsid w:val="00D13549"/>
    <w:rsid w:val="00D149CC"/>
    <w:rsid w:val="00D159BD"/>
    <w:rsid w:val="00D16CEE"/>
    <w:rsid w:val="00D17A35"/>
    <w:rsid w:val="00D17FFE"/>
    <w:rsid w:val="00D2187F"/>
    <w:rsid w:val="00D2190A"/>
    <w:rsid w:val="00D22B6D"/>
    <w:rsid w:val="00D248CB"/>
    <w:rsid w:val="00D25BCE"/>
    <w:rsid w:val="00D26161"/>
    <w:rsid w:val="00D264F9"/>
    <w:rsid w:val="00D26613"/>
    <w:rsid w:val="00D27ECA"/>
    <w:rsid w:val="00D30027"/>
    <w:rsid w:val="00D30241"/>
    <w:rsid w:val="00D30507"/>
    <w:rsid w:val="00D3106B"/>
    <w:rsid w:val="00D32777"/>
    <w:rsid w:val="00D3323B"/>
    <w:rsid w:val="00D3542C"/>
    <w:rsid w:val="00D364A3"/>
    <w:rsid w:val="00D37A45"/>
    <w:rsid w:val="00D37B63"/>
    <w:rsid w:val="00D37E86"/>
    <w:rsid w:val="00D41106"/>
    <w:rsid w:val="00D4118A"/>
    <w:rsid w:val="00D41322"/>
    <w:rsid w:val="00D42199"/>
    <w:rsid w:val="00D427E0"/>
    <w:rsid w:val="00D42DE2"/>
    <w:rsid w:val="00D4449C"/>
    <w:rsid w:val="00D454F8"/>
    <w:rsid w:val="00D45916"/>
    <w:rsid w:val="00D4691E"/>
    <w:rsid w:val="00D47107"/>
    <w:rsid w:val="00D505DA"/>
    <w:rsid w:val="00D510C3"/>
    <w:rsid w:val="00D5342E"/>
    <w:rsid w:val="00D54D82"/>
    <w:rsid w:val="00D56F8D"/>
    <w:rsid w:val="00D5760B"/>
    <w:rsid w:val="00D57E1E"/>
    <w:rsid w:val="00D57E85"/>
    <w:rsid w:val="00D60429"/>
    <w:rsid w:val="00D61175"/>
    <w:rsid w:val="00D6195D"/>
    <w:rsid w:val="00D62A91"/>
    <w:rsid w:val="00D631BB"/>
    <w:rsid w:val="00D63653"/>
    <w:rsid w:val="00D63AF2"/>
    <w:rsid w:val="00D64116"/>
    <w:rsid w:val="00D64900"/>
    <w:rsid w:val="00D64912"/>
    <w:rsid w:val="00D64BBA"/>
    <w:rsid w:val="00D64C79"/>
    <w:rsid w:val="00D64D68"/>
    <w:rsid w:val="00D665F4"/>
    <w:rsid w:val="00D66C58"/>
    <w:rsid w:val="00D70EAC"/>
    <w:rsid w:val="00D714BA"/>
    <w:rsid w:val="00D752D8"/>
    <w:rsid w:val="00D80B1C"/>
    <w:rsid w:val="00D80BC7"/>
    <w:rsid w:val="00D81D9B"/>
    <w:rsid w:val="00D8263A"/>
    <w:rsid w:val="00D82EC0"/>
    <w:rsid w:val="00D838A2"/>
    <w:rsid w:val="00D83948"/>
    <w:rsid w:val="00D83C2A"/>
    <w:rsid w:val="00D846D3"/>
    <w:rsid w:val="00D86A0D"/>
    <w:rsid w:val="00D87F49"/>
    <w:rsid w:val="00D902F8"/>
    <w:rsid w:val="00D92211"/>
    <w:rsid w:val="00D92F6D"/>
    <w:rsid w:val="00D93064"/>
    <w:rsid w:val="00D9315E"/>
    <w:rsid w:val="00D938B9"/>
    <w:rsid w:val="00D93C65"/>
    <w:rsid w:val="00D9528D"/>
    <w:rsid w:val="00D95AFC"/>
    <w:rsid w:val="00DA02F9"/>
    <w:rsid w:val="00DA3961"/>
    <w:rsid w:val="00DA47BA"/>
    <w:rsid w:val="00DA4BA9"/>
    <w:rsid w:val="00DA66F5"/>
    <w:rsid w:val="00DA6CF7"/>
    <w:rsid w:val="00DB0524"/>
    <w:rsid w:val="00DB0E7B"/>
    <w:rsid w:val="00DB268B"/>
    <w:rsid w:val="00DB461A"/>
    <w:rsid w:val="00DB5A0A"/>
    <w:rsid w:val="00DB6228"/>
    <w:rsid w:val="00DB766A"/>
    <w:rsid w:val="00DB789C"/>
    <w:rsid w:val="00DC1BFE"/>
    <w:rsid w:val="00DC2100"/>
    <w:rsid w:val="00DC2623"/>
    <w:rsid w:val="00DC2F60"/>
    <w:rsid w:val="00DC3F39"/>
    <w:rsid w:val="00DC522C"/>
    <w:rsid w:val="00DC68DA"/>
    <w:rsid w:val="00DC698E"/>
    <w:rsid w:val="00DC7950"/>
    <w:rsid w:val="00DD0C38"/>
    <w:rsid w:val="00DD244F"/>
    <w:rsid w:val="00DD2996"/>
    <w:rsid w:val="00DD4613"/>
    <w:rsid w:val="00DD65F3"/>
    <w:rsid w:val="00DD7292"/>
    <w:rsid w:val="00DE0FD3"/>
    <w:rsid w:val="00DE11CA"/>
    <w:rsid w:val="00DE1437"/>
    <w:rsid w:val="00DE179F"/>
    <w:rsid w:val="00DE18F0"/>
    <w:rsid w:val="00DE215E"/>
    <w:rsid w:val="00DE3593"/>
    <w:rsid w:val="00DE3BE7"/>
    <w:rsid w:val="00DE4E1D"/>
    <w:rsid w:val="00DE6261"/>
    <w:rsid w:val="00DE74FF"/>
    <w:rsid w:val="00DF050A"/>
    <w:rsid w:val="00DF0F31"/>
    <w:rsid w:val="00DF1A7B"/>
    <w:rsid w:val="00DF1F7E"/>
    <w:rsid w:val="00DF2473"/>
    <w:rsid w:val="00DF37F3"/>
    <w:rsid w:val="00DF44D6"/>
    <w:rsid w:val="00DF4919"/>
    <w:rsid w:val="00DF5514"/>
    <w:rsid w:val="00DF570D"/>
    <w:rsid w:val="00DF654B"/>
    <w:rsid w:val="00DF6D9A"/>
    <w:rsid w:val="00DF6FA4"/>
    <w:rsid w:val="00E05500"/>
    <w:rsid w:val="00E074D3"/>
    <w:rsid w:val="00E07AD6"/>
    <w:rsid w:val="00E10590"/>
    <w:rsid w:val="00E11277"/>
    <w:rsid w:val="00E12559"/>
    <w:rsid w:val="00E13610"/>
    <w:rsid w:val="00E139D4"/>
    <w:rsid w:val="00E14086"/>
    <w:rsid w:val="00E14CB6"/>
    <w:rsid w:val="00E163F1"/>
    <w:rsid w:val="00E164AE"/>
    <w:rsid w:val="00E20813"/>
    <w:rsid w:val="00E21B0D"/>
    <w:rsid w:val="00E22B5C"/>
    <w:rsid w:val="00E24533"/>
    <w:rsid w:val="00E266CC"/>
    <w:rsid w:val="00E3105A"/>
    <w:rsid w:val="00E3237C"/>
    <w:rsid w:val="00E3375B"/>
    <w:rsid w:val="00E3467A"/>
    <w:rsid w:val="00E3786C"/>
    <w:rsid w:val="00E40410"/>
    <w:rsid w:val="00E40796"/>
    <w:rsid w:val="00E4117F"/>
    <w:rsid w:val="00E41699"/>
    <w:rsid w:val="00E436C9"/>
    <w:rsid w:val="00E4560B"/>
    <w:rsid w:val="00E45BD9"/>
    <w:rsid w:val="00E462B1"/>
    <w:rsid w:val="00E47B27"/>
    <w:rsid w:val="00E505A4"/>
    <w:rsid w:val="00E50E6C"/>
    <w:rsid w:val="00E51AB6"/>
    <w:rsid w:val="00E539C6"/>
    <w:rsid w:val="00E5456F"/>
    <w:rsid w:val="00E5590C"/>
    <w:rsid w:val="00E55AB2"/>
    <w:rsid w:val="00E56CC7"/>
    <w:rsid w:val="00E56D8C"/>
    <w:rsid w:val="00E57022"/>
    <w:rsid w:val="00E60294"/>
    <w:rsid w:val="00E609DD"/>
    <w:rsid w:val="00E60F3B"/>
    <w:rsid w:val="00E62C85"/>
    <w:rsid w:val="00E63A5C"/>
    <w:rsid w:val="00E63D0C"/>
    <w:rsid w:val="00E641A5"/>
    <w:rsid w:val="00E64F86"/>
    <w:rsid w:val="00E65F38"/>
    <w:rsid w:val="00E66948"/>
    <w:rsid w:val="00E66E1E"/>
    <w:rsid w:val="00E67B28"/>
    <w:rsid w:val="00E710B9"/>
    <w:rsid w:val="00E722A3"/>
    <w:rsid w:val="00E72CBF"/>
    <w:rsid w:val="00E734BD"/>
    <w:rsid w:val="00E7499E"/>
    <w:rsid w:val="00E76738"/>
    <w:rsid w:val="00E76C0A"/>
    <w:rsid w:val="00E77910"/>
    <w:rsid w:val="00E80788"/>
    <w:rsid w:val="00E82104"/>
    <w:rsid w:val="00E8424F"/>
    <w:rsid w:val="00E8528C"/>
    <w:rsid w:val="00E859D5"/>
    <w:rsid w:val="00E9197A"/>
    <w:rsid w:val="00E928A2"/>
    <w:rsid w:val="00E95EFF"/>
    <w:rsid w:val="00E96DC7"/>
    <w:rsid w:val="00EA16B5"/>
    <w:rsid w:val="00EA4508"/>
    <w:rsid w:val="00EA4BE4"/>
    <w:rsid w:val="00EA6BD2"/>
    <w:rsid w:val="00EB00F6"/>
    <w:rsid w:val="00EB15FC"/>
    <w:rsid w:val="00EB2C67"/>
    <w:rsid w:val="00EB2CC1"/>
    <w:rsid w:val="00EB3706"/>
    <w:rsid w:val="00EB3879"/>
    <w:rsid w:val="00EB3D85"/>
    <w:rsid w:val="00EB7B7B"/>
    <w:rsid w:val="00EC06A0"/>
    <w:rsid w:val="00EC0F1B"/>
    <w:rsid w:val="00EC26D3"/>
    <w:rsid w:val="00EC3576"/>
    <w:rsid w:val="00EC5566"/>
    <w:rsid w:val="00EC5FC6"/>
    <w:rsid w:val="00EC6E42"/>
    <w:rsid w:val="00EC70DC"/>
    <w:rsid w:val="00EC70EC"/>
    <w:rsid w:val="00EC74A1"/>
    <w:rsid w:val="00ED11EB"/>
    <w:rsid w:val="00ED17AD"/>
    <w:rsid w:val="00ED2FA2"/>
    <w:rsid w:val="00ED3CFB"/>
    <w:rsid w:val="00ED48CC"/>
    <w:rsid w:val="00ED654C"/>
    <w:rsid w:val="00ED6BBB"/>
    <w:rsid w:val="00ED7160"/>
    <w:rsid w:val="00ED7E9A"/>
    <w:rsid w:val="00EE07F6"/>
    <w:rsid w:val="00EE0A96"/>
    <w:rsid w:val="00EE0F94"/>
    <w:rsid w:val="00EE34A3"/>
    <w:rsid w:val="00EE3938"/>
    <w:rsid w:val="00EE3ADC"/>
    <w:rsid w:val="00EE655C"/>
    <w:rsid w:val="00EE6967"/>
    <w:rsid w:val="00EF3877"/>
    <w:rsid w:val="00EF4CCD"/>
    <w:rsid w:val="00EF5203"/>
    <w:rsid w:val="00EF68EA"/>
    <w:rsid w:val="00F003BA"/>
    <w:rsid w:val="00F006FE"/>
    <w:rsid w:val="00F00A54"/>
    <w:rsid w:val="00F00F86"/>
    <w:rsid w:val="00F0111A"/>
    <w:rsid w:val="00F01BC3"/>
    <w:rsid w:val="00F02A80"/>
    <w:rsid w:val="00F044A6"/>
    <w:rsid w:val="00F077F0"/>
    <w:rsid w:val="00F10AD7"/>
    <w:rsid w:val="00F12431"/>
    <w:rsid w:val="00F12771"/>
    <w:rsid w:val="00F1360F"/>
    <w:rsid w:val="00F14998"/>
    <w:rsid w:val="00F153F2"/>
    <w:rsid w:val="00F15E78"/>
    <w:rsid w:val="00F15F7A"/>
    <w:rsid w:val="00F16005"/>
    <w:rsid w:val="00F21225"/>
    <w:rsid w:val="00F23FBE"/>
    <w:rsid w:val="00F24420"/>
    <w:rsid w:val="00F24B01"/>
    <w:rsid w:val="00F26E4E"/>
    <w:rsid w:val="00F26EC9"/>
    <w:rsid w:val="00F27A46"/>
    <w:rsid w:val="00F30422"/>
    <w:rsid w:val="00F30D72"/>
    <w:rsid w:val="00F32BD5"/>
    <w:rsid w:val="00F344B3"/>
    <w:rsid w:val="00F35799"/>
    <w:rsid w:val="00F35C72"/>
    <w:rsid w:val="00F36781"/>
    <w:rsid w:val="00F3745F"/>
    <w:rsid w:val="00F374D5"/>
    <w:rsid w:val="00F425BE"/>
    <w:rsid w:val="00F43B7B"/>
    <w:rsid w:val="00F45A52"/>
    <w:rsid w:val="00F46AB9"/>
    <w:rsid w:val="00F53D12"/>
    <w:rsid w:val="00F53E6C"/>
    <w:rsid w:val="00F54A11"/>
    <w:rsid w:val="00F54BEC"/>
    <w:rsid w:val="00F55F66"/>
    <w:rsid w:val="00F56456"/>
    <w:rsid w:val="00F56E82"/>
    <w:rsid w:val="00F5782D"/>
    <w:rsid w:val="00F61BCE"/>
    <w:rsid w:val="00F629FC"/>
    <w:rsid w:val="00F6356B"/>
    <w:rsid w:val="00F64BF1"/>
    <w:rsid w:val="00F658A3"/>
    <w:rsid w:val="00F65BC7"/>
    <w:rsid w:val="00F65FF3"/>
    <w:rsid w:val="00F715D5"/>
    <w:rsid w:val="00F72666"/>
    <w:rsid w:val="00F72BC8"/>
    <w:rsid w:val="00F72CE0"/>
    <w:rsid w:val="00F73A62"/>
    <w:rsid w:val="00F741D5"/>
    <w:rsid w:val="00F80D71"/>
    <w:rsid w:val="00F828A2"/>
    <w:rsid w:val="00F84EDF"/>
    <w:rsid w:val="00F853AB"/>
    <w:rsid w:val="00F856A1"/>
    <w:rsid w:val="00F8601D"/>
    <w:rsid w:val="00F8622F"/>
    <w:rsid w:val="00F875ED"/>
    <w:rsid w:val="00F907F5"/>
    <w:rsid w:val="00F91624"/>
    <w:rsid w:val="00F9515A"/>
    <w:rsid w:val="00F95BCB"/>
    <w:rsid w:val="00F95FCC"/>
    <w:rsid w:val="00F96635"/>
    <w:rsid w:val="00FA002A"/>
    <w:rsid w:val="00FA2007"/>
    <w:rsid w:val="00FA23AA"/>
    <w:rsid w:val="00FA4747"/>
    <w:rsid w:val="00FA65C5"/>
    <w:rsid w:val="00FA68CE"/>
    <w:rsid w:val="00FA7DB4"/>
    <w:rsid w:val="00FB2679"/>
    <w:rsid w:val="00FB4104"/>
    <w:rsid w:val="00FB45FF"/>
    <w:rsid w:val="00FB57F1"/>
    <w:rsid w:val="00FB5928"/>
    <w:rsid w:val="00FB64E6"/>
    <w:rsid w:val="00FB741F"/>
    <w:rsid w:val="00FB7608"/>
    <w:rsid w:val="00FB787F"/>
    <w:rsid w:val="00FC0D8D"/>
    <w:rsid w:val="00FC21CB"/>
    <w:rsid w:val="00FC2881"/>
    <w:rsid w:val="00FC37C5"/>
    <w:rsid w:val="00FC3A43"/>
    <w:rsid w:val="00FC4A98"/>
    <w:rsid w:val="00FC50B6"/>
    <w:rsid w:val="00FC53EF"/>
    <w:rsid w:val="00FC56CA"/>
    <w:rsid w:val="00FC65FC"/>
    <w:rsid w:val="00FC7939"/>
    <w:rsid w:val="00FD10E4"/>
    <w:rsid w:val="00FD18E4"/>
    <w:rsid w:val="00FD359C"/>
    <w:rsid w:val="00FD54DC"/>
    <w:rsid w:val="00FD5754"/>
    <w:rsid w:val="00FD57FD"/>
    <w:rsid w:val="00FD7B26"/>
    <w:rsid w:val="00FD7DAA"/>
    <w:rsid w:val="00FE0014"/>
    <w:rsid w:val="00FE22F5"/>
    <w:rsid w:val="00FE283F"/>
    <w:rsid w:val="00FE2AF9"/>
    <w:rsid w:val="00FE68C8"/>
    <w:rsid w:val="00FE756A"/>
    <w:rsid w:val="00FF0272"/>
    <w:rsid w:val="00FF052C"/>
    <w:rsid w:val="00FF1A05"/>
    <w:rsid w:val="00FF26EF"/>
    <w:rsid w:val="00FF29C9"/>
    <w:rsid w:val="00FF3AC1"/>
    <w:rsid w:val="00FF4DE4"/>
    <w:rsid w:val="00FF58EB"/>
    <w:rsid w:val="00FF6F27"/>
    <w:rsid w:val="00FF73C6"/>
    <w:rsid w:val="00FF7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0E686AC"/>
  <w15:chartTrackingRefBased/>
  <w15:docId w15:val="{726D4D8D-F246-4C07-929D-785CE161A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74B3"/>
    <w:pPr>
      <w:spacing w:after="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044A6"/>
    <w:pPr>
      <w:jc w:val="center"/>
      <w:outlineLvl w:val="0"/>
    </w:pPr>
    <w:rPr>
      <w:rFonts w:cstheme="minorHAnsi"/>
      <w:sz w:val="44"/>
      <w:szCs w:val="44"/>
      <w:u w:val="single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B24570"/>
    <w:pPr>
      <w:jc w:val="center"/>
      <w:outlineLvl w:val="1"/>
    </w:pPr>
    <w:rPr>
      <w:rFonts w:cstheme="minorHAnsi"/>
      <w:b/>
      <w:bCs/>
      <w:sz w:val="28"/>
      <w:szCs w:val="28"/>
    </w:rPr>
  </w:style>
  <w:style w:type="paragraph" w:styleId="Heading3">
    <w:name w:val="heading 3"/>
    <w:basedOn w:val="ListParagraph"/>
    <w:next w:val="Normal"/>
    <w:link w:val="Heading3Char"/>
    <w:autoRedefine/>
    <w:uiPriority w:val="9"/>
    <w:unhideWhenUsed/>
    <w:qFormat/>
    <w:rsid w:val="008E7D9F"/>
    <w:pPr>
      <w:numPr>
        <w:numId w:val="3"/>
      </w:numPr>
      <w:outlineLvl w:val="2"/>
    </w:pPr>
    <w:rPr>
      <w:rFonts w:ascii="Calibri" w:hAnsi="Calibri" w:cs="Times New Roman"/>
      <w:b/>
    </w:rPr>
  </w:style>
  <w:style w:type="paragraph" w:styleId="Heading4">
    <w:name w:val="heading 4"/>
    <w:basedOn w:val="Heading3"/>
    <w:link w:val="Heading4Char"/>
    <w:uiPriority w:val="9"/>
    <w:unhideWhenUsed/>
    <w:qFormat/>
    <w:rsid w:val="00254A51"/>
    <w:pPr>
      <w:numPr>
        <w:ilvl w:val="1"/>
      </w:numPr>
      <w:tabs>
        <w:tab w:val="clear" w:pos="993"/>
        <w:tab w:val="num" w:pos="851"/>
      </w:tabs>
      <w:spacing w:before="40"/>
      <w:ind w:left="851"/>
      <w:outlineLvl w:val="3"/>
    </w:pPr>
    <w:rPr>
      <w:rFonts w:eastAsiaTheme="majorEastAsia" w:cstheme="majorBidi"/>
      <w:b w:val="0"/>
      <w:iCs/>
    </w:rPr>
  </w:style>
  <w:style w:type="paragraph" w:styleId="Heading5">
    <w:name w:val="heading 5"/>
    <w:basedOn w:val="Heading4"/>
    <w:link w:val="Heading5Char"/>
    <w:uiPriority w:val="9"/>
    <w:unhideWhenUsed/>
    <w:qFormat/>
    <w:rsid w:val="00C10EDC"/>
    <w:pPr>
      <w:numPr>
        <w:ilvl w:val="2"/>
      </w:numPr>
      <w:outlineLvl w:val="4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044A6"/>
    <w:rPr>
      <w:rFonts w:cstheme="minorHAnsi"/>
      <w:sz w:val="44"/>
      <w:szCs w:val="44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B24570"/>
    <w:rPr>
      <w:rFonts w:cstheme="minorHAnsi"/>
      <w:b/>
      <w:b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8E7D9F"/>
    <w:rPr>
      <w:rFonts w:ascii="Calibri" w:hAnsi="Calibri" w:cs="Times New Roman"/>
      <w:b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54A51"/>
    <w:rPr>
      <w:rFonts w:ascii="Calibri" w:eastAsiaTheme="majorEastAsia" w:hAnsi="Calibri" w:cstheme="majorBidi"/>
      <w:iCs/>
      <w:sz w:val="24"/>
      <w:szCs w:val="24"/>
    </w:rPr>
  </w:style>
  <w:style w:type="paragraph" w:styleId="ListParagraph">
    <w:name w:val="List Paragraph"/>
    <w:basedOn w:val="Normal"/>
    <w:uiPriority w:val="34"/>
    <w:qFormat/>
    <w:rsid w:val="002172EA"/>
    <w:pPr>
      <w:ind w:left="720"/>
      <w:contextualSpacing/>
    </w:pPr>
  </w:style>
  <w:style w:type="character" w:customStyle="1" w:styleId="Heading5Char">
    <w:name w:val="Heading 5 Char"/>
    <w:basedOn w:val="DefaultParagraphFont"/>
    <w:link w:val="Heading5"/>
    <w:uiPriority w:val="9"/>
    <w:rsid w:val="00C10EDC"/>
    <w:rPr>
      <w:rFonts w:ascii="Cambria" w:eastAsiaTheme="majorEastAsia" w:hAnsi="Cambria" w:cstheme="majorBidi"/>
      <w:iCs/>
      <w:sz w:val="24"/>
      <w:szCs w:val="24"/>
    </w:rPr>
  </w:style>
  <w:style w:type="character" w:styleId="Emphasis">
    <w:name w:val="Emphasis"/>
    <w:basedOn w:val="DefaultParagraphFont"/>
    <w:uiPriority w:val="20"/>
    <w:qFormat/>
    <w:rsid w:val="00C10EDC"/>
    <w:rPr>
      <w:i/>
      <w:iCs/>
    </w:rPr>
  </w:style>
  <w:style w:type="paragraph" w:styleId="BodyText">
    <w:name w:val="Body Text"/>
    <w:basedOn w:val="Normal"/>
    <w:link w:val="BodyTextChar"/>
    <w:semiHidden/>
    <w:rsid w:val="006A5047"/>
    <w:pPr>
      <w:spacing w:line="240" w:lineRule="auto"/>
      <w:jc w:val="both"/>
    </w:pPr>
    <w:rPr>
      <w:rFonts w:ascii="Times New Roman" w:eastAsia="Times New Roman" w:hAnsi="Times New Roman" w:cs="Times New Roman"/>
      <w:lang w:val="x-none"/>
    </w:rPr>
  </w:style>
  <w:style w:type="character" w:customStyle="1" w:styleId="BodyTextChar">
    <w:name w:val="Body Text Char"/>
    <w:basedOn w:val="DefaultParagraphFont"/>
    <w:link w:val="BodyText"/>
    <w:semiHidden/>
    <w:rsid w:val="006A5047"/>
    <w:rPr>
      <w:rFonts w:ascii="Times New Roman" w:eastAsia="Times New Roman" w:hAnsi="Times New Roman" w:cs="Times New Roman"/>
      <w:sz w:val="24"/>
      <w:szCs w:val="24"/>
      <w:lang w:val="x-none"/>
    </w:rPr>
  </w:style>
  <w:style w:type="character" w:styleId="Hyperlink">
    <w:name w:val="Hyperlink"/>
    <w:basedOn w:val="DefaultParagraphFont"/>
    <w:uiPriority w:val="99"/>
    <w:unhideWhenUsed/>
    <w:rsid w:val="00B53BB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53BB5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FC4A98"/>
    <w:rPr>
      <w:rFonts w:ascii="Times New Roman" w:hAnsi="Times New Roman" w:cs="Times New Roman"/>
    </w:rPr>
  </w:style>
  <w:style w:type="character" w:customStyle="1" w:styleId="highlight-yellow">
    <w:name w:val="highlight-yellow"/>
    <w:basedOn w:val="DefaultParagraphFont"/>
    <w:rsid w:val="006A3FAA"/>
  </w:style>
  <w:style w:type="paragraph" w:customStyle="1" w:styleId="Default">
    <w:name w:val="Default"/>
    <w:rsid w:val="00C53C4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istBullet">
    <w:name w:val="List Bullet"/>
    <w:basedOn w:val="Normal"/>
    <w:rsid w:val="003E404F"/>
    <w:pPr>
      <w:numPr>
        <w:numId w:val="6"/>
      </w:numPr>
      <w:tabs>
        <w:tab w:val="clear" w:pos="642"/>
      </w:tabs>
      <w:spacing w:line="240" w:lineRule="auto"/>
      <w:ind w:left="0" w:firstLine="0"/>
    </w:pPr>
    <w:rPr>
      <w:rFonts w:ascii="Arial" w:eastAsia="Times New Roman" w:hAnsi="Arial" w:cs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221FDB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21FDB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221FDB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1FDB"/>
    <w:rPr>
      <w:sz w:val="24"/>
      <w:szCs w:val="24"/>
    </w:rPr>
  </w:style>
  <w:style w:type="paragraph" w:styleId="Revision">
    <w:name w:val="Revision"/>
    <w:hidden/>
    <w:uiPriority w:val="99"/>
    <w:semiHidden/>
    <w:rsid w:val="0098137E"/>
    <w:pPr>
      <w:spacing w:after="0" w:line="240" w:lineRule="auto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C4775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596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9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9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clerk@grampound-pc.gov.uk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grampound-pc.gov.uk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St%20Ewe%20Parish%20Council%20-%20Dec24\1-ewe%20AGENDAS%20&amp;%20MINUTES\00TEMPLATE%20St%20Ewe%20Agenda%202025%20-%20ACCESSIBL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0CF47B-A63D-4934-AF50-C7F15495E0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00TEMPLATE St Ewe Agenda 2025 - ACCESSIBLE</Template>
  <TotalTime>7</TotalTime>
  <Pages>2</Pages>
  <Words>472</Words>
  <Characters>2696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Wilson</dc:creator>
  <cp:keywords/>
  <dc:description/>
  <cp:lastModifiedBy>Dee KennedyMerrett</cp:lastModifiedBy>
  <cp:revision>5</cp:revision>
  <cp:lastPrinted>2026-04-02T11:14:00Z</cp:lastPrinted>
  <dcterms:created xsi:type="dcterms:W3CDTF">2026-07-08T11:02:00Z</dcterms:created>
  <dcterms:modified xsi:type="dcterms:W3CDTF">2026-07-08T11:54:00Z</dcterms:modified>
</cp:coreProperties>
</file>