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BBACA2A" w14:textId="2AD4905A" w:rsidR="00961FCF" w:rsidRPr="004A33E4" w:rsidRDefault="00866FC7" w:rsidP="00EB13DE">
      <w:pPr>
        <w:pStyle w:val="Heading1"/>
        <w:rPr>
          <w:sz w:val="28"/>
          <w:szCs w:val="28"/>
          <w:u w:val="none"/>
        </w:rPr>
      </w:pPr>
      <w:r w:rsidRPr="004A33E4">
        <w:rPr>
          <w:sz w:val="28"/>
          <w:szCs w:val="28"/>
          <w:u w:val="none"/>
        </w:rPr>
        <w:t xml:space="preserve">Countryside Access Committee Meeting to be held on </w:t>
      </w:r>
      <w:r w:rsidR="00EB13DE" w:rsidRPr="004A33E4">
        <w:rPr>
          <w:sz w:val="28"/>
          <w:szCs w:val="28"/>
          <w:u w:val="none"/>
        </w:rPr>
        <w:t xml:space="preserve">Thursday </w:t>
      </w:r>
      <w:r w:rsidR="00A04AA9">
        <w:rPr>
          <w:sz w:val="28"/>
          <w:szCs w:val="28"/>
          <w:u w:val="none"/>
        </w:rPr>
        <w:t>11</w:t>
      </w:r>
      <w:r w:rsidR="00A04AA9" w:rsidRPr="00A04AA9">
        <w:rPr>
          <w:sz w:val="28"/>
          <w:szCs w:val="28"/>
          <w:u w:val="none"/>
          <w:vertAlign w:val="superscript"/>
        </w:rPr>
        <w:t>th</w:t>
      </w:r>
      <w:r w:rsidR="00A04AA9">
        <w:rPr>
          <w:sz w:val="28"/>
          <w:szCs w:val="28"/>
          <w:u w:val="none"/>
        </w:rPr>
        <w:t xml:space="preserve"> June</w:t>
      </w:r>
      <w:r w:rsidR="004A5D73" w:rsidRPr="004A33E4">
        <w:rPr>
          <w:sz w:val="28"/>
          <w:szCs w:val="28"/>
          <w:u w:val="none"/>
        </w:rPr>
        <w:t xml:space="preserve"> at 18:00 in the </w:t>
      </w:r>
      <w:r w:rsidR="00C9693A" w:rsidRPr="004A33E4">
        <w:rPr>
          <w:sz w:val="28"/>
          <w:szCs w:val="28"/>
          <w:u w:val="none"/>
        </w:rPr>
        <w:t xml:space="preserve">Council Chamber, </w:t>
      </w:r>
      <w:r w:rsidR="004A5D73" w:rsidRPr="004A33E4">
        <w:rPr>
          <w:sz w:val="28"/>
          <w:szCs w:val="28"/>
          <w:u w:val="none"/>
        </w:rPr>
        <w:t>Townhall</w:t>
      </w:r>
      <w:r w:rsidR="003D501F" w:rsidRPr="004A33E4">
        <w:rPr>
          <w:sz w:val="28"/>
          <w:szCs w:val="28"/>
          <w:u w:val="none"/>
        </w:rPr>
        <w:t>.</w:t>
      </w:r>
    </w:p>
    <w:p w14:paraId="253F2CF5" w14:textId="5897903F" w:rsidR="00961FCF" w:rsidRPr="004A33E4" w:rsidRDefault="00961FCF" w:rsidP="004A33E4">
      <w:pPr>
        <w:pStyle w:val="Heading1"/>
        <w:rPr>
          <w:sz w:val="28"/>
          <w:szCs w:val="28"/>
        </w:rPr>
      </w:pPr>
      <w:r w:rsidRPr="004A33E4">
        <w:rPr>
          <w:sz w:val="28"/>
          <w:szCs w:val="28"/>
        </w:rPr>
        <w:t>AGENDA</w:t>
      </w:r>
    </w:p>
    <w:p w14:paraId="37B02930" w14:textId="6A9C4AD8" w:rsidR="005900BF" w:rsidRPr="005900BF" w:rsidRDefault="00750B47" w:rsidP="00776D63">
      <w:pPr>
        <w:pStyle w:val="Heading3"/>
      </w:pPr>
      <w:r w:rsidRPr="004A33E4">
        <w:t>In attendance</w:t>
      </w:r>
      <w:r w:rsidR="00BA4155" w:rsidRPr="004A33E4">
        <w:t xml:space="preserve">: </w:t>
      </w:r>
    </w:p>
    <w:p w14:paraId="47D359C5" w14:textId="1FBC072B" w:rsidR="005900BF" w:rsidRPr="005900BF" w:rsidRDefault="00EB13DE" w:rsidP="00776D63">
      <w:pPr>
        <w:pStyle w:val="Heading3"/>
      </w:pPr>
      <w:r w:rsidRPr="004A33E4">
        <w:t>Also</w:t>
      </w:r>
      <w:r w:rsidR="00BA4155" w:rsidRPr="004A33E4">
        <w:t xml:space="preserve"> Present</w:t>
      </w:r>
      <w:r w:rsidR="005900BF">
        <w:t>:</w:t>
      </w:r>
      <w:r w:rsidR="00C61C4E" w:rsidRPr="004A33E4">
        <w:t xml:space="preserve"> </w:t>
      </w:r>
    </w:p>
    <w:p w14:paraId="2AC5AF0D" w14:textId="0B6BCAB3" w:rsidR="003D501F" w:rsidRPr="004A33E4" w:rsidRDefault="005306F9" w:rsidP="00776D63">
      <w:pPr>
        <w:pStyle w:val="Heading3"/>
      </w:pPr>
      <w:r w:rsidRPr="004A33E4">
        <w:t>Apologies for absence</w:t>
      </w:r>
      <w:r w:rsidR="005900BF">
        <w:t>:</w:t>
      </w:r>
    </w:p>
    <w:p w14:paraId="5C6868A1" w14:textId="5F1B14DD" w:rsidR="006261F3" w:rsidRPr="004A33E4" w:rsidRDefault="00133A59" w:rsidP="00776D63">
      <w:pPr>
        <w:pStyle w:val="Heading3"/>
      </w:pPr>
      <w:r w:rsidRPr="004A33E4">
        <w:t xml:space="preserve">Chairmans </w:t>
      </w:r>
      <w:r w:rsidR="005900BF" w:rsidRPr="004A33E4">
        <w:t>Welcome:</w:t>
      </w:r>
    </w:p>
    <w:p w14:paraId="74EA2D71" w14:textId="19B01CB1" w:rsidR="00495B13" w:rsidRPr="004A33E4" w:rsidRDefault="00133A59" w:rsidP="00776D63">
      <w:pPr>
        <w:pStyle w:val="Heading3"/>
      </w:pPr>
      <w:r w:rsidRPr="004A33E4">
        <w:t>Public Forum</w:t>
      </w:r>
      <w:r w:rsidR="005900BF">
        <w:t>:</w:t>
      </w:r>
      <w:r w:rsidR="00832FB9" w:rsidRPr="004A33E4">
        <w:t xml:space="preserve"> </w:t>
      </w:r>
    </w:p>
    <w:p w14:paraId="2DCD89F6" w14:textId="678312B1" w:rsidR="0078527A" w:rsidRPr="004A33E4" w:rsidRDefault="002548A1" w:rsidP="00776D63">
      <w:pPr>
        <w:pStyle w:val="Heading3"/>
      </w:pPr>
      <w:r w:rsidRPr="004A33E4">
        <w:t xml:space="preserve">Governance: To approve and sign the minutes </w:t>
      </w:r>
      <w:r w:rsidR="0032372A" w:rsidRPr="004A33E4">
        <w:t>of</w:t>
      </w:r>
      <w:r w:rsidRPr="004A33E4">
        <w:t xml:space="preserve"> </w:t>
      </w:r>
      <w:r w:rsidR="00EB11C2">
        <w:t>9</w:t>
      </w:r>
      <w:r w:rsidR="00EB11C2" w:rsidRPr="00EB11C2">
        <w:rPr>
          <w:vertAlign w:val="superscript"/>
        </w:rPr>
        <w:t>th</w:t>
      </w:r>
      <w:r w:rsidR="00EB11C2">
        <w:t xml:space="preserve"> April</w:t>
      </w:r>
      <w:r w:rsidR="00661B97" w:rsidRPr="004A33E4">
        <w:t xml:space="preserve"> </w:t>
      </w:r>
      <w:r w:rsidR="0078527A" w:rsidRPr="004A33E4">
        <w:t>2026</w:t>
      </w:r>
    </w:p>
    <w:p w14:paraId="487E241B" w14:textId="14496C13" w:rsidR="00F56E82" w:rsidRPr="004A33E4" w:rsidRDefault="0078527A" w:rsidP="00776D63">
      <w:pPr>
        <w:pStyle w:val="Heading3"/>
      </w:pPr>
      <w:r w:rsidRPr="004A33E4">
        <w:t>Matters arising</w:t>
      </w:r>
      <w:r w:rsidR="005900BF">
        <w:t>:</w:t>
      </w:r>
    </w:p>
    <w:p w14:paraId="25C6771F" w14:textId="77777777" w:rsidR="00495B13" w:rsidRPr="004A33E4" w:rsidRDefault="00495B13" w:rsidP="00495B13">
      <w:pPr>
        <w:rPr>
          <w:rFonts w:cstheme="minorHAnsi"/>
          <w:bCs/>
        </w:rPr>
      </w:pPr>
    </w:p>
    <w:p w14:paraId="0C7359DA" w14:textId="28018C52" w:rsidR="005306F9" w:rsidRPr="004A33E4" w:rsidRDefault="005306F9" w:rsidP="00776D63">
      <w:pPr>
        <w:pStyle w:val="Heading3"/>
      </w:pPr>
      <w:r w:rsidRPr="004A33E4">
        <w:t>Declarations of interest</w:t>
      </w:r>
    </w:p>
    <w:p w14:paraId="0D461D23" w14:textId="63FF4E09" w:rsidR="0052196B" w:rsidRPr="004A33E4" w:rsidRDefault="003E404F" w:rsidP="00776D63">
      <w:pPr>
        <w:pStyle w:val="Heading4"/>
      </w:pPr>
      <w:r w:rsidRPr="004A33E4">
        <w:t>Pecuniary/Registerable Declarations of Interests – Members must declare an interest, which has been declared on their Register of Financial Interests form, relevant to the agenda</w:t>
      </w:r>
      <w:r w:rsidR="00D70EAC" w:rsidRPr="004A33E4">
        <w:t>.</w:t>
      </w:r>
      <w:r w:rsidRPr="004A33E4">
        <w:t xml:space="preserve"> </w:t>
      </w:r>
    </w:p>
    <w:p w14:paraId="0B5A75F4" w14:textId="77777777" w:rsidR="003E404F" w:rsidRPr="004A33E4" w:rsidRDefault="003E404F" w:rsidP="00776D63">
      <w:pPr>
        <w:pStyle w:val="Heading4"/>
      </w:pPr>
      <w:r w:rsidRPr="004A33E4">
        <w:t xml:space="preserve">Non-registerable Interests – Members must declare non-pecuniary interests at the start of the meeting or whenever the interest becomes apparent. </w:t>
      </w:r>
    </w:p>
    <w:p w14:paraId="35D4D45F" w14:textId="30D6A4C4" w:rsidR="003E404F" w:rsidRPr="004A33E4" w:rsidRDefault="003E404F" w:rsidP="00776D63">
      <w:pPr>
        <w:pStyle w:val="Heading4"/>
      </w:pPr>
      <w:r w:rsidRPr="004A33E4">
        <w:t>Declaration of Gifts – Members are reminded they must declare any gift or hospitality with a value more than fifty pounds</w:t>
      </w:r>
      <w:r w:rsidR="00D70EAC" w:rsidRPr="004A33E4">
        <w:t>.</w:t>
      </w:r>
    </w:p>
    <w:p w14:paraId="06736E48" w14:textId="48C6345A" w:rsidR="000749F5" w:rsidRPr="004A33E4" w:rsidRDefault="00D93C65" w:rsidP="00EC54CC">
      <w:pPr>
        <w:pStyle w:val="Heading4"/>
      </w:pPr>
      <w:r w:rsidRPr="004A33E4">
        <w:t>Dispensations – Members to consider any written requests for dispensations</w:t>
      </w:r>
      <w:r w:rsidR="00D70EAC" w:rsidRPr="004A33E4">
        <w:t>.</w:t>
      </w:r>
    </w:p>
    <w:p w14:paraId="10C5323F" w14:textId="4AA8E280" w:rsidR="00EB11C2" w:rsidRPr="00EB11C2" w:rsidRDefault="00A109AB" w:rsidP="00EB11C2">
      <w:pPr>
        <w:pStyle w:val="Heading3"/>
      </w:pPr>
      <w:r w:rsidRPr="004A33E4">
        <w:t xml:space="preserve">Action Plan and Audit </w:t>
      </w:r>
      <w:r w:rsidR="003D501F" w:rsidRPr="004A33E4">
        <w:t>Update</w:t>
      </w:r>
    </w:p>
    <w:p w14:paraId="4BE86430" w14:textId="6562ED2C" w:rsidR="00EB11C2" w:rsidRDefault="00EB11C2" w:rsidP="00776D63">
      <w:pPr>
        <w:pStyle w:val="Heading4"/>
      </w:pPr>
      <w:r>
        <w:t>2026/27 Action Plan</w:t>
      </w:r>
    </w:p>
    <w:p w14:paraId="42ACE153" w14:textId="331BA17F" w:rsidR="00EB11C2" w:rsidRDefault="00EB11C2" w:rsidP="00776D63">
      <w:pPr>
        <w:pStyle w:val="Heading4"/>
      </w:pPr>
      <w:r>
        <w:t>Trail routes for PC website</w:t>
      </w:r>
    </w:p>
    <w:p w14:paraId="25CA83B5" w14:textId="7C63A716" w:rsidR="00CC3E46" w:rsidRDefault="00EB11C2" w:rsidP="00776D63">
      <w:pPr>
        <w:pStyle w:val="Heading4"/>
      </w:pPr>
      <w:r>
        <w:t>P</w:t>
      </w:r>
      <w:r w:rsidR="00CC3E46" w:rsidRPr="004A33E4">
        <w:t>artnership</w:t>
      </w:r>
      <w:r>
        <w:t xml:space="preserve"> </w:t>
      </w:r>
      <w:r w:rsidR="00CC3E46" w:rsidRPr="004A33E4">
        <w:t>with V</w:t>
      </w:r>
      <w:r w:rsidR="005900BF">
        <w:t xml:space="preserve">illage </w:t>
      </w:r>
      <w:r w:rsidR="00CC3E46" w:rsidRPr="004A33E4">
        <w:t>H</w:t>
      </w:r>
      <w:r w:rsidR="005900BF">
        <w:t xml:space="preserve">all </w:t>
      </w:r>
      <w:r w:rsidR="00CC3E46" w:rsidRPr="004A33E4">
        <w:t>re Ham Field</w:t>
      </w:r>
    </w:p>
    <w:p w14:paraId="208D3545" w14:textId="73FBFD6D" w:rsidR="00F95FCC" w:rsidRPr="004A33E4" w:rsidRDefault="004A33E4" w:rsidP="00EB11C2">
      <w:pPr>
        <w:pStyle w:val="Heading4"/>
      </w:pPr>
      <w:r>
        <w:t>Community Tool Store.</w:t>
      </w:r>
    </w:p>
    <w:p w14:paraId="5B44AFC0" w14:textId="52A4B5A3" w:rsidR="005306F9" w:rsidRPr="004A33E4" w:rsidRDefault="00A109AB" w:rsidP="00776D63">
      <w:pPr>
        <w:pStyle w:val="Heading3"/>
      </w:pPr>
      <w:r w:rsidRPr="004A33E4">
        <w:t xml:space="preserve">Finance </w:t>
      </w:r>
    </w:p>
    <w:p w14:paraId="3346E16A" w14:textId="7019CBC6" w:rsidR="00980560" w:rsidRPr="004A33E4" w:rsidRDefault="00A109AB" w:rsidP="00776D63">
      <w:pPr>
        <w:pStyle w:val="Heading4"/>
      </w:pPr>
      <w:r w:rsidRPr="004A33E4">
        <w:t>Financial Report</w:t>
      </w:r>
      <w:r w:rsidR="00EB13DE" w:rsidRPr="004A33E4">
        <w:t xml:space="preserve"> to 31</w:t>
      </w:r>
      <w:r w:rsidR="00EB13DE" w:rsidRPr="004A33E4">
        <w:rPr>
          <w:vertAlign w:val="superscript"/>
        </w:rPr>
        <w:t>st</w:t>
      </w:r>
      <w:r w:rsidR="00EB13DE" w:rsidRPr="004A33E4">
        <w:t xml:space="preserve"> March 2026</w:t>
      </w:r>
      <w:r w:rsidR="005900BF">
        <w:t>.</w:t>
      </w:r>
    </w:p>
    <w:p w14:paraId="57CF5D2E" w14:textId="4CA3FC55" w:rsidR="00E63D0C" w:rsidRPr="004A33E4" w:rsidRDefault="005D6844" w:rsidP="00EC54CC">
      <w:pPr>
        <w:pStyle w:val="Heading4"/>
      </w:pPr>
      <w:r w:rsidRPr="004A33E4">
        <w:t>F</w:t>
      </w:r>
      <w:r w:rsidR="0008082E" w:rsidRPr="004A33E4">
        <w:t>unding application</w:t>
      </w:r>
      <w:r w:rsidR="003D501F" w:rsidRPr="004A33E4">
        <w:t>/s</w:t>
      </w:r>
      <w:r w:rsidR="0061374E" w:rsidRPr="004A33E4">
        <w:t>.</w:t>
      </w:r>
    </w:p>
    <w:p w14:paraId="33F56AC9" w14:textId="7397EF89" w:rsidR="009024FF" w:rsidRPr="004A33E4" w:rsidRDefault="0008082E" w:rsidP="00EB11C2">
      <w:pPr>
        <w:pStyle w:val="Heading3"/>
      </w:pPr>
      <w:r w:rsidRPr="004A33E4">
        <w:t xml:space="preserve">Local Maintenance Partnership </w:t>
      </w:r>
      <w:r w:rsidR="009024FF" w:rsidRPr="004A33E4">
        <w:t xml:space="preserve"> </w:t>
      </w:r>
    </w:p>
    <w:p w14:paraId="585C13B6" w14:textId="5CD77853" w:rsidR="00A86EDC" w:rsidRDefault="0008082E" w:rsidP="00A86EDC">
      <w:pPr>
        <w:pStyle w:val="Heading4"/>
      </w:pPr>
      <w:r w:rsidRPr="004A33E4">
        <w:t>Update on 2026/27 agreement</w:t>
      </w:r>
      <w:r w:rsidR="0061374E" w:rsidRPr="004A33E4">
        <w:t>.</w:t>
      </w:r>
    </w:p>
    <w:p w14:paraId="015100D9" w14:textId="77777777" w:rsidR="00EC54CC" w:rsidRPr="004A33E4" w:rsidRDefault="00EC54CC" w:rsidP="00EC54CC">
      <w:pPr>
        <w:pStyle w:val="Heading4"/>
        <w:numPr>
          <w:ilvl w:val="0"/>
          <w:numId w:val="0"/>
        </w:numPr>
        <w:ind w:left="1022"/>
      </w:pPr>
    </w:p>
    <w:p w14:paraId="09145027" w14:textId="2316D63C" w:rsidR="005306F9" w:rsidRPr="004A33E4" w:rsidRDefault="00A86EDC" w:rsidP="00776D63">
      <w:pPr>
        <w:pStyle w:val="Heading3"/>
      </w:pPr>
      <w:r w:rsidRPr="004A33E4">
        <w:t xml:space="preserve">Parish Tree Warden </w:t>
      </w:r>
    </w:p>
    <w:p w14:paraId="60AA1F29" w14:textId="27CCCBEA" w:rsidR="00A86EDC" w:rsidRPr="00EB11C2" w:rsidRDefault="0078527A" w:rsidP="00EB11C2">
      <w:pPr>
        <w:pStyle w:val="Heading4"/>
        <w:rPr>
          <w:rFonts w:eastAsia="Times New Roman"/>
          <w:color w:val="000000"/>
          <w:lang w:eastAsia="en-GB"/>
        </w:rPr>
      </w:pPr>
      <w:r w:rsidRPr="004A33E4">
        <w:lastRenderedPageBreak/>
        <w:t>Ham Field project</w:t>
      </w:r>
      <w:r w:rsidR="00EC54CC">
        <w:t xml:space="preserve"> ideas</w:t>
      </w:r>
    </w:p>
    <w:p w14:paraId="4B951542" w14:textId="28AB698F" w:rsidR="005D6844" w:rsidRPr="004A33E4" w:rsidRDefault="005D6844" w:rsidP="00776D63">
      <w:pPr>
        <w:pStyle w:val="Heading4"/>
        <w:rPr>
          <w:rFonts w:eastAsia="Times New Roman"/>
          <w:color w:val="000000"/>
          <w:lang w:eastAsia="en-GB"/>
        </w:rPr>
      </w:pPr>
      <w:r w:rsidRPr="004A33E4">
        <w:t>Update on Monterey Pi</w:t>
      </w:r>
      <w:r w:rsidR="00EB13DE" w:rsidRPr="004A33E4">
        <w:t>ne</w:t>
      </w:r>
      <w:r w:rsidR="00AF72E5" w:rsidRPr="004A33E4">
        <w:t xml:space="preserve"> across the River Fal</w:t>
      </w:r>
      <w:r w:rsidR="005900BF">
        <w:t>.</w:t>
      </w:r>
    </w:p>
    <w:p w14:paraId="558F423F" w14:textId="52B09460" w:rsidR="007A4E73" w:rsidRPr="004A33E4" w:rsidRDefault="00094E23" w:rsidP="00EC54CC">
      <w:pPr>
        <w:pStyle w:val="Heading3"/>
      </w:pPr>
      <w:r w:rsidRPr="004A33E4">
        <w:t xml:space="preserve">Communications </w:t>
      </w:r>
    </w:p>
    <w:p w14:paraId="1C224D60" w14:textId="327B9E99" w:rsidR="00AD4FD1" w:rsidRPr="004A33E4" w:rsidRDefault="00435E00" w:rsidP="00776D63">
      <w:pPr>
        <w:pStyle w:val="Heading3"/>
      </w:pPr>
      <w:r w:rsidRPr="004A33E4">
        <w:t>Date</w:t>
      </w:r>
      <w:r w:rsidR="00265FD1" w:rsidRPr="004A33E4">
        <w:t xml:space="preserve"> of next meeting </w:t>
      </w:r>
    </w:p>
    <w:p w14:paraId="69B9E34C" w14:textId="77777777" w:rsidR="001A5F87" w:rsidRPr="004A33E4" w:rsidRDefault="001A5F87" w:rsidP="001A5F87">
      <w:pPr>
        <w:rPr>
          <w:rFonts w:cstheme="minorHAnsi"/>
        </w:rPr>
      </w:pPr>
    </w:p>
    <w:p w14:paraId="1713B845" w14:textId="0923CC34" w:rsidR="00407B12" w:rsidRPr="004A33E4" w:rsidRDefault="00407B12" w:rsidP="005306F9">
      <w:pPr>
        <w:rPr>
          <w:rFonts w:cstheme="minorHAnsi"/>
        </w:rPr>
      </w:pPr>
    </w:p>
    <w:sectPr w:rsidR="00407B12" w:rsidRPr="004A33E4" w:rsidSect="004A33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DD92F" w14:textId="77777777" w:rsidR="00DA0FE1" w:rsidRDefault="00DA0FE1" w:rsidP="00221FDB">
      <w:pPr>
        <w:spacing w:line="240" w:lineRule="auto"/>
      </w:pPr>
      <w:r>
        <w:separator/>
      </w:r>
    </w:p>
  </w:endnote>
  <w:endnote w:type="continuationSeparator" w:id="0">
    <w:p w14:paraId="652C137C" w14:textId="77777777" w:rsidR="00DA0FE1" w:rsidRDefault="00DA0FE1" w:rsidP="00221F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8741A" w14:textId="77777777" w:rsidR="00A04AA9" w:rsidRDefault="00A04A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3D7E6" w14:textId="77777777" w:rsidR="00A04AA9" w:rsidRDefault="00A04A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EF23B" w14:textId="77777777" w:rsidR="00A04AA9" w:rsidRDefault="00A04A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98BF9" w14:textId="77777777" w:rsidR="00DA0FE1" w:rsidRDefault="00DA0FE1" w:rsidP="00221FDB">
      <w:pPr>
        <w:spacing w:line="240" w:lineRule="auto"/>
      </w:pPr>
      <w:r>
        <w:separator/>
      </w:r>
    </w:p>
  </w:footnote>
  <w:footnote w:type="continuationSeparator" w:id="0">
    <w:p w14:paraId="2C5EBDA1" w14:textId="77777777" w:rsidR="00DA0FE1" w:rsidRDefault="00DA0FE1" w:rsidP="00221F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EB2DF" w14:textId="77777777" w:rsidR="00386821" w:rsidRDefault="003868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43985" w14:textId="77777777" w:rsidR="00386821" w:rsidRDefault="003868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FD73C" w14:textId="1A1BC297" w:rsidR="004A33E4" w:rsidRDefault="004A33E4" w:rsidP="004A33E4">
    <w:pPr>
      <w:pStyle w:val="Heading1"/>
    </w:pPr>
    <w:r>
      <w:rPr>
        <w:noProof/>
      </w:rPr>
      <w:drawing>
        <wp:inline distT="0" distB="0" distL="0" distR="0" wp14:anchorId="54A991BF" wp14:editId="41F7D34E">
          <wp:extent cx="1018177" cy="1007533"/>
          <wp:effectExtent l="0" t="0" r="0" b="0"/>
          <wp:docPr id="12849943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4994376" name="Picture 12849943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21778" cy="10110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A33E4">
      <w:rPr>
        <w:sz w:val="36"/>
        <w:szCs w:val="36"/>
      </w:rPr>
      <w:t>GRAMPOUND with CREED 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5F22A5E"/>
    <w:lvl w:ilvl="0">
      <w:start w:val="1"/>
      <w:numFmt w:val="bullet"/>
      <w:pStyle w:val="ListBullet"/>
      <w:lvlText w:val=""/>
      <w:lvlJc w:val="left"/>
      <w:pPr>
        <w:tabs>
          <w:tab w:val="num" w:pos="642"/>
        </w:tabs>
        <w:ind w:left="642" w:hanging="360"/>
      </w:pPr>
      <w:rPr>
        <w:rFonts w:ascii="Symbol" w:hAnsi="Symbol" w:hint="default"/>
      </w:rPr>
    </w:lvl>
  </w:abstractNum>
  <w:abstractNum w:abstractNumId="1" w15:restartNumberingAfterBreak="0">
    <w:nsid w:val="05EC6455"/>
    <w:multiLevelType w:val="multilevel"/>
    <w:tmpl w:val="8F869106"/>
    <w:styleLink w:val="CurrentList4"/>
    <w:lvl w:ilvl="0">
      <w:start w:val="59"/>
      <w:numFmt w:val="decimal"/>
      <w:lvlText w:val="CA26/%1"/>
      <w:lvlJc w:val="right"/>
      <w:pPr>
        <w:ind w:left="738" w:hanging="170"/>
      </w:pPr>
      <w:rPr>
        <w:rFonts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22"/>
        </w:tabs>
        <w:ind w:left="1022" w:hanging="284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1560"/>
        </w:tabs>
        <w:ind w:left="1560" w:hanging="396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611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971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331" w:hanging="360"/>
      </w:pPr>
      <w:rPr>
        <w:rFonts w:cs="Times New Roman" w:hint="default"/>
      </w:rPr>
    </w:lvl>
    <w:lvl w:ilvl="6">
      <w:start w:val="1"/>
      <w:numFmt w:val="none"/>
      <w:lvlText w:val="CA26/73"/>
      <w:lvlJc w:val="left"/>
      <w:pPr>
        <w:ind w:left="269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051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411" w:hanging="360"/>
      </w:pPr>
      <w:rPr>
        <w:rFonts w:cs="Times New Roman" w:hint="default"/>
      </w:rPr>
    </w:lvl>
  </w:abstractNum>
  <w:abstractNum w:abstractNumId="2" w15:restartNumberingAfterBreak="0">
    <w:nsid w:val="1BD0305E"/>
    <w:multiLevelType w:val="hybridMultilevel"/>
    <w:tmpl w:val="678E306C"/>
    <w:lvl w:ilvl="0" w:tplc="C94CF518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i w:val="0"/>
        <w:sz w:val="22"/>
        <w:szCs w:val="18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B358FA"/>
    <w:multiLevelType w:val="multilevel"/>
    <w:tmpl w:val="A17A757E"/>
    <w:styleLink w:val="CurrentList2"/>
    <w:lvl w:ilvl="0">
      <w:start w:val="46"/>
      <w:numFmt w:val="decimal"/>
      <w:lvlText w:val="CA26/%1"/>
      <w:lvlJc w:val="right"/>
      <w:pPr>
        <w:tabs>
          <w:tab w:val="num" w:pos="738"/>
        </w:tabs>
        <w:ind w:left="738" w:hanging="170"/>
      </w:pPr>
      <w:rPr>
        <w:rFonts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22"/>
        </w:tabs>
        <w:ind w:left="1022" w:hanging="284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1560"/>
        </w:tabs>
        <w:ind w:left="1560" w:hanging="396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611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971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331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69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051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411" w:hanging="360"/>
      </w:pPr>
      <w:rPr>
        <w:rFonts w:cs="Times New Roman" w:hint="default"/>
      </w:rPr>
    </w:lvl>
  </w:abstractNum>
  <w:abstractNum w:abstractNumId="4" w15:restartNumberingAfterBreak="0">
    <w:nsid w:val="39610CB7"/>
    <w:multiLevelType w:val="multilevel"/>
    <w:tmpl w:val="0ABE563C"/>
    <w:styleLink w:val="CurrentList6"/>
    <w:lvl w:ilvl="0">
      <w:start w:val="73"/>
      <w:numFmt w:val="decimal"/>
      <w:lvlText w:val="CA26/%1"/>
      <w:lvlJc w:val="right"/>
      <w:pPr>
        <w:ind w:left="738" w:hanging="170"/>
      </w:pPr>
      <w:rPr>
        <w:rFonts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22"/>
        </w:tabs>
        <w:ind w:left="1022" w:hanging="284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1560"/>
        </w:tabs>
        <w:ind w:left="1560" w:hanging="396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611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971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331" w:hanging="360"/>
      </w:pPr>
      <w:rPr>
        <w:rFonts w:cs="Times New Roman" w:hint="default"/>
      </w:rPr>
    </w:lvl>
    <w:lvl w:ilvl="6">
      <w:start w:val="1"/>
      <w:numFmt w:val="none"/>
      <w:lvlText w:val="CA26/73"/>
      <w:lvlJc w:val="left"/>
      <w:pPr>
        <w:ind w:left="269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051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411" w:hanging="360"/>
      </w:pPr>
      <w:rPr>
        <w:rFonts w:cs="Times New Roman" w:hint="default"/>
      </w:rPr>
    </w:lvl>
  </w:abstractNum>
  <w:abstractNum w:abstractNumId="5" w15:restartNumberingAfterBreak="0">
    <w:nsid w:val="51050043"/>
    <w:multiLevelType w:val="multilevel"/>
    <w:tmpl w:val="EFCE33AE"/>
    <w:styleLink w:val="CurrentList3"/>
    <w:lvl w:ilvl="0">
      <w:start w:val="59"/>
      <w:numFmt w:val="decimal"/>
      <w:lvlText w:val="CA26/%1"/>
      <w:lvlJc w:val="right"/>
      <w:pPr>
        <w:ind w:left="738" w:hanging="170"/>
      </w:pPr>
      <w:rPr>
        <w:rFonts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22"/>
        </w:tabs>
        <w:ind w:left="1022" w:hanging="284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1560"/>
        </w:tabs>
        <w:ind w:left="1560" w:hanging="396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611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971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331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69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051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411" w:hanging="360"/>
      </w:pPr>
      <w:rPr>
        <w:rFonts w:cs="Times New Roman" w:hint="default"/>
      </w:rPr>
    </w:lvl>
  </w:abstractNum>
  <w:abstractNum w:abstractNumId="6" w15:restartNumberingAfterBreak="0">
    <w:nsid w:val="5290381E"/>
    <w:multiLevelType w:val="multilevel"/>
    <w:tmpl w:val="77FA0FB6"/>
    <w:lvl w:ilvl="0">
      <w:start w:val="73"/>
      <w:numFmt w:val="none"/>
      <w:pStyle w:val="Heading3"/>
      <w:lvlText w:val="CA26/87"/>
      <w:lvlJc w:val="right"/>
      <w:pPr>
        <w:ind w:left="738" w:hanging="170"/>
      </w:pPr>
      <w:rPr>
        <w:rFonts w:cs="Times New Roman" w:hint="default"/>
        <w:b w:val="0"/>
      </w:rPr>
    </w:lvl>
    <w:lvl w:ilvl="1">
      <w:start w:val="1"/>
      <w:numFmt w:val="lowerLetter"/>
      <w:pStyle w:val="Heading4"/>
      <w:lvlText w:val="%2)"/>
      <w:lvlJc w:val="left"/>
      <w:pPr>
        <w:tabs>
          <w:tab w:val="num" w:pos="1022"/>
        </w:tabs>
        <w:ind w:left="1022" w:hanging="284"/>
      </w:pPr>
      <w:rPr>
        <w:rFonts w:cs="Times New Roman" w:hint="default"/>
      </w:rPr>
    </w:lvl>
    <w:lvl w:ilvl="2">
      <w:start w:val="1"/>
      <w:numFmt w:val="lowerRoman"/>
      <w:pStyle w:val="Heading5"/>
      <w:lvlText w:val="%3."/>
      <w:lvlJc w:val="left"/>
      <w:pPr>
        <w:tabs>
          <w:tab w:val="num" w:pos="1560"/>
        </w:tabs>
        <w:ind w:left="1560" w:hanging="396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611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971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331" w:hanging="360"/>
      </w:pPr>
      <w:rPr>
        <w:rFonts w:cs="Times New Roman" w:hint="default"/>
      </w:rPr>
    </w:lvl>
    <w:lvl w:ilvl="6">
      <w:start w:val="1"/>
      <w:numFmt w:val="none"/>
      <w:lvlText w:val="CA26/73"/>
      <w:lvlJc w:val="left"/>
      <w:pPr>
        <w:ind w:left="269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051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411" w:hanging="360"/>
      </w:pPr>
      <w:rPr>
        <w:rFonts w:cs="Times New Roman" w:hint="default"/>
      </w:rPr>
    </w:lvl>
  </w:abstractNum>
  <w:abstractNum w:abstractNumId="7" w15:restartNumberingAfterBreak="0">
    <w:nsid w:val="57657FAE"/>
    <w:multiLevelType w:val="hybridMultilevel"/>
    <w:tmpl w:val="10026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C32BCA"/>
    <w:multiLevelType w:val="hybridMultilevel"/>
    <w:tmpl w:val="860CF3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E146F3"/>
    <w:multiLevelType w:val="multilevel"/>
    <w:tmpl w:val="A17A757E"/>
    <w:styleLink w:val="CurrentList1"/>
    <w:lvl w:ilvl="0">
      <w:start w:val="46"/>
      <w:numFmt w:val="decimal"/>
      <w:lvlText w:val="CA26/%1"/>
      <w:lvlJc w:val="right"/>
      <w:pPr>
        <w:tabs>
          <w:tab w:val="num" w:pos="738"/>
        </w:tabs>
        <w:ind w:left="738" w:hanging="170"/>
      </w:pPr>
      <w:rPr>
        <w:rFonts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22"/>
        </w:tabs>
        <w:ind w:left="1022" w:hanging="284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1560"/>
        </w:tabs>
        <w:ind w:left="1560" w:hanging="396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611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971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331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69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051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411" w:hanging="360"/>
      </w:pPr>
      <w:rPr>
        <w:rFonts w:cs="Times New Roman" w:hint="default"/>
      </w:rPr>
    </w:lvl>
  </w:abstractNum>
  <w:abstractNum w:abstractNumId="10" w15:restartNumberingAfterBreak="0">
    <w:nsid w:val="6E0B70A2"/>
    <w:multiLevelType w:val="multilevel"/>
    <w:tmpl w:val="21D8A9A6"/>
    <w:styleLink w:val="CurrentList5"/>
    <w:lvl w:ilvl="0">
      <w:start w:val="73"/>
      <w:numFmt w:val="decimal"/>
      <w:lvlText w:val="CA26/%1"/>
      <w:lvlJc w:val="right"/>
      <w:pPr>
        <w:ind w:left="738" w:hanging="170"/>
      </w:pPr>
      <w:rPr>
        <w:rFonts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22"/>
        </w:tabs>
        <w:ind w:left="1022" w:hanging="284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1560"/>
        </w:tabs>
        <w:ind w:left="1560" w:hanging="396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611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971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331" w:hanging="360"/>
      </w:pPr>
      <w:rPr>
        <w:rFonts w:cs="Times New Roman" w:hint="default"/>
      </w:rPr>
    </w:lvl>
    <w:lvl w:ilvl="6">
      <w:start w:val="1"/>
      <w:numFmt w:val="none"/>
      <w:lvlText w:val="CA26/73"/>
      <w:lvlJc w:val="left"/>
      <w:pPr>
        <w:ind w:left="269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051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411" w:hanging="360"/>
      </w:pPr>
      <w:rPr>
        <w:rFonts w:cs="Times New Roman" w:hint="default"/>
      </w:rPr>
    </w:lvl>
  </w:abstractNum>
  <w:abstractNum w:abstractNumId="11" w15:restartNumberingAfterBreak="0">
    <w:nsid w:val="71D302BA"/>
    <w:multiLevelType w:val="hybridMultilevel"/>
    <w:tmpl w:val="7DD26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4005ED"/>
    <w:multiLevelType w:val="multilevel"/>
    <w:tmpl w:val="F0A0DFAE"/>
    <w:name w:val="AGENDA List 2"/>
    <w:lvl w:ilvl="0">
      <w:start w:val="100"/>
      <w:numFmt w:val="decimal"/>
      <w:lvlText w:val="19/%1"/>
      <w:lvlJc w:val="right"/>
      <w:pPr>
        <w:ind w:left="907" w:hanging="227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680" w:hanging="396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105227747">
    <w:abstractNumId w:val="6"/>
  </w:num>
  <w:num w:numId="2" w16cid:durableId="452090409">
    <w:abstractNumId w:val="12"/>
  </w:num>
  <w:num w:numId="3" w16cid:durableId="1945191049">
    <w:abstractNumId w:val="6"/>
  </w:num>
  <w:num w:numId="4" w16cid:durableId="1160731072">
    <w:abstractNumId w:val="11"/>
  </w:num>
  <w:num w:numId="5" w16cid:durableId="850993649">
    <w:abstractNumId w:val="8"/>
  </w:num>
  <w:num w:numId="6" w16cid:durableId="1819809576">
    <w:abstractNumId w:val="0"/>
  </w:num>
  <w:num w:numId="7" w16cid:durableId="1933932124">
    <w:abstractNumId w:val="2"/>
  </w:num>
  <w:num w:numId="8" w16cid:durableId="2047950253">
    <w:abstractNumId w:val="7"/>
  </w:num>
  <w:num w:numId="9" w16cid:durableId="440806250">
    <w:abstractNumId w:val="9"/>
  </w:num>
  <w:num w:numId="10" w16cid:durableId="933435071">
    <w:abstractNumId w:val="3"/>
  </w:num>
  <w:num w:numId="11" w16cid:durableId="1783066539">
    <w:abstractNumId w:val="6"/>
    <w:lvlOverride w:ilvl="0">
      <w:startOverride w:val="5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68104140">
    <w:abstractNumId w:val="6"/>
    <w:lvlOverride w:ilvl="0">
      <w:startOverride w:val="5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31812986">
    <w:abstractNumId w:val="5"/>
  </w:num>
  <w:num w:numId="14" w16cid:durableId="1758096374">
    <w:abstractNumId w:val="1"/>
  </w:num>
  <w:num w:numId="15" w16cid:durableId="56900663">
    <w:abstractNumId w:val="6"/>
    <w:lvlOverride w:ilvl="0">
      <w:startOverride w:val="7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2579332">
    <w:abstractNumId w:val="10"/>
  </w:num>
  <w:num w:numId="17" w16cid:durableId="2113934480">
    <w:abstractNumId w:val="6"/>
    <w:lvlOverride w:ilvl="0">
      <w:startOverride w:val="7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286168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B36"/>
    <w:rsid w:val="00002076"/>
    <w:rsid w:val="00013BF7"/>
    <w:rsid w:val="0001431D"/>
    <w:rsid w:val="00014FD4"/>
    <w:rsid w:val="00016A3B"/>
    <w:rsid w:val="00030BB5"/>
    <w:rsid w:val="0003525D"/>
    <w:rsid w:val="00046B36"/>
    <w:rsid w:val="00051FB6"/>
    <w:rsid w:val="0005397D"/>
    <w:rsid w:val="00055A98"/>
    <w:rsid w:val="000566A6"/>
    <w:rsid w:val="00060937"/>
    <w:rsid w:val="0006711F"/>
    <w:rsid w:val="00070D01"/>
    <w:rsid w:val="00072CF6"/>
    <w:rsid w:val="000749F5"/>
    <w:rsid w:val="0008082E"/>
    <w:rsid w:val="000815F1"/>
    <w:rsid w:val="0008322F"/>
    <w:rsid w:val="000864D6"/>
    <w:rsid w:val="000920AD"/>
    <w:rsid w:val="0009360A"/>
    <w:rsid w:val="00094E23"/>
    <w:rsid w:val="00094F2C"/>
    <w:rsid w:val="00095B51"/>
    <w:rsid w:val="000B2E8A"/>
    <w:rsid w:val="000B5C92"/>
    <w:rsid w:val="000C127A"/>
    <w:rsid w:val="000C2207"/>
    <w:rsid w:val="000C331C"/>
    <w:rsid w:val="000C6A14"/>
    <w:rsid w:val="000D0882"/>
    <w:rsid w:val="000D74B3"/>
    <w:rsid w:val="000E148A"/>
    <w:rsid w:val="000F0CF6"/>
    <w:rsid w:val="000F0E47"/>
    <w:rsid w:val="000F7E84"/>
    <w:rsid w:val="00100724"/>
    <w:rsid w:val="001020E5"/>
    <w:rsid w:val="00102AF2"/>
    <w:rsid w:val="001061D3"/>
    <w:rsid w:val="00107295"/>
    <w:rsid w:val="00110929"/>
    <w:rsid w:val="00117595"/>
    <w:rsid w:val="00117ADF"/>
    <w:rsid w:val="00126DCE"/>
    <w:rsid w:val="00131876"/>
    <w:rsid w:val="00131FEF"/>
    <w:rsid w:val="00132AF0"/>
    <w:rsid w:val="00133A59"/>
    <w:rsid w:val="00136E06"/>
    <w:rsid w:val="00140A9B"/>
    <w:rsid w:val="00141C19"/>
    <w:rsid w:val="00167C0C"/>
    <w:rsid w:val="001804E8"/>
    <w:rsid w:val="00184257"/>
    <w:rsid w:val="001875D3"/>
    <w:rsid w:val="00192486"/>
    <w:rsid w:val="00195529"/>
    <w:rsid w:val="00195D34"/>
    <w:rsid w:val="00196311"/>
    <w:rsid w:val="001964D4"/>
    <w:rsid w:val="001A519D"/>
    <w:rsid w:val="001A5F87"/>
    <w:rsid w:val="001A766D"/>
    <w:rsid w:val="001A7FF2"/>
    <w:rsid w:val="001B69BD"/>
    <w:rsid w:val="001C049D"/>
    <w:rsid w:val="001C158D"/>
    <w:rsid w:val="001C1649"/>
    <w:rsid w:val="001C28B7"/>
    <w:rsid w:val="001C2D1C"/>
    <w:rsid w:val="001C4524"/>
    <w:rsid w:val="001C50EF"/>
    <w:rsid w:val="001C585F"/>
    <w:rsid w:val="001D0021"/>
    <w:rsid w:val="001D4ED8"/>
    <w:rsid w:val="001D560C"/>
    <w:rsid w:val="001D6EB1"/>
    <w:rsid w:val="001E4770"/>
    <w:rsid w:val="001E5C39"/>
    <w:rsid w:val="001E6D9D"/>
    <w:rsid w:val="001F121D"/>
    <w:rsid w:val="00201A6B"/>
    <w:rsid w:val="00202478"/>
    <w:rsid w:val="00207B6B"/>
    <w:rsid w:val="0021571B"/>
    <w:rsid w:val="002172EA"/>
    <w:rsid w:val="00221FDB"/>
    <w:rsid w:val="00235F27"/>
    <w:rsid w:val="00236872"/>
    <w:rsid w:val="002400E5"/>
    <w:rsid w:val="0024228B"/>
    <w:rsid w:val="00247686"/>
    <w:rsid w:val="0025020A"/>
    <w:rsid w:val="00250A15"/>
    <w:rsid w:val="002548A1"/>
    <w:rsid w:val="00254A51"/>
    <w:rsid w:val="002559A5"/>
    <w:rsid w:val="00261E79"/>
    <w:rsid w:val="00262CD7"/>
    <w:rsid w:val="00265FD1"/>
    <w:rsid w:val="00275CE4"/>
    <w:rsid w:val="00277F42"/>
    <w:rsid w:val="00281018"/>
    <w:rsid w:val="00284CBE"/>
    <w:rsid w:val="00290D14"/>
    <w:rsid w:val="00290ECD"/>
    <w:rsid w:val="00292937"/>
    <w:rsid w:val="002A39CF"/>
    <w:rsid w:val="002A7621"/>
    <w:rsid w:val="002B4803"/>
    <w:rsid w:val="002B6213"/>
    <w:rsid w:val="002B79F4"/>
    <w:rsid w:val="002C0EF2"/>
    <w:rsid w:val="002C21DC"/>
    <w:rsid w:val="002C594D"/>
    <w:rsid w:val="002D1670"/>
    <w:rsid w:val="002D2224"/>
    <w:rsid w:val="002D2CF8"/>
    <w:rsid w:val="002E251D"/>
    <w:rsid w:val="002E7DEB"/>
    <w:rsid w:val="002F03E1"/>
    <w:rsid w:val="002F14E8"/>
    <w:rsid w:val="002F3D57"/>
    <w:rsid w:val="002F624B"/>
    <w:rsid w:val="0030276C"/>
    <w:rsid w:val="00303C5D"/>
    <w:rsid w:val="003106EE"/>
    <w:rsid w:val="00321B41"/>
    <w:rsid w:val="0032372A"/>
    <w:rsid w:val="00327BF8"/>
    <w:rsid w:val="00333AE5"/>
    <w:rsid w:val="00333CF1"/>
    <w:rsid w:val="00335CE9"/>
    <w:rsid w:val="003424A6"/>
    <w:rsid w:val="0035067E"/>
    <w:rsid w:val="00352B4E"/>
    <w:rsid w:val="00353AA3"/>
    <w:rsid w:val="003574BD"/>
    <w:rsid w:val="00360655"/>
    <w:rsid w:val="0036516F"/>
    <w:rsid w:val="003653AE"/>
    <w:rsid w:val="00374C4D"/>
    <w:rsid w:val="00377A4A"/>
    <w:rsid w:val="003830C7"/>
    <w:rsid w:val="003831BD"/>
    <w:rsid w:val="00385899"/>
    <w:rsid w:val="00386821"/>
    <w:rsid w:val="00386B50"/>
    <w:rsid w:val="00391D78"/>
    <w:rsid w:val="00394602"/>
    <w:rsid w:val="00394B3C"/>
    <w:rsid w:val="003A2C88"/>
    <w:rsid w:val="003A61BD"/>
    <w:rsid w:val="003B33BB"/>
    <w:rsid w:val="003B44FB"/>
    <w:rsid w:val="003B6002"/>
    <w:rsid w:val="003B6FE6"/>
    <w:rsid w:val="003C2CB5"/>
    <w:rsid w:val="003D4743"/>
    <w:rsid w:val="003D4ACD"/>
    <w:rsid w:val="003D501F"/>
    <w:rsid w:val="003D6A57"/>
    <w:rsid w:val="003E17DC"/>
    <w:rsid w:val="003E23F3"/>
    <w:rsid w:val="003E2717"/>
    <w:rsid w:val="003E404F"/>
    <w:rsid w:val="003E5C8C"/>
    <w:rsid w:val="003F3608"/>
    <w:rsid w:val="003F70C5"/>
    <w:rsid w:val="00401455"/>
    <w:rsid w:val="0040579A"/>
    <w:rsid w:val="00406D04"/>
    <w:rsid w:val="00407B12"/>
    <w:rsid w:val="00412FA2"/>
    <w:rsid w:val="00413173"/>
    <w:rsid w:val="00413A7E"/>
    <w:rsid w:val="00416ACE"/>
    <w:rsid w:val="00417727"/>
    <w:rsid w:val="00427150"/>
    <w:rsid w:val="00430303"/>
    <w:rsid w:val="00435670"/>
    <w:rsid w:val="00435E00"/>
    <w:rsid w:val="00443CD3"/>
    <w:rsid w:val="004460E0"/>
    <w:rsid w:val="00450B30"/>
    <w:rsid w:val="00463D3A"/>
    <w:rsid w:val="00465CA0"/>
    <w:rsid w:val="00466E01"/>
    <w:rsid w:val="00482D6B"/>
    <w:rsid w:val="004868CB"/>
    <w:rsid w:val="00487E36"/>
    <w:rsid w:val="0049022F"/>
    <w:rsid w:val="00493159"/>
    <w:rsid w:val="00495B13"/>
    <w:rsid w:val="00497B78"/>
    <w:rsid w:val="004A11F3"/>
    <w:rsid w:val="004A1249"/>
    <w:rsid w:val="004A33E4"/>
    <w:rsid w:val="004A5D73"/>
    <w:rsid w:val="004C3B6A"/>
    <w:rsid w:val="004C3CC1"/>
    <w:rsid w:val="004C5AFB"/>
    <w:rsid w:val="004C5AFF"/>
    <w:rsid w:val="004D2CA4"/>
    <w:rsid w:val="004D4792"/>
    <w:rsid w:val="004D51BB"/>
    <w:rsid w:val="004D5928"/>
    <w:rsid w:val="004D69CC"/>
    <w:rsid w:val="004D7A31"/>
    <w:rsid w:val="004E17AF"/>
    <w:rsid w:val="004E3127"/>
    <w:rsid w:val="004E493E"/>
    <w:rsid w:val="004E637B"/>
    <w:rsid w:val="004F66E4"/>
    <w:rsid w:val="00505A17"/>
    <w:rsid w:val="00505E61"/>
    <w:rsid w:val="00506FC4"/>
    <w:rsid w:val="005071FA"/>
    <w:rsid w:val="005141DC"/>
    <w:rsid w:val="00514526"/>
    <w:rsid w:val="00516D25"/>
    <w:rsid w:val="0052196B"/>
    <w:rsid w:val="00530021"/>
    <w:rsid w:val="005305C5"/>
    <w:rsid w:val="005306F9"/>
    <w:rsid w:val="005344C2"/>
    <w:rsid w:val="005400B9"/>
    <w:rsid w:val="00543453"/>
    <w:rsid w:val="00543B02"/>
    <w:rsid w:val="0055023F"/>
    <w:rsid w:val="00561E5E"/>
    <w:rsid w:val="0056600A"/>
    <w:rsid w:val="00571803"/>
    <w:rsid w:val="00577AC8"/>
    <w:rsid w:val="005833AF"/>
    <w:rsid w:val="00585E30"/>
    <w:rsid w:val="005866DD"/>
    <w:rsid w:val="005900BF"/>
    <w:rsid w:val="00590620"/>
    <w:rsid w:val="005911F7"/>
    <w:rsid w:val="00591908"/>
    <w:rsid w:val="005A256E"/>
    <w:rsid w:val="005A4044"/>
    <w:rsid w:val="005A580B"/>
    <w:rsid w:val="005A7C27"/>
    <w:rsid w:val="005B0283"/>
    <w:rsid w:val="005B2BF5"/>
    <w:rsid w:val="005C1DC4"/>
    <w:rsid w:val="005C2528"/>
    <w:rsid w:val="005C479D"/>
    <w:rsid w:val="005D2435"/>
    <w:rsid w:val="005D34A3"/>
    <w:rsid w:val="005D3752"/>
    <w:rsid w:val="005D426B"/>
    <w:rsid w:val="005D4EF0"/>
    <w:rsid w:val="005D59C7"/>
    <w:rsid w:val="005D5F4A"/>
    <w:rsid w:val="005D6844"/>
    <w:rsid w:val="005E1A55"/>
    <w:rsid w:val="005E1C76"/>
    <w:rsid w:val="005E3DB4"/>
    <w:rsid w:val="005E3E7D"/>
    <w:rsid w:val="005E58F5"/>
    <w:rsid w:val="005F1668"/>
    <w:rsid w:val="005F5289"/>
    <w:rsid w:val="005F5F32"/>
    <w:rsid w:val="005F69A2"/>
    <w:rsid w:val="005F7A2D"/>
    <w:rsid w:val="005F7FA7"/>
    <w:rsid w:val="006001C5"/>
    <w:rsid w:val="0060540A"/>
    <w:rsid w:val="00607730"/>
    <w:rsid w:val="006125FB"/>
    <w:rsid w:val="00612CCE"/>
    <w:rsid w:val="0061374E"/>
    <w:rsid w:val="00624B95"/>
    <w:rsid w:val="00625589"/>
    <w:rsid w:val="006261F3"/>
    <w:rsid w:val="00626B1E"/>
    <w:rsid w:val="00634C83"/>
    <w:rsid w:val="006368B3"/>
    <w:rsid w:val="00636919"/>
    <w:rsid w:val="00643B27"/>
    <w:rsid w:val="00645F5F"/>
    <w:rsid w:val="0065215D"/>
    <w:rsid w:val="00653C5D"/>
    <w:rsid w:val="00661B97"/>
    <w:rsid w:val="00663982"/>
    <w:rsid w:val="00667532"/>
    <w:rsid w:val="00671B46"/>
    <w:rsid w:val="006740E6"/>
    <w:rsid w:val="00676C67"/>
    <w:rsid w:val="00676F2A"/>
    <w:rsid w:val="00680B9B"/>
    <w:rsid w:val="00693646"/>
    <w:rsid w:val="00694BCE"/>
    <w:rsid w:val="006A1783"/>
    <w:rsid w:val="006A2E57"/>
    <w:rsid w:val="006A3FAA"/>
    <w:rsid w:val="006A5047"/>
    <w:rsid w:val="006B01CF"/>
    <w:rsid w:val="006B0EDB"/>
    <w:rsid w:val="006B4AEC"/>
    <w:rsid w:val="006C0540"/>
    <w:rsid w:val="006C1C79"/>
    <w:rsid w:val="006C2264"/>
    <w:rsid w:val="006C5272"/>
    <w:rsid w:val="006C78CD"/>
    <w:rsid w:val="006D1646"/>
    <w:rsid w:val="006D2CE2"/>
    <w:rsid w:val="006D3701"/>
    <w:rsid w:val="006D5BFD"/>
    <w:rsid w:val="006D6D1C"/>
    <w:rsid w:val="006D782D"/>
    <w:rsid w:val="006F09B9"/>
    <w:rsid w:val="00705A39"/>
    <w:rsid w:val="0070704B"/>
    <w:rsid w:val="00707AB6"/>
    <w:rsid w:val="00725631"/>
    <w:rsid w:val="007313C0"/>
    <w:rsid w:val="00734449"/>
    <w:rsid w:val="00745815"/>
    <w:rsid w:val="00750B47"/>
    <w:rsid w:val="00752704"/>
    <w:rsid w:val="0075470A"/>
    <w:rsid w:val="0075523A"/>
    <w:rsid w:val="00756658"/>
    <w:rsid w:val="00756FF5"/>
    <w:rsid w:val="00761E13"/>
    <w:rsid w:val="0076486D"/>
    <w:rsid w:val="007658C5"/>
    <w:rsid w:val="00776D63"/>
    <w:rsid w:val="0078157B"/>
    <w:rsid w:val="00782721"/>
    <w:rsid w:val="00783BFA"/>
    <w:rsid w:val="0078527A"/>
    <w:rsid w:val="00790652"/>
    <w:rsid w:val="007A2822"/>
    <w:rsid w:val="007A3A53"/>
    <w:rsid w:val="007A4E73"/>
    <w:rsid w:val="007A6CA7"/>
    <w:rsid w:val="007A7311"/>
    <w:rsid w:val="007B0BE2"/>
    <w:rsid w:val="007B46E5"/>
    <w:rsid w:val="007C1E6A"/>
    <w:rsid w:val="007C6211"/>
    <w:rsid w:val="007D293E"/>
    <w:rsid w:val="007E110D"/>
    <w:rsid w:val="007E483F"/>
    <w:rsid w:val="007F0108"/>
    <w:rsid w:val="007F178D"/>
    <w:rsid w:val="007F234C"/>
    <w:rsid w:val="007F4A31"/>
    <w:rsid w:val="007F7E9F"/>
    <w:rsid w:val="00804674"/>
    <w:rsid w:val="00805F3E"/>
    <w:rsid w:val="00807C7D"/>
    <w:rsid w:val="00811CA6"/>
    <w:rsid w:val="00832FB9"/>
    <w:rsid w:val="00836E5B"/>
    <w:rsid w:val="00836FBE"/>
    <w:rsid w:val="0084046D"/>
    <w:rsid w:val="008444C8"/>
    <w:rsid w:val="00845E6D"/>
    <w:rsid w:val="00847252"/>
    <w:rsid w:val="00850151"/>
    <w:rsid w:val="00854CF0"/>
    <w:rsid w:val="00866FC7"/>
    <w:rsid w:val="008705CD"/>
    <w:rsid w:val="00872CF4"/>
    <w:rsid w:val="0087398E"/>
    <w:rsid w:val="00880EE4"/>
    <w:rsid w:val="008816E4"/>
    <w:rsid w:val="00890529"/>
    <w:rsid w:val="00892600"/>
    <w:rsid w:val="008975A9"/>
    <w:rsid w:val="008A2AA1"/>
    <w:rsid w:val="008A2D95"/>
    <w:rsid w:val="008A3F22"/>
    <w:rsid w:val="008B080F"/>
    <w:rsid w:val="008C1023"/>
    <w:rsid w:val="008C1436"/>
    <w:rsid w:val="008C6720"/>
    <w:rsid w:val="008D1C04"/>
    <w:rsid w:val="008D1D55"/>
    <w:rsid w:val="008D45BA"/>
    <w:rsid w:val="008D4CA4"/>
    <w:rsid w:val="008D572B"/>
    <w:rsid w:val="008E0C16"/>
    <w:rsid w:val="008E187A"/>
    <w:rsid w:val="008E27C2"/>
    <w:rsid w:val="008F70D8"/>
    <w:rsid w:val="009024FF"/>
    <w:rsid w:val="009043EB"/>
    <w:rsid w:val="00911C1D"/>
    <w:rsid w:val="00913017"/>
    <w:rsid w:val="00914B9D"/>
    <w:rsid w:val="00916F2A"/>
    <w:rsid w:val="00917256"/>
    <w:rsid w:val="00922850"/>
    <w:rsid w:val="0092285F"/>
    <w:rsid w:val="00924DCB"/>
    <w:rsid w:val="009257D8"/>
    <w:rsid w:val="00926C17"/>
    <w:rsid w:val="009306E4"/>
    <w:rsid w:val="00930DFD"/>
    <w:rsid w:val="00935738"/>
    <w:rsid w:val="00937C14"/>
    <w:rsid w:val="00941FB3"/>
    <w:rsid w:val="00942E72"/>
    <w:rsid w:val="00943111"/>
    <w:rsid w:val="00954166"/>
    <w:rsid w:val="00956DD0"/>
    <w:rsid w:val="00957186"/>
    <w:rsid w:val="00961FCF"/>
    <w:rsid w:val="0096758C"/>
    <w:rsid w:val="00971BC0"/>
    <w:rsid w:val="0097323C"/>
    <w:rsid w:val="00980560"/>
    <w:rsid w:val="00981A9A"/>
    <w:rsid w:val="00983026"/>
    <w:rsid w:val="009905A9"/>
    <w:rsid w:val="009933EA"/>
    <w:rsid w:val="0099626D"/>
    <w:rsid w:val="009A0D88"/>
    <w:rsid w:val="009A41B6"/>
    <w:rsid w:val="009A445E"/>
    <w:rsid w:val="009A55AA"/>
    <w:rsid w:val="009B2FA4"/>
    <w:rsid w:val="009C154D"/>
    <w:rsid w:val="009C7045"/>
    <w:rsid w:val="009D3164"/>
    <w:rsid w:val="009D37A2"/>
    <w:rsid w:val="009E0A8A"/>
    <w:rsid w:val="009E1C7B"/>
    <w:rsid w:val="009E3828"/>
    <w:rsid w:val="009F37AF"/>
    <w:rsid w:val="009F6CA7"/>
    <w:rsid w:val="009F6F9B"/>
    <w:rsid w:val="00A0227F"/>
    <w:rsid w:val="00A04AA9"/>
    <w:rsid w:val="00A0723E"/>
    <w:rsid w:val="00A0731D"/>
    <w:rsid w:val="00A07EA7"/>
    <w:rsid w:val="00A109AB"/>
    <w:rsid w:val="00A22B60"/>
    <w:rsid w:val="00A323C7"/>
    <w:rsid w:val="00A33CA5"/>
    <w:rsid w:val="00A36007"/>
    <w:rsid w:val="00A42987"/>
    <w:rsid w:val="00A44CA2"/>
    <w:rsid w:val="00A47EBD"/>
    <w:rsid w:val="00A5137F"/>
    <w:rsid w:val="00A54A64"/>
    <w:rsid w:val="00A647BB"/>
    <w:rsid w:val="00A6509C"/>
    <w:rsid w:val="00A72C30"/>
    <w:rsid w:val="00A765E5"/>
    <w:rsid w:val="00A774D9"/>
    <w:rsid w:val="00A77BFA"/>
    <w:rsid w:val="00A80AEC"/>
    <w:rsid w:val="00A86EDC"/>
    <w:rsid w:val="00A961F9"/>
    <w:rsid w:val="00AA36E4"/>
    <w:rsid w:val="00AA644A"/>
    <w:rsid w:val="00AB0FFE"/>
    <w:rsid w:val="00AB1A94"/>
    <w:rsid w:val="00AC4A43"/>
    <w:rsid w:val="00AD27D6"/>
    <w:rsid w:val="00AD2D88"/>
    <w:rsid w:val="00AD4FD1"/>
    <w:rsid w:val="00AD64A1"/>
    <w:rsid w:val="00AF5E26"/>
    <w:rsid w:val="00AF6E45"/>
    <w:rsid w:val="00AF72E5"/>
    <w:rsid w:val="00B06251"/>
    <w:rsid w:val="00B07D56"/>
    <w:rsid w:val="00B10B73"/>
    <w:rsid w:val="00B205DE"/>
    <w:rsid w:val="00B26134"/>
    <w:rsid w:val="00B34A7E"/>
    <w:rsid w:val="00B3610E"/>
    <w:rsid w:val="00B3713E"/>
    <w:rsid w:val="00B41201"/>
    <w:rsid w:val="00B53BB5"/>
    <w:rsid w:val="00B64252"/>
    <w:rsid w:val="00B66523"/>
    <w:rsid w:val="00B7024A"/>
    <w:rsid w:val="00B77805"/>
    <w:rsid w:val="00B77D8D"/>
    <w:rsid w:val="00B8036A"/>
    <w:rsid w:val="00B808DE"/>
    <w:rsid w:val="00B809A9"/>
    <w:rsid w:val="00B8294A"/>
    <w:rsid w:val="00B835C9"/>
    <w:rsid w:val="00B836E2"/>
    <w:rsid w:val="00B906FD"/>
    <w:rsid w:val="00B9278B"/>
    <w:rsid w:val="00B949AE"/>
    <w:rsid w:val="00BA4155"/>
    <w:rsid w:val="00BB4458"/>
    <w:rsid w:val="00BC572A"/>
    <w:rsid w:val="00BD130E"/>
    <w:rsid w:val="00BD215B"/>
    <w:rsid w:val="00BD551E"/>
    <w:rsid w:val="00BE33CA"/>
    <w:rsid w:val="00BE49BD"/>
    <w:rsid w:val="00BE7DF8"/>
    <w:rsid w:val="00BF745D"/>
    <w:rsid w:val="00C00636"/>
    <w:rsid w:val="00C03AE7"/>
    <w:rsid w:val="00C10EDC"/>
    <w:rsid w:val="00C16739"/>
    <w:rsid w:val="00C233C0"/>
    <w:rsid w:val="00C258FC"/>
    <w:rsid w:val="00C26207"/>
    <w:rsid w:val="00C26B46"/>
    <w:rsid w:val="00C34513"/>
    <w:rsid w:val="00C40ADE"/>
    <w:rsid w:val="00C47B36"/>
    <w:rsid w:val="00C47C61"/>
    <w:rsid w:val="00C50D63"/>
    <w:rsid w:val="00C51CEB"/>
    <w:rsid w:val="00C53C42"/>
    <w:rsid w:val="00C53E81"/>
    <w:rsid w:val="00C54B41"/>
    <w:rsid w:val="00C5790F"/>
    <w:rsid w:val="00C61211"/>
    <w:rsid w:val="00C61BC0"/>
    <w:rsid w:val="00C61C4E"/>
    <w:rsid w:val="00C62B77"/>
    <w:rsid w:val="00C62C44"/>
    <w:rsid w:val="00C70200"/>
    <w:rsid w:val="00C70C10"/>
    <w:rsid w:val="00C71FAF"/>
    <w:rsid w:val="00C80788"/>
    <w:rsid w:val="00C841C0"/>
    <w:rsid w:val="00C86593"/>
    <w:rsid w:val="00C86786"/>
    <w:rsid w:val="00C86F75"/>
    <w:rsid w:val="00C9131D"/>
    <w:rsid w:val="00C923EE"/>
    <w:rsid w:val="00C93E6D"/>
    <w:rsid w:val="00C9693A"/>
    <w:rsid w:val="00C97EDD"/>
    <w:rsid w:val="00CB5CD4"/>
    <w:rsid w:val="00CB6456"/>
    <w:rsid w:val="00CC275E"/>
    <w:rsid w:val="00CC3E46"/>
    <w:rsid w:val="00CC4764"/>
    <w:rsid w:val="00CC763A"/>
    <w:rsid w:val="00CE2E79"/>
    <w:rsid w:val="00CE62BF"/>
    <w:rsid w:val="00CE686E"/>
    <w:rsid w:val="00CF4826"/>
    <w:rsid w:val="00CF5DD2"/>
    <w:rsid w:val="00D0290F"/>
    <w:rsid w:val="00D04F58"/>
    <w:rsid w:val="00D05705"/>
    <w:rsid w:val="00D062E7"/>
    <w:rsid w:val="00D11272"/>
    <w:rsid w:val="00D17FFE"/>
    <w:rsid w:val="00D248CB"/>
    <w:rsid w:val="00D26613"/>
    <w:rsid w:val="00D27ECA"/>
    <w:rsid w:val="00D30027"/>
    <w:rsid w:val="00D32777"/>
    <w:rsid w:val="00D3542C"/>
    <w:rsid w:val="00D42DE2"/>
    <w:rsid w:val="00D4691E"/>
    <w:rsid w:val="00D47107"/>
    <w:rsid w:val="00D5342E"/>
    <w:rsid w:val="00D54D82"/>
    <w:rsid w:val="00D565C2"/>
    <w:rsid w:val="00D70EAC"/>
    <w:rsid w:val="00D714BA"/>
    <w:rsid w:val="00D752D8"/>
    <w:rsid w:val="00D80B1C"/>
    <w:rsid w:val="00D81D9B"/>
    <w:rsid w:val="00D83948"/>
    <w:rsid w:val="00D83C2A"/>
    <w:rsid w:val="00D86A0D"/>
    <w:rsid w:val="00D87F49"/>
    <w:rsid w:val="00D93064"/>
    <w:rsid w:val="00D93C65"/>
    <w:rsid w:val="00DA02F9"/>
    <w:rsid w:val="00DA0FE1"/>
    <w:rsid w:val="00DB58C7"/>
    <w:rsid w:val="00DD29D2"/>
    <w:rsid w:val="00DD4613"/>
    <w:rsid w:val="00DE1437"/>
    <w:rsid w:val="00DE3593"/>
    <w:rsid w:val="00DE3BE7"/>
    <w:rsid w:val="00DE6C30"/>
    <w:rsid w:val="00DF1A7B"/>
    <w:rsid w:val="00DF2473"/>
    <w:rsid w:val="00DF654B"/>
    <w:rsid w:val="00E074D3"/>
    <w:rsid w:val="00E164AE"/>
    <w:rsid w:val="00E20813"/>
    <w:rsid w:val="00E24E07"/>
    <w:rsid w:val="00E266CC"/>
    <w:rsid w:val="00E32340"/>
    <w:rsid w:val="00E40796"/>
    <w:rsid w:val="00E4560B"/>
    <w:rsid w:val="00E505A4"/>
    <w:rsid w:val="00E5456F"/>
    <w:rsid w:val="00E55D01"/>
    <w:rsid w:val="00E56D8C"/>
    <w:rsid w:val="00E60F3B"/>
    <w:rsid w:val="00E62C85"/>
    <w:rsid w:val="00E63A5C"/>
    <w:rsid w:val="00E63D0C"/>
    <w:rsid w:val="00E641A5"/>
    <w:rsid w:val="00E82104"/>
    <w:rsid w:val="00E8528C"/>
    <w:rsid w:val="00E95EFF"/>
    <w:rsid w:val="00EA4508"/>
    <w:rsid w:val="00EB11C2"/>
    <w:rsid w:val="00EB13DE"/>
    <w:rsid w:val="00EB2C67"/>
    <w:rsid w:val="00EB3879"/>
    <w:rsid w:val="00EB70D7"/>
    <w:rsid w:val="00EB7B7B"/>
    <w:rsid w:val="00EC26D3"/>
    <w:rsid w:val="00EC54CC"/>
    <w:rsid w:val="00EC6E42"/>
    <w:rsid w:val="00ED6BBB"/>
    <w:rsid w:val="00ED7E9A"/>
    <w:rsid w:val="00EE34A3"/>
    <w:rsid w:val="00EE3932"/>
    <w:rsid w:val="00EE6967"/>
    <w:rsid w:val="00F00F86"/>
    <w:rsid w:val="00F044A6"/>
    <w:rsid w:val="00F050A3"/>
    <w:rsid w:val="00F14998"/>
    <w:rsid w:val="00F24420"/>
    <w:rsid w:val="00F30422"/>
    <w:rsid w:val="00F32BD5"/>
    <w:rsid w:val="00F344B3"/>
    <w:rsid w:val="00F56E82"/>
    <w:rsid w:val="00F64BF1"/>
    <w:rsid w:val="00F72CE0"/>
    <w:rsid w:val="00F80D71"/>
    <w:rsid w:val="00F84EDF"/>
    <w:rsid w:val="00F8601D"/>
    <w:rsid w:val="00F907F5"/>
    <w:rsid w:val="00F91624"/>
    <w:rsid w:val="00F95FCC"/>
    <w:rsid w:val="00FA2007"/>
    <w:rsid w:val="00FA4747"/>
    <w:rsid w:val="00FA65C5"/>
    <w:rsid w:val="00FB2679"/>
    <w:rsid w:val="00FB45FF"/>
    <w:rsid w:val="00FB5928"/>
    <w:rsid w:val="00FB64E6"/>
    <w:rsid w:val="00FB741F"/>
    <w:rsid w:val="00FC4A98"/>
    <w:rsid w:val="00FC50B6"/>
    <w:rsid w:val="00FC53EF"/>
    <w:rsid w:val="00FD18E4"/>
    <w:rsid w:val="00FD359C"/>
    <w:rsid w:val="00FD57FD"/>
    <w:rsid w:val="00FF0272"/>
    <w:rsid w:val="00FF052C"/>
    <w:rsid w:val="00FF1A05"/>
    <w:rsid w:val="00FF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686AC"/>
  <w15:chartTrackingRefBased/>
  <w15:docId w15:val="{726D4D8D-F246-4C07-929D-785CE161A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4B3"/>
    <w:pPr>
      <w:spacing w:after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44A6"/>
    <w:pPr>
      <w:jc w:val="center"/>
      <w:outlineLvl w:val="0"/>
    </w:pPr>
    <w:rPr>
      <w:rFonts w:cstheme="minorHAnsi"/>
      <w:sz w:val="44"/>
      <w:szCs w:val="44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D74B3"/>
    <w:pPr>
      <w:outlineLvl w:val="1"/>
    </w:pPr>
    <w:rPr>
      <w:rFonts w:cstheme="minorHAnsi"/>
      <w:b/>
      <w:bCs/>
      <w:sz w:val="28"/>
      <w:szCs w:val="28"/>
    </w:rPr>
  </w:style>
  <w:style w:type="paragraph" w:styleId="Heading3">
    <w:name w:val="heading 3"/>
    <w:basedOn w:val="ListParagraph"/>
    <w:next w:val="Normal"/>
    <w:link w:val="Heading3Char"/>
    <w:autoRedefine/>
    <w:uiPriority w:val="9"/>
    <w:unhideWhenUsed/>
    <w:qFormat/>
    <w:rsid w:val="00776D63"/>
    <w:pPr>
      <w:numPr>
        <w:numId w:val="3"/>
      </w:numPr>
      <w:spacing w:line="360" w:lineRule="auto"/>
      <w:outlineLvl w:val="2"/>
    </w:pPr>
    <w:rPr>
      <w:rFonts w:ascii="Calibri" w:hAnsi="Calibri" w:cs="Times New Roman"/>
      <w:b/>
    </w:rPr>
  </w:style>
  <w:style w:type="paragraph" w:styleId="Heading4">
    <w:name w:val="heading 4"/>
    <w:basedOn w:val="Heading3"/>
    <w:link w:val="Heading4Char"/>
    <w:uiPriority w:val="9"/>
    <w:unhideWhenUsed/>
    <w:qFormat/>
    <w:rsid w:val="00254A51"/>
    <w:pPr>
      <w:numPr>
        <w:ilvl w:val="1"/>
      </w:numPr>
      <w:spacing w:before="40"/>
      <w:outlineLvl w:val="3"/>
    </w:pPr>
    <w:rPr>
      <w:rFonts w:eastAsiaTheme="majorEastAsia" w:cstheme="majorBidi"/>
      <w:b w:val="0"/>
      <w:iCs/>
    </w:rPr>
  </w:style>
  <w:style w:type="paragraph" w:styleId="Heading5">
    <w:name w:val="heading 5"/>
    <w:basedOn w:val="Heading4"/>
    <w:link w:val="Heading5Char"/>
    <w:uiPriority w:val="9"/>
    <w:unhideWhenUsed/>
    <w:qFormat/>
    <w:rsid w:val="00C10EDC"/>
    <w:pPr>
      <w:numPr>
        <w:ilvl w:val="2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44A6"/>
    <w:rPr>
      <w:rFonts w:cstheme="minorHAnsi"/>
      <w:sz w:val="44"/>
      <w:szCs w:val="44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D74B3"/>
    <w:rPr>
      <w:rFonts w:cstheme="minorHAns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76D63"/>
    <w:rPr>
      <w:rFonts w:ascii="Calibri" w:hAnsi="Calibri" w:cs="Times New Roman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54A51"/>
    <w:rPr>
      <w:rFonts w:ascii="Calibri" w:eastAsiaTheme="majorEastAsia" w:hAnsi="Calibri" w:cstheme="majorBidi"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2172EA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C10EDC"/>
    <w:rPr>
      <w:rFonts w:ascii="Cambria" w:eastAsiaTheme="majorEastAsia" w:hAnsi="Cambria" w:cstheme="majorBidi"/>
      <w:i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10EDC"/>
    <w:rPr>
      <w:i/>
      <w:iCs/>
    </w:rPr>
  </w:style>
  <w:style w:type="paragraph" w:styleId="BodyText">
    <w:name w:val="Body Text"/>
    <w:basedOn w:val="Normal"/>
    <w:link w:val="BodyTextChar"/>
    <w:semiHidden/>
    <w:rsid w:val="006A5047"/>
    <w:pPr>
      <w:spacing w:line="240" w:lineRule="auto"/>
      <w:jc w:val="both"/>
    </w:pPr>
    <w:rPr>
      <w:rFonts w:ascii="Times New Roman" w:eastAsia="Times New Roman" w:hAnsi="Times New Roman" w:cs="Times New Roman"/>
      <w:lang w:val="x-none"/>
    </w:rPr>
  </w:style>
  <w:style w:type="character" w:customStyle="1" w:styleId="BodyTextChar">
    <w:name w:val="Body Text Char"/>
    <w:basedOn w:val="DefaultParagraphFont"/>
    <w:link w:val="BodyText"/>
    <w:semiHidden/>
    <w:rsid w:val="006A5047"/>
    <w:rPr>
      <w:rFonts w:ascii="Times New Roman" w:eastAsia="Times New Roman" w:hAnsi="Times New Roman" w:cs="Times New Roman"/>
      <w:sz w:val="24"/>
      <w:szCs w:val="24"/>
      <w:lang w:val="x-none"/>
    </w:rPr>
  </w:style>
  <w:style w:type="character" w:styleId="Hyperlink">
    <w:name w:val="Hyperlink"/>
    <w:basedOn w:val="DefaultParagraphFont"/>
    <w:uiPriority w:val="99"/>
    <w:unhideWhenUsed/>
    <w:rsid w:val="00B53B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3BB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C4A98"/>
    <w:rPr>
      <w:rFonts w:ascii="Times New Roman" w:hAnsi="Times New Roman" w:cs="Times New Roman"/>
    </w:rPr>
  </w:style>
  <w:style w:type="character" w:customStyle="1" w:styleId="highlight-yellow">
    <w:name w:val="highlight-yellow"/>
    <w:basedOn w:val="DefaultParagraphFont"/>
    <w:rsid w:val="006A3FAA"/>
  </w:style>
  <w:style w:type="paragraph" w:customStyle="1" w:styleId="Default">
    <w:name w:val="Default"/>
    <w:rsid w:val="00C53C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Bullet">
    <w:name w:val="List Bullet"/>
    <w:basedOn w:val="Normal"/>
    <w:rsid w:val="003E404F"/>
    <w:pPr>
      <w:numPr>
        <w:numId w:val="6"/>
      </w:numPr>
      <w:tabs>
        <w:tab w:val="clear" w:pos="642"/>
      </w:tabs>
      <w:spacing w:line="240" w:lineRule="auto"/>
      <w:ind w:left="0" w:firstLine="0"/>
    </w:pPr>
    <w:rPr>
      <w:rFonts w:ascii="Arial" w:eastAsia="Times New Roman" w:hAnsi="Arial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221FD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FD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21FD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FDB"/>
    <w:rPr>
      <w:sz w:val="24"/>
      <w:szCs w:val="24"/>
    </w:rPr>
  </w:style>
  <w:style w:type="numbering" w:customStyle="1" w:styleId="CurrentList1">
    <w:name w:val="Current List1"/>
    <w:uiPriority w:val="99"/>
    <w:rsid w:val="00250A15"/>
    <w:pPr>
      <w:numPr>
        <w:numId w:val="9"/>
      </w:numPr>
    </w:pPr>
  </w:style>
  <w:style w:type="numbering" w:customStyle="1" w:styleId="CurrentList2">
    <w:name w:val="Current List2"/>
    <w:uiPriority w:val="99"/>
    <w:rsid w:val="00250A15"/>
    <w:pPr>
      <w:numPr>
        <w:numId w:val="10"/>
      </w:numPr>
    </w:pPr>
  </w:style>
  <w:style w:type="numbering" w:customStyle="1" w:styleId="CurrentList3">
    <w:name w:val="Current List3"/>
    <w:uiPriority w:val="99"/>
    <w:rsid w:val="00D05705"/>
    <w:pPr>
      <w:numPr>
        <w:numId w:val="13"/>
      </w:numPr>
    </w:pPr>
  </w:style>
  <w:style w:type="numbering" w:customStyle="1" w:styleId="CurrentList4">
    <w:name w:val="Current List4"/>
    <w:uiPriority w:val="99"/>
    <w:rsid w:val="00D05705"/>
    <w:pPr>
      <w:numPr>
        <w:numId w:val="14"/>
      </w:numPr>
    </w:pPr>
  </w:style>
  <w:style w:type="paragraph" w:styleId="NoSpacing">
    <w:name w:val="No Spacing"/>
    <w:uiPriority w:val="1"/>
    <w:qFormat/>
    <w:rsid w:val="00C233C0"/>
    <w:pPr>
      <w:spacing w:after="0" w:line="240" w:lineRule="auto"/>
    </w:pPr>
    <w:rPr>
      <w:sz w:val="24"/>
      <w:szCs w:val="24"/>
    </w:rPr>
  </w:style>
  <w:style w:type="numbering" w:customStyle="1" w:styleId="CurrentList5">
    <w:name w:val="Current List5"/>
    <w:uiPriority w:val="99"/>
    <w:rsid w:val="00776D63"/>
    <w:pPr>
      <w:numPr>
        <w:numId w:val="16"/>
      </w:numPr>
    </w:pPr>
  </w:style>
  <w:style w:type="numbering" w:customStyle="1" w:styleId="CurrentList6">
    <w:name w:val="Current List6"/>
    <w:uiPriority w:val="99"/>
    <w:rsid w:val="00776D63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9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t%20Ewe%20Parish%20Council%20-%20Dec24\1-ewe%20AGENDAS%20&amp;%20MINUTES\00TEMPLATE%20St%20Ewe%20Agenda%202025%20-%20ACCESSIBL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CF47B-A63D-4934-AF50-C7F15495E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00TEMPLATE St Ewe Agenda 2025 - ACCESSIBLE</Template>
  <TotalTime>0</TotalTime>
  <Pages>2</Pages>
  <Words>208</Words>
  <Characters>1034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Wilson</dc:creator>
  <cp:keywords/>
  <dc:description/>
  <cp:lastModifiedBy>Dee KennedyMerrett</cp:lastModifiedBy>
  <cp:revision>2</cp:revision>
  <cp:lastPrinted>2025-09-08T13:45:00Z</cp:lastPrinted>
  <dcterms:created xsi:type="dcterms:W3CDTF">2026-06-10T15:23:00Z</dcterms:created>
  <dcterms:modified xsi:type="dcterms:W3CDTF">2026-06-10T15:23:00Z</dcterms:modified>
</cp:coreProperties>
</file>