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CC95CB" w14:textId="769079B2" w:rsidR="00961FCF" w:rsidRPr="0087398E" w:rsidRDefault="00A42987" w:rsidP="00516D25">
      <w:pPr>
        <w:pStyle w:val="Heading1"/>
        <w:rPr>
          <w:sz w:val="56"/>
          <w:szCs w:val="56"/>
          <w:u w:val="none"/>
        </w:rPr>
      </w:pPr>
      <w:r w:rsidRPr="0087398E">
        <w:rPr>
          <w:sz w:val="56"/>
          <w:szCs w:val="56"/>
          <w:u w:val="none"/>
        </w:rPr>
        <w:t>Grampound with Creed Parish Council</w:t>
      </w:r>
    </w:p>
    <w:p w14:paraId="64CE8782" w14:textId="77777777" w:rsidR="00141C19" w:rsidRPr="0087398E" w:rsidRDefault="00141C19" w:rsidP="00141C19">
      <w:pPr>
        <w:rPr>
          <w:rFonts w:cstheme="minorHAnsi"/>
        </w:rPr>
      </w:pPr>
    </w:p>
    <w:p w14:paraId="0BBACA2A" w14:textId="77777777" w:rsidR="00961FCF" w:rsidRPr="0087398E" w:rsidRDefault="00961FCF" w:rsidP="00961FCF">
      <w:pPr>
        <w:rPr>
          <w:rFonts w:cstheme="minorHAnsi"/>
        </w:rPr>
      </w:pPr>
    </w:p>
    <w:p w14:paraId="60897A63" w14:textId="7BDC2354" w:rsidR="00961FCF" w:rsidRDefault="00D4449C" w:rsidP="00F044A6">
      <w:pPr>
        <w:pStyle w:val="Heading1"/>
      </w:pPr>
      <w:r>
        <w:t>MINUTES</w:t>
      </w:r>
    </w:p>
    <w:p w14:paraId="6E940126" w14:textId="77777777" w:rsidR="00E47B27" w:rsidRDefault="00E47B27" w:rsidP="00E47B27"/>
    <w:p w14:paraId="61C9E7F3" w14:textId="0590743F" w:rsidR="00932BAA" w:rsidRDefault="00932BAA" w:rsidP="00932BAA">
      <w:pPr>
        <w:pStyle w:val="Heading1"/>
      </w:pPr>
      <w:r>
        <w:t>ORDINARY PARISH COUNCIL MEETING</w:t>
      </w:r>
    </w:p>
    <w:p w14:paraId="73FDD79A" w14:textId="77777777" w:rsidR="005510AF" w:rsidRDefault="005510AF" w:rsidP="005510AF"/>
    <w:p w14:paraId="651F3087" w14:textId="2DDC515B" w:rsidR="005510AF" w:rsidRDefault="00016F3F" w:rsidP="005510AF">
      <w:pPr>
        <w:pStyle w:val="Heading2"/>
      </w:pPr>
      <w:r>
        <w:t xml:space="preserve">Held on </w:t>
      </w:r>
      <w:r w:rsidR="005510AF" w:rsidRPr="00435B40">
        <w:t xml:space="preserve">Thursday </w:t>
      </w:r>
      <w:r w:rsidR="005510AF">
        <w:t>18</w:t>
      </w:r>
      <w:r w:rsidR="005510AF" w:rsidRPr="005510AF">
        <w:rPr>
          <w:vertAlign w:val="superscript"/>
        </w:rPr>
        <w:t>TH</w:t>
      </w:r>
      <w:r w:rsidR="005510AF" w:rsidRPr="00435B40">
        <w:t xml:space="preserve"> </w:t>
      </w:r>
      <w:r w:rsidR="005510AF">
        <w:t xml:space="preserve">June </w:t>
      </w:r>
      <w:r w:rsidR="005510AF" w:rsidRPr="00435B40">
        <w:t>at 18:30pm in the Townhall.</w:t>
      </w:r>
    </w:p>
    <w:p w14:paraId="35288C76" w14:textId="77777777" w:rsidR="001C42F5" w:rsidRDefault="001C42F5" w:rsidP="001C42F5"/>
    <w:p w14:paraId="69DD65A3" w14:textId="73FA10A0" w:rsidR="00467C68" w:rsidRDefault="00515216" w:rsidP="0047711E">
      <w:pPr>
        <w:pStyle w:val="Heading3"/>
      </w:pPr>
      <w:r>
        <w:t>In attendance</w:t>
      </w:r>
      <w:r w:rsidR="00467C68">
        <w:t xml:space="preserve">: </w:t>
      </w:r>
      <w:r w:rsidR="00467C68" w:rsidRPr="00467C68">
        <w:rPr>
          <w:b w:val="0"/>
          <w:bCs/>
        </w:rPr>
        <w:t>Cllr</w:t>
      </w:r>
      <w:r w:rsidR="008A131F">
        <w:rPr>
          <w:b w:val="0"/>
          <w:bCs/>
        </w:rPr>
        <w:t>s Chapman, Jenkins, James, Merrett, Tomlin, Bunt</w:t>
      </w:r>
    </w:p>
    <w:p w14:paraId="59FAFA5B" w14:textId="6C4C9E4D" w:rsidR="00467C68" w:rsidRPr="00467C68" w:rsidRDefault="006B7D68" w:rsidP="0047711E">
      <w:pPr>
        <w:pStyle w:val="Heading3"/>
      </w:pPr>
      <w:r>
        <w:t>A</w:t>
      </w:r>
      <w:r w:rsidR="00467C68">
        <w:t>lso present</w:t>
      </w:r>
      <w:r>
        <w:t xml:space="preserve">: </w:t>
      </w:r>
      <w:r w:rsidR="008A131F" w:rsidRPr="008A131F">
        <w:rPr>
          <w:b w:val="0"/>
          <w:bCs/>
        </w:rPr>
        <w:t>County Cllr Cunningham</w:t>
      </w:r>
    </w:p>
    <w:p w14:paraId="7D4FA621" w14:textId="220EFDCB" w:rsidR="000366E3" w:rsidRDefault="00515216" w:rsidP="0047711E">
      <w:pPr>
        <w:pStyle w:val="Heading3"/>
      </w:pPr>
      <w:r>
        <w:t>Apologies for absence:</w:t>
      </w:r>
      <w:r w:rsidR="008A131F">
        <w:t xml:space="preserve"> </w:t>
      </w:r>
      <w:r w:rsidR="008A131F" w:rsidRPr="00467C68">
        <w:rPr>
          <w:b w:val="0"/>
          <w:bCs/>
        </w:rPr>
        <w:t>Cllr</w:t>
      </w:r>
      <w:r w:rsidR="004E4559">
        <w:rPr>
          <w:b w:val="0"/>
          <w:bCs/>
        </w:rPr>
        <w:t>s</w:t>
      </w:r>
      <w:r w:rsidR="008A131F" w:rsidRPr="00467C68">
        <w:rPr>
          <w:b w:val="0"/>
          <w:bCs/>
        </w:rPr>
        <w:t xml:space="preserve"> Shaw, McGuinness</w:t>
      </w:r>
      <w:r w:rsidR="004E4559">
        <w:rPr>
          <w:b w:val="0"/>
          <w:bCs/>
        </w:rPr>
        <w:t xml:space="preserve">, Fielder </w:t>
      </w:r>
    </w:p>
    <w:p w14:paraId="1C52DDDB" w14:textId="77777777" w:rsidR="00AA053F" w:rsidRPr="00AA053F" w:rsidRDefault="00AA053F" w:rsidP="00AA053F"/>
    <w:p w14:paraId="2EB5955B" w14:textId="5CDECD27" w:rsidR="00AA053F" w:rsidRDefault="00AA053F" w:rsidP="00AA053F">
      <w:pPr>
        <w:pStyle w:val="Heading3"/>
        <w:rPr>
          <w:b w:val="0"/>
          <w:bCs/>
        </w:rPr>
      </w:pPr>
      <w:r>
        <w:t xml:space="preserve">Chairs welcome:  </w:t>
      </w:r>
      <w:r w:rsidRPr="008A131F">
        <w:rPr>
          <w:b w:val="0"/>
          <w:bCs/>
        </w:rPr>
        <w:t xml:space="preserve">The chair </w:t>
      </w:r>
      <w:r>
        <w:rPr>
          <w:b w:val="0"/>
          <w:bCs/>
        </w:rPr>
        <w:t>o</w:t>
      </w:r>
      <w:r w:rsidRPr="008A131F">
        <w:rPr>
          <w:b w:val="0"/>
          <w:bCs/>
        </w:rPr>
        <w:t>pened the meeting</w:t>
      </w:r>
      <w:r>
        <w:rPr>
          <w:b w:val="0"/>
          <w:bCs/>
        </w:rPr>
        <w:t xml:space="preserve"> and welcomed all</w:t>
      </w:r>
      <w:r w:rsidR="00E3467A">
        <w:rPr>
          <w:b w:val="0"/>
          <w:bCs/>
        </w:rPr>
        <w:t>.</w:t>
      </w:r>
    </w:p>
    <w:p w14:paraId="710A2EE2" w14:textId="77777777" w:rsidR="00AA053F" w:rsidRPr="00AA053F" w:rsidRDefault="00AA053F" w:rsidP="00AA053F"/>
    <w:p w14:paraId="4011B4EB" w14:textId="6213B464" w:rsidR="009025E5" w:rsidRPr="0064546B" w:rsidRDefault="009025E5" w:rsidP="0047711E">
      <w:pPr>
        <w:pStyle w:val="Heading3"/>
      </w:pPr>
      <w:r w:rsidRPr="0064546B">
        <w:t>Declarations of interest</w:t>
      </w:r>
    </w:p>
    <w:p w14:paraId="02567ECE" w14:textId="62AD487D" w:rsidR="009025E5" w:rsidRPr="0064546B" w:rsidRDefault="009025E5" w:rsidP="0047711E">
      <w:pPr>
        <w:pStyle w:val="Heading4"/>
      </w:pPr>
      <w:r w:rsidRPr="0064546B">
        <w:t xml:space="preserve">Pecuniary/Registerable Declarations of Interests – Members must declare an interest, which has been declared on their Register of Financial Interests form, relevant to the agenda. </w:t>
      </w:r>
      <w:r w:rsidR="003578F9">
        <w:t>None.</w:t>
      </w:r>
    </w:p>
    <w:p w14:paraId="4B4B59BC" w14:textId="3BA30DD5" w:rsidR="009025E5" w:rsidRPr="0064546B" w:rsidRDefault="009025E5" w:rsidP="0047711E">
      <w:pPr>
        <w:pStyle w:val="Heading4"/>
      </w:pPr>
      <w:r w:rsidRPr="0064546B">
        <w:t xml:space="preserve">Non-registerable Interests – Members must declare non-pecuniary interests at the start of the meeting or whenever the interest becomes apparent. </w:t>
      </w:r>
      <w:r w:rsidR="003578F9">
        <w:t>None.</w:t>
      </w:r>
    </w:p>
    <w:p w14:paraId="24BE6448" w14:textId="54B5AB5A" w:rsidR="009025E5" w:rsidRPr="0064546B" w:rsidRDefault="009025E5" w:rsidP="0047711E">
      <w:pPr>
        <w:pStyle w:val="Heading4"/>
      </w:pPr>
      <w:r w:rsidRPr="0064546B">
        <w:t xml:space="preserve">Declaration of Gifts – Members are reminded they must declare any gift or hospitality with a value more than fifty pounds. </w:t>
      </w:r>
      <w:r w:rsidR="003578F9">
        <w:t>None.</w:t>
      </w:r>
    </w:p>
    <w:p w14:paraId="3719E69D" w14:textId="14502D75" w:rsidR="009025E5" w:rsidRPr="0064546B" w:rsidRDefault="009025E5" w:rsidP="0047711E">
      <w:pPr>
        <w:pStyle w:val="Heading4"/>
      </w:pPr>
      <w:r w:rsidRPr="0064546B">
        <w:t xml:space="preserve">Dispensations – Members to consider any written requests for dispensations. </w:t>
      </w:r>
      <w:r w:rsidR="003578F9">
        <w:t>None.</w:t>
      </w:r>
    </w:p>
    <w:p w14:paraId="77B0E14F" w14:textId="77777777" w:rsidR="009025E5" w:rsidRDefault="009025E5" w:rsidP="0047711E">
      <w:pPr>
        <w:pStyle w:val="Heading3"/>
        <w:numPr>
          <w:ilvl w:val="0"/>
          <w:numId w:val="0"/>
        </w:numPr>
        <w:ind w:left="567"/>
      </w:pPr>
    </w:p>
    <w:p w14:paraId="5020EDDB" w14:textId="6256AB99" w:rsidR="00770DA7" w:rsidRDefault="00770DA7" w:rsidP="0047711E">
      <w:pPr>
        <w:pStyle w:val="Heading3"/>
        <w:rPr>
          <w:b w:val="0"/>
          <w:bCs/>
        </w:rPr>
      </w:pPr>
      <w:r w:rsidRPr="0064546B">
        <w:t>Governance:</w:t>
      </w:r>
      <w:r w:rsidRPr="00435B40">
        <w:t xml:space="preserve"> </w:t>
      </w:r>
      <w:r w:rsidRPr="003967C8">
        <w:rPr>
          <w:b w:val="0"/>
          <w:bCs/>
        </w:rPr>
        <w:t>To approve and sign the minutes from the Parish Council meeting</w:t>
      </w:r>
      <w:r w:rsidR="00B85CD4" w:rsidRPr="003967C8">
        <w:rPr>
          <w:b w:val="0"/>
          <w:bCs/>
        </w:rPr>
        <w:t xml:space="preserve"> held on</w:t>
      </w:r>
      <w:r w:rsidRPr="003967C8">
        <w:rPr>
          <w:b w:val="0"/>
          <w:bCs/>
        </w:rPr>
        <w:t xml:space="preserve"> </w:t>
      </w:r>
      <w:r w:rsidR="007B0576" w:rsidRPr="003967C8">
        <w:rPr>
          <w:b w:val="0"/>
          <w:bCs/>
        </w:rPr>
        <w:t>21</w:t>
      </w:r>
      <w:r w:rsidR="007B0576" w:rsidRPr="003967C8">
        <w:rPr>
          <w:b w:val="0"/>
          <w:bCs/>
          <w:vertAlign w:val="superscript"/>
        </w:rPr>
        <w:t>st</w:t>
      </w:r>
      <w:r w:rsidRPr="003967C8">
        <w:rPr>
          <w:b w:val="0"/>
          <w:bCs/>
        </w:rPr>
        <w:t xml:space="preserve"> </w:t>
      </w:r>
      <w:r w:rsidR="007B0576" w:rsidRPr="003967C8">
        <w:rPr>
          <w:b w:val="0"/>
          <w:bCs/>
        </w:rPr>
        <w:t xml:space="preserve">May. </w:t>
      </w:r>
      <w:r w:rsidR="003578F9">
        <w:rPr>
          <w:b w:val="0"/>
          <w:bCs/>
        </w:rPr>
        <w:t>Approved.</w:t>
      </w:r>
      <w:r w:rsidR="006759FF">
        <w:rPr>
          <w:b w:val="0"/>
          <w:bCs/>
        </w:rPr>
        <w:t xml:space="preserve"> </w:t>
      </w:r>
    </w:p>
    <w:p w14:paraId="621975B6" w14:textId="77777777" w:rsidR="003C1B71" w:rsidRDefault="003C1B71" w:rsidP="003C1B71"/>
    <w:p w14:paraId="45DB045E" w14:textId="77777777" w:rsidR="003C1B71" w:rsidRDefault="003C1B71" w:rsidP="003C1B71">
      <w:pPr>
        <w:pStyle w:val="Heading3"/>
      </w:pPr>
      <w:r>
        <w:t>CAP Representative</w:t>
      </w:r>
    </w:p>
    <w:p w14:paraId="7E4362A3" w14:textId="77777777" w:rsidR="003C1B71" w:rsidRDefault="003C1B71" w:rsidP="003C1B71">
      <w:pPr>
        <w:pStyle w:val="Heading4"/>
      </w:pPr>
      <w:r>
        <w:t>To nominate the Parish Council representative for CAP.</w:t>
      </w:r>
    </w:p>
    <w:p w14:paraId="4833899C" w14:textId="14230694" w:rsidR="000366E3" w:rsidRDefault="000366E3" w:rsidP="008A131F">
      <w:pPr>
        <w:pStyle w:val="Heading5"/>
      </w:pPr>
      <w:r>
        <w:t xml:space="preserve">Proposal </w:t>
      </w:r>
      <w:r w:rsidR="00E3467A">
        <w:t xml:space="preserve">for Team Green within Parish Council </w:t>
      </w:r>
      <w:r w:rsidR="0062216A">
        <w:t>to take this on</w:t>
      </w:r>
      <w:r w:rsidR="004553BF">
        <w:t xml:space="preserve"> as a shared responsibility</w:t>
      </w:r>
      <w:r w:rsidR="0062216A">
        <w:t xml:space="preserve">. </w:t>
      </w:r>
      <w:r w:rsidR="004553BF">
        <w:t xml:space="preserve">Proposer </w:t>
      </w:r>
      <w:r>
        <w:t xml:space="preserve">Cllr Chapman, </w:t>
      </w:r>
      <w:r w:rsidR="004553BF">
        <w:t xml:space="preserve">seconder </w:t>
      </w:r>
      <w:r>
        <w:t>Cllr Merrett</w:t>
      </w:r>
      <w:r w:rsidR="004553BF">
        <w:t xml:space="preserve">. </w:t>
      </w:r>
    </w:p>
    <w:p w14:paraId="0B4956D5" w14:textId="77777777" w:rsidR="003C1B71" w:rsidRPr="003C1B71" w:rsidRDefault="003C1B71" w:rsidP="003C1B71"/>
    <w:p w14:paraId="63897ADA" w14:textId="50D3B9DA" w:rsidR="00F95FCC" w:rsidRPr="00435B40" w:rsidRDefault="00F95FCC" w:rsidP="0047711E">
      <w:pPr>
        <w:pStyle w:val="Heading3"/>
      </w:pPr>
      <w:r w:rsidRPr="00435B40">
        <w:t xml:space="preserve">Outside Organisations </w:t>
      </w:r>
      <w:r w:rsidR="00D93064" w:rsidRPr="00435B40">
        <w:t xml:space="preserve">and Reports </w:t>
      </w:r>
      <w:r w:rsidR="004F7E03" w:rsidRPr="00435B40">
        <w:t>– Standing Items on the Agenda</w:t>
      </w:r>
    </w:p>
    <w:p w14:paraId="279915EC" w14:textId="0551744C" w:rsidR="004372AA" w:rsidRDefault="00634C83" w:rsidP="0047711E">
      <w:pPr>
        <w:pStyle w:val="Heading4"/>
      </w:pPr>
      <w:r w:rsidRPr="005A53CB">
        <w:t>County Cllr Update</w:t>
      </w:r>
      <w:r w:rsidR="00D70EAC" w:rsidRPr="005A53CB">
        <w:t>.</w:t>
      </w:r>
      <w:r w:rsidR="00301812" w:rsidRPr="005A53CB">
        <w:t xml:space="preserve"> </w:t>
      </w:r>
    </w:p>
    <w:p w14:paraId="31E9D456" w14:textId="3A5C4796" w:rsidR="00951BAB" w:rsidRDefault="008A131F" w:rsidP="00951BAB">
      <w:pPr>
        <w:pStyle w:val="Heading5"/>
      </w:pPr>
      <w:r>
        <w:t>Garlenick Estate PROW</w:t>
      </w:r>
      <w:r w:rsidR="00C41813">
        <w:t xml:space="preserve"> visit</w:t>
      </w:r>
      <w:r w:rsidR="006C0433">
        <w:t>.</w:t>
      </w:r>
    </w:p>
    <w:p w14:paraId="5E3C93AF" w14:textId="38F8E47E" w:rsidR="00266AE3" w:rsidRDefault="00266AE3" w:rsidP="00951BAB">
      <w:pPr>
        <w:pStyle w:val="Heading5"/>
      </w:pPr>
      <w:r>
        <w:t>Community chest fund</w:t>
      </w:r>
      <w:r w:rsidR="00CD4303">
        <w:t xml:space="preserve"> </w:t>
      </w:r>
      <w:r w:rsidR="0005710C">
        <w:t>awards.</w:t>
      </w:r>
    </w:p>
    <w:p w14:paraId="279A7B14" w14:textId="12AE75B5" w:rsidR="00266AE3" w:rsidRDefault="006C0433" w:rsidP="00951BAB">
      <w:pPr>
        <w:pStyle w:val="Heading5"/>
      </w:pPr>
      <w:r>
        <w:t>Attended CAP forum</w:t>
      </w:r>
      <w:r w:rsidR="00C63E1D">
        <w:t xml:space="preserve"> at </w:t>
      </w:r>
      <w:r w:rsidR="001B1F05">
        <w:t xml:space="preserve">St Austell </w:t>
      </w:r>
      <w:r w:rsidR="00C63E1D">
        <w:t xml:space="preserve">Tregorrick </w:t>
      </w:r>
      <w:r w:rsidR="00623B71">
        <w:t xml:space="preserve">Road, </w:t>
      </w:r>
      <w:r w:rsidR="00C63E1D">
        <w:t>Rugby Club</w:t>
      </w:r>
    </w:p>
    <w:p w14:paraId="0149E239" w14:textId="393A3B97" w:rsidR="008A131F" w:rsidRDefault="006C0433" w:rsidP="001F5DD7">
      <w:pPr>
        <w:pStyle w:val="Heading5"/>
      </w:pPr>
      <w:r>
        <w:t xml:space="preserve">Offered support to </w:t>
      </w:r>
      <w:r w:rsidR="0073317D">
        <w:t xml:space="preserve">a </w:t>
      </w:r>
      <w:r>
        <w:t xml:space="preserve">resident. </w:t>
      </w:r>
    </w:p>
    <w:p w14:paraId="74029E67" w14:textId="2E0224A8" w:rsidR="00532E17" w:rsidRDefault="00634C83" w:rsidP="0047711E">
      <w:pPr>
        <w:pStyle w:val="Heading4"/>
      </w:pPr>
      <w:r w:rsidRPr="005A53CB">
        <w:t xml:space="preserve">Police </w:t>
      </w:r>
      <w:r w:rsidR="00F30D72" w:rsidRPr="005A53CB">
        <w:t xml:space="preserve">Updates. </w:t>
      </w:r>
    </w:p>
    <w:p w14:paraId="441FEDF7" w14:textId="761607C4" w:rsidR="00951BAB" w:rsidRDefault="001A64C8" w:rsidP="00951BAB">
      <w:pPr>
        <w:pStyle w:val="Heading5"/>
      </w:pPr>
      <w:r>
        <w:t xml:space="preserve">Cllr Tomlin </w:t>
      </w:r>
      <w:r w:rsidR="00A002DA">
        <w:t xml:space="preserve">asking for </w:t>
      </w:r>
      <w:r w:rsidR="00FC37C5">
        <w:t xml:space="preserve">a date on the </w:t>
      </w:r>
      <w:r>
        <w:t xml:space="preserve">Outreach </w:t>
      </w:r>
      <w:r w:rsidR="00FC37C5">
        <w:t xml:space="preserve">van </w:t>
      </w:r>
      <w:r>
        <w:t>visit</w:t>
      </w:r>
      <w:r w:rsidR="007650FD">
        <w:t xml:space="preserve"> </w:t>
      </w:r>
      <w:r w:rsidR="0036091E">
        <w:t>which should be i</w:t>
      </w:r>
      <w:r w:rsidR="007650FD">
        <w:t>n July.</w:t>
      </w:r>
    </w:p>
    <w:p w14:paraId="6EFBA8E9" w14:textId="4349C538" w:rsidR="007650FD" w:rsidRDefault="007650FD" w:rsidP="00951BAB">
      <w:pPr>
        <w:pStyle w:val="Heading5"/>
      </w:pPr>
      <w:r>
        <w:t xml:space="preserve">Live facial recognition </w:t>
      </w:r>
      <w:r w:rsidR="009C2C2A">
        <w:t xml:space="preserve">camera </w:t>
      </w:r>
      <w:r w:rsidR="00EC70DC">
        <w:t xml:space="preserve">implementation </w:t>
      </w:r>
      <w:r w:rsidR="009C2C2A">
        <w:t xml:space="preserve">to happen </w:t>
      </w:r>
      <w:r>
        <w:t>across Cornwall and Devon</w:t>
      </w:r>
      <w:r w:rsidR="009C2C2A">
        <w:t>. No further information</w:t>
      </w:r>
      <w:r w:rsidR="0036091E">
        <w:t xml:space="preserve"> available at present</w:t>
      </w:r>
      <w:r w:rsidR="009C2C2A">
        <w:t>.</w:t>
      </w:r>
    </w:p>
    <w:p w14:paraId="11952B2A" w14:textId="25C5714E" w:rsidR="00E24533" w:rsidRDefault="00F24B01" w:rsidP="0047711E">
      <w:pPr>
        <w:pStyle w:val="Heading4"/>
      </w:pPr>
      <w:r>
        <w:t>G</w:t>
      </w:r>
      <w:r w:rsidR="002B4803" w:rsidRPr="005A53CB">
        <w:t>rampound Village Hall</w:t>
      </w:r>
      <w:r w:rsidR="001C585F" w:rsidRPr="005A53CB">
        <w:t>.</w:t>
      </w:r>
      <w:r w:rsidR="00E24533" w:rsidRPr="005A53CB">
        <w:t xml:space="preserve"> </w:t>
      </w:r>
    </w:p>
    <w:p w14:paraId="78E9E978" w14:textId="39C7DB07" w:rsidR="00682338" w:rsidRDefault="00A46B7C" w:rsidP="00682338">
      <w:pPr>
        <w:pStyle w:val="Heading5"/>
      </w:pPr>
      <w:r>
        <w:lastRenderedPageBreak/>
        <w:t xml:space="preserve">Nothing to report. </w:t>
      </w:r>
    </w:p>
    <w:p w14:paraId="48284C27" w14:textId="77777777" w:rsidR="00046DE4" w:rsidRDefault="00046DE4" w:rsidP="0047711E">
      <w:pPr>
        <w:pStyle w:val="Heading4"/>
        <w:numPr>
          <w:ilvl w:val="0"/>
          <w:numId w:val="0"/>
        </w:numPr>
        <w:ind w:left="851"/>
      </w:pPr>
    </w:p>
    <w:p w14:paraId="5B44AFC0" w14:textId="0B0EF919" w:rsidR="005306F9" w:rsidRDefault="001A766D" w:rsidP="0047711E">
      <w:pPr>
        <w:pStyle w:val="Heading3"/>
      </w:pPr>
      <w:r w:rsidRPr="00435B40">
        <w:t>Highways</w:t>
      </w:r>
    </w:p>
    <w:p w14:paraId="4356F208" w14:textId="50A273E1" w:rsidR="003F6086" w:rsidRDefault="00C7435D" w:rsidP="0047711E">
      <w:pPr>
        <w:pStyle w:val="Heading4"/>
      </w:pPr>
      <w:r>
        <w:t xml:space="preserve">Resolve pothole reporting and understanding. </w:t>
      </w:r>
    </w:p>
    <w:p w14:paraId="2998EA77" w14:textId="6685DA75" w:rsidR="00C47751" w:rsidRDefault="00A54229" w:rsidP="000E6F9D">
      <w:pPr>
        <w:pStyle w:val="Heading5"/>
      </w:pPr>
      <w:hyperlink r:id="rId8" w:history="1">
        <w:r w:rsidRPr="00A54229">
          <w:rPr>
            <w:rStyle w:val="Hyperlink"/>
          </w:rPr>
          <w:t>Report a pothole - Cornwall Council</w:t>
        </w:r>
      </w:hyperlink>
      <w:r>
        <w:t xml:space="preserve"> or call </w:t>
      </w:r>
      <w:r w:rsidR="00C47751">
        <w:t>0300 1234 222</w:t>
      </w:r>
    </w:p>
    <w:p w14:paraId="2BA915AE" w14:textId="79EB27AF" w:rsidR="00585FD3" w:rsidRDefault="00585FD3" w:rsidP="000E6F9D">
      <w:pPr>
        <w:pStyle w:val="Heading5"/>
      </w:pPr>
      <w:r>
        <w:t xml:space="preserve">County Cllr Cunningham </w:t>
      </w:r>
      <w:r w:rsidR="00D61175">
        <w:t>has offered to support on potholes</w:t>
      </w:r>
      <w:r w:rsidR="00016AD5">
        <w:t xml:space="preserve"> </w:t>
      </w:r>
      <w:r w:rsidR="003F3731">
        <w:t>if</w:t>
      </w:r>
      <w:r w:rsidR="00016AD5">
        <w:t xml:space="preserve"> locations are clear</w:t>
      </w:r>
      <w:r w:rsidR="00D61175">
        <w:t>.</w:t>
      </w:r>
      <w:r w:rsidR="00016AD5">
        <w:t xml:space="preserve"> Clerk suggested using </w:t>
      </w:r>
      <w:hyperlink r:id="rId9" w:history="1">
        <w:r w:rsidR="003F3731" w:rsidRPr="00786625">
          <w:rPr>
            <w:rStyle w:val="Hyperlink"/>
          </w:rPr>
          <w:t>https://what3words.com/</w:t>
        </w:r>
      </w:hyperlink>
      <w:r w:rsidR="003F3731">
        <w:t xml:space="preserve"> </w:t>
      </w:r>
      <w:r w:rsidR="007D5393">
        <w:t xml:space="preserve">to </w:t>
      </w:r>
      <w:r w:rsidR="00483F74">
        <w:t>ensure of</w:t>
      </w:r>
      <w:r w:rsidR="007D5393">
        <w:t xml:space="preserve"> exact locations. </w:t>
      </w:r>
      <w:r w:rsidR="00D61175">
        <w:t xml:space="preserve"> </w:t>
      </w:r>
    </w:p>
    <w:p w14:paraId="5B38E3ED" w14:textId="2D133774" w:rsidR="00C026A8" w:rsidRDefault="00C026A8" w:rsidP="000E6F9D">
      <w:pPr>
        <w:pStyle w:val="Heading5"/>
      </w:pPr>
      <w:r>
        <w:t xml:space="preserve">Clerk to add </w:t>
      </w:r>
      <w:r w:rsidR="007D5393">
        <w:t xml:space="preserve">a </w:t>
      </w:r>
      <w:r>
        <w:t xml:space="preserve">post to encourage people to report </w:t>
      </w:r>
      <w:r w:rsidR="001D7C8B">
        <w:t>potholes direct with CC</w:t>
      </w:r>
      <w:r w:rsidR="002A7BD7">
        <w:t xml:space="preserve"> </w:t>
      </w:r>
      <w:r w:rsidR="003829B1">
        <w:t xml:space="preserve">to </w:t>
      </w:r>
      <w:r w:rsidR="002A7BD7">
        <w:t>ensure they are dealt with quicker</w:t>
      </w:r>
      <w:r w:rsidR="001D7C8B">
        <w:t>.</w:t>
      </w:r>
    </w:p>
    <w:p w14:paraId="3A9A909D" w14:textId="677C7B51" w:rsidR="00453D82" w:rsidRDefault="009B2BA6" w:rsidP="0047711E">
      <w:pPr>
        <w:pStyle w:val="Heading4"/>
      </w:pPr>
      <w:r>
        <w:t xml:space="preserve">To receive </w:t>
      </w:r>
      <w:r w:rsidR="00247452">
        <w:t>information o</w:t>
      </w:r>
      <w:r w:rsidR="001D70FB">
        <w:t>n hedgehogs on A390 (as per emails circulated)</w:t>
      </w:r>
      <w:r w:rsidR="00D2187F">
        <w:t>.</w:t>
      </w:r>
    </w:p>
    <w:p w14:paraId="59A35002" w14:textId="2DA52C5E" w:rsidR="00786ED6" w:rsidRDefault="00786ED6" w:rsidP="00786ED6">
      <w:pPr>
        <w:pStyle w:val="Heading5"/>
      </w:pPr>
      <w:r>
        <w:t xml:space="preserve">Cllr Tomlin has </w:t>
      </w:r>
      <w:r w:rsidR="003829B1">
        <w:t xml:space="preserve">been in contact with a </w:t>
      </w:r>
      <w:r>
        <w:t xml:space="preserve">resident </w:t>
      </w:r>
      <w:r w:rsidR="00DA4BA9">
        <w:t xml:space="preserve">who reported </w:t>
      </w:r>
      <w:r w:rsidR="00131B37">
        <w:t xml:space="preserve">dead </w:t>
      </w:r>
      <w:r w:rsidR="00DA4BA9">
        <w:t>hedgehogs.</w:t>
      </w:r>
    </w:p>
    <w:p w14:paraId="784B15EB" w14:textId="32D4F2E5" w:rsidR="00D038DB" w:rsidRDefault="00131B37" w:rsidP="00786ED6">
      <w:pPr>
        <w:pStyle w:val="Heading5"/>
      </w:pPr>
      <w:r>
        <w:t>CC have confirmed that d</w:t>
      </w:r>
      <w:r w:rsidR="00D038DB">
        <w:t xml:space="preserve">ata is required for </w:t>
      </w:r>
      <w:r w:rsidR="00093331">
        <w:t xml:space="preserve">support in this area. </w:t>
      </w:r>
    </w:p>
    <w:p w14:paraId="4654963C" w14:textId="65278AFF" w:rsidR="00DC7950" w:rsidRDefault="00093331" w:rsidP="00786ED6">
      <w:pPr>
        <w:pStyle w:val="Heading5"/>
      </w:pPr>
      <w:r>
        <w:t>Hedgehog awareness campaign for residents</w:t>
      </w:r>
      <w:r w:rsidR="00DC7950">
        <w:t xml:space="preserve"> to be considered</w:t>
      </w:r>
      <w:r w:rsidR="00E3105A">
        <w:t xml:space="preserve">. </w:t>
      </w:r>
    </w:p>
    <w:p w14:paraId="23C66BC1" w14:textId="22ED8338" w:rsidR="00093331" w:rsidRDefault="00093331" w:rsidP="00786ED6">
      <w:pPr>
        <w:pStyle w:val="Heading5"/>
      </w:pPr>
      <w:r>
        <w:t xml:space="preserve"> </w:t>
      </w:r>
      <w:r w:rsidR="00DC7950">
        <w:t xml:space="preserve">A post to be added into the </w:t>
      </w:r>
      <w:r>
        <w:t xml:space="preserve">Grampound Times. </w:t>
      </w:r>
    </w:p>
    <w:p w14:paraId="7DF7DC04" w14:textId="5AC9F25F" w:rsidR="000B6BCC" w:rsidRDefault="000B6BCC" w:rsidP="0047711E">
      <w:pPr>
        <w:pStyle w:val="Heading4"/>
      </w:pPr>
      <w:r>
        <w:t xml:space="preserve">To consider </w:t>
      </w:r>
      <w:r w:rsidR="00A2780E">
        <w:t>signage for Bartliver Hill</w:t>
      </w:r>
      <w:r w:rsidR="00C64A5C">
        <w:t xml:space="preserve"> for 20mph.</w:t>
      </w:r>
    </w:p>
    <w:p w14:paraId="60868FEC" w14:textId="3051966D" w:rsidR="007A66B7" w:rsidRDefault="00690811" w:rsidP="009970B8">
      <w:pPr>
        <w:pStyle w:val="Heading5"/>
      </w:pPr>
      <w:r>
        <w:t xml:space="preserve">A resident who lives on Bartliver Hill has asked for a 20mph sign up the </w:t>
      </w:r>
      <w:r w:rsidR="00212F57">
        <w:t>hill;</w:t>
      </w:r>
      <w:r>
        <w:t xml:space="preserve"> </w:t>
      </w:r>
      <w:r w:rsidR="001F68F8">
        <w:t>reports cars are speeding up the hill.</w:t>
      </w:r>
      <w:r w:rsidR="00F36781">
        <w:t xml:space="preserve"> </w:t>
      </w:r>
      <w:r w:rsidR="007A66B7">
        <w:t xml:space="preserve">County Cllr Cunningham </w:t>
      </w:r>
      <w:r w:rsidR="007455B3">
        <w:t>has agreed to help support for</w:t>
      </w:r>
      <w:r w:rsidR="00666192">
        <w:t xml:space="preserve"> 20mph sig</w:t>
      </w:r>
      <w:r w:rsidR="007455B3">
        <w:t xml:space="preserve">ns. </w:t>
      </w:r>
    </w:p>
    <w:p w14:paraId="3FB19821" w14:textId="2935C0EA" w:rsidR="00234748" w:rsidRPr="00E13610" w:rsidRDefault="00234748" w:rsidP="00234748">
      <w:pPr>
        <w:pStyle w:val="Heading4"/>
      </w:pPr>
      <w:r>
        <w:t>Clerk chasing on road resurfacing</w:t>
      </w:r>
      <w:r w:rsidR="00A90C49">
        <w:t xml:space="preserve"> information. </w:t>
      </w:r>
    </w:p>
    <w:p w14:paraId="3EB95D56" w14:textId="77777777" w:rsidR="003F6086" w:rsidRPr="003F6086" w:rsidRDefault="003F6086" w:rsidP="003F6086"/>
    <w:p w14:paraId="3AA9D2AD" w14:textId="0639829D" w:rsidR="00615B5F" w:rsidRDefault="00B66523" w:rsidP="0047711E">
      <w:pPr>
        <w:pStyle w:val="Heading3"/>
      </w:pPr>
      <w:r w:rsidRPr="00435B40">
        <w:t>Environ</w:t>
      </w:r>
      <w:r w:rsidR="00707AB6" w:rsidRPr="00435B40">
        <w:t xml:space="preserve">mental </w:t>
      </w:r>
      <w:r w:rsidR="00A647BB" w:rsidRPr="00435B40">
        <w:t>and</w:t>
      </w:r>
      <w:r w:rsidR="00707AB6" w:rsidRPr="00435B40">
        <w:t xml:space="preserve"> Amenity Matters </w:t>
      </w:r>
    </w:p>
    <w:p w14:paraId="0FE3A2AD" w14:textId="020ED6A9" w:rsidR="00CD5DE9" w:rsidRDefault="00B243B7" w:rsidP="00061BF0">
      <w:pPr>
        <w:pStyle w:val="Heading4"/>
      </w:pPr>
      <w:r>
        <w:t xml:space="preserve">To </w:t>
      </w:r>
      <w:r w:rsidR="00B15750">
        <w:t xml:space="preserve">receive an update on the </w:t>
      </w:r>
      <w:r>
        <w:t>activities</w:t>
      </w:r>
      <w:r w:rsidR="00DF4919" w:rsidRPr="00E13610">
        <w:t xml:space="preserve"> for young children in the </w:t>
      </w:r>
      <w:r w:rsidR="00DD7292" w:rsidRPr="00E13610">
        <w:t>village</w:t>
      </w:r>
      <w:r w:rsidR="00B15750">
        <w:t xml:space="preserve">. </w:t>
      </w:r>
    </w:p>
    <w:p w14:paraId="624245CD" w14:textId="12E7B513" w:rsidR="005957C4" w:rsidRDefault="00402364" w:rsidP="005957C4">
      <w:pPr>
        <w:pStyle w:val="Heading5"/>
      </w:pPr>
      <w:r>
        <w:t>No further updates, d</w:t>
      </w:r>
      <w:r w:rsidR="00A94F9E">
        <w:t>eferred to Julys PC meeting.</w:t>
      </w:r>
    </w:p>
    <w:p w14:paraId="5126E5E6" w14:textId="7C0A0798" w:rsidR="00524021" w:rsidRDefault="00AE5FEB" w:rsidP="00524021">
      <w:pPr>
        <w:pStyle w:val="Heading4"/>
      </w:pPr>
      <w:r>
        <w:t>To consider a</w:t>
      </w:r>
      <w:r w:rsidR="00524021">
        <w:t xml:space="preserve"> </w:t>
      </w:r>
      <w:r w:rsidR="00B243B7">
        <w:t xml:space="preserve">funding </w:t>
      </w:r>
      <w:r w:rsidR="00524021">
        <w:t>request for the people’s emergency briefing</w:t>
      </w:r>
      <w:r w:rsidR="0009600D">
        <w:t xml:space="preserve"> to be held in the Village Hall.</w:t>
      </w:r>
    </w:p>
    <w:p w14:paraId="29D1494C" w14:textId="03E7EB74" w:rsidR="00362E3C" w:rsidRDefault="00A94F9E" w:rsidP="00DB7C9F">
      <w:pPr>
        <w:pStyle w:val="Heading5"/>
      </w:pPr>
      <w:r>
        <w:t xml:space="preserve">Film </w:t>
      </w:r>
      <w:r w:rsidR="007B40D5">
        <w:t xml:space="preserve">showing to be </w:t>
      </w:r>
      <w:r w:rsidR="00362E3C">
        <w:t xml:space="preserve">organised </w:t>
      </w:r>
      <w:r w:rsidR="007B40D5">
        <w:t xml:space="preserve">in the </w:t>
      </w:r>
      <w:r w:rsidR="00362E3C">
        <w:t>village hall on 17</w:t>
      </w:r>
      <w:r w:rsidR="00362E3C" w:rsidRPr="00D63AF2">
        <w:rPr>
          <w:vertAlign w:val="superscript"/>
        </w:rPr>
        <w:t>th</w:t>
      </w:r>
      <w:r w:rsidR="00362E3C">
        <w:t xml:space="preserve"> </w:t>
      </w:r>
      <w:r w:rsidR="00D63AF2">
        <w:t xml:space="preserve">July. Ticketing line has been setup. </w:t>
      </w:r>
    </w:p>
    <w:p w14:paraId="02A85D02" w14:textId="7DFF7CDA" w:rsidR="002753C3" w:rsidRDefault="002753C3" w:rsidP="005957C4">
      <w:pPr>
        <w:pStyle w:val="Heading5"/>
      </w:pPr>
      <w:r>
        <w:t xml:space="preserve">Cllr Jenkins asking for financial support </w:t>
      </w:r>
      <w:r w:rsidR="00D63AF2">
        <w:t>of £100</w:t>
      </w:r>
      <w:r w:rsidR="00366D08">
        <w:t xml:space="preserve"> from the PC.</w:t>
      </w:r>
      <w:r w:rsidR="007F101E">
        <w:t xml:space="preserve"> Approved. </w:t>
      </w:r>
    </w:p>
    <w:p w14:paraId="534513B5" w14:textId="4323565E" w:rsidR="00663F01" w:rsidRDefault="00CD6E2E" w:rsidP="005957C4">
      <w:pPr>
        <w:pStyle w:val="Heading5"/>
      </w:pPr>
      <w:r>
        <w:t>County Cllr Cunningham has been asked to attend</w:t>
      </w:r>
      <w:r w:rsidR="007B40D5">
        <w:t xml:space="preserve"> if available. </w:t>
      </w:r>
    </w:p>
    <w:p w14:paraId="2D6312E3" w14:textId="1B19D657" w:rsidR="00CD6E2E" w:rsidRDefault="006F6C2C" w:rsidP="005957C4">
      <w:pPr>
        <w:pStyle w:val="Heading5"/>
      </w:pPr>
      <w:r>
        <w:t xml:space="preserve">A small fund from the </w:t>
      </w:r>
      <w:r w:rsidR="00CD6E2E">
        <w:t>Community Chest fund</w:t>
      </w:r>
      <w:r>
        <w:t xml:space="preserve"> has been awarded</w:t>
      </w:r>
      <w:r w:rsidR="00CD6E2E">
        <w:t>.</w:t>
      </w:r>
    </w:p>
    <w:p w14:paraId="301C3557" w14:textId="0E6E03B2" w:rsidR="00110F97" w:rsidRPr="00CD5DE9" w:rsidRDefault="00110F97" w:rsidP="00110F97">
      <w:pPr>
        <w:pStyle w:val="Heading4"/>
      </w:pPr>
      <w:r>
        <w:t xml:space="preserve">Lime Trees </w:t>
      </w:r>
      <w:r w:rsidR="00DF1F7E">
        <w:t xml:space="preserve">on </w:t>
      </w:r>
      <w:r w:rsidR="00FB787F">
        <w:t xml:space="preserve">Fore Street </w:t>
      </w:r>
      <w:r w:rsidR="00DF1F7E">
        <w:t xml:space="preserve">by </w:t>
      </w:r>
      <w:r w:rsidR="000C2D67">
        <w:t xml:space="preserve">the bus stop </w:t>
      </w:r>
      <w:r w:rsidR="00981951">
        <w:t xml:space="preserve">/ phone box </w:t>
      </w:r>
      <w:r w:rsidR="001C60F3">
        <w:t xml:space="preserve">overgrown. </w:t>
      </w:r>
    </w:p>
    <w:p w14:paraId="0F737BA2" w14:textId="77777777" w:rsidR="003E7FC4" w:rsidRDefault="003E7FC4" w:rsidP="0047711E">
      <w:pPr>
        <w:pStyle w:val="Heading4"/>
        <w:numPr>
          <w:ilvl w:val="0"/>
          <w:numId w:val="0"/>
        </w:numPr>
        <w:ind w:left="851"/>
      </w:pPr>
    </w:p>
    <w:p w14:paraId="038ADA7C" w14:textId="1875902A" w:rsidR="005306F9" w:rsidRPr="00435B40" w:rsidRDefault="00140A9B" w:rsidP="0047711E">
      <w:pPr>
        <w:pStyle w:val="Heading3"/>
      </w:pPr>
      <w:r w:rsidRPr="00435B40">
        <w:t>Finance</w:t>
      </w:r>
    </w:p>
    <w:p w14:paraId="069D5A2B" w14:textId="48FDED88" w:rsidR="00F853AB" w:rsidRDefault="003F6F08" w:rsidP="0047711E">
      <w:pPr>
        <w:pStyle w:val="Heading4"/>
      </w:pPr>
      <w:r>
        <w:t xml:space="preserve">To receive and approve </w:t>
      </w:r>
      <w:r w:rsidR="00F15E78">
        <w:t>June’s</w:t>
      </w:r>
      <w:r w:rsidR="00BC572A" w:rsidRPr="00C37B01">
        <w:t xml:space="preserve"> schedule of payments</w:t>
      </w:r>
      <w:r w:rsidR="00C03F9C" w:rsidRPr="00C37B01">
        <w:t xml:space="preserve"> (</w:t>
      </w:r>
      <w:r w:rsidR="000819CF" w:rsidRPr="00C37B01">
        <w:t>circulated</w:t>
      </w:r>
      <w:r w:rsidR="00BC572A" w:rsidRPr="00C37B01">
        <w:t xml:space="preserve"> prior to meeting</w:t>
      </w:r>
      <w:r w:rsidR="00C03F9C" w:rsidRPr="00C37B01">
        <w:t>).</w:t>
      </w:r>
      <w:r w:rsidR="005167E1">
        <w:t xml:space="preserve"> Approved</w:t>
      </w:r>
    </w:p>
    <w:p w14:paraId="08129DCF" w14:textId="77777777" w:rsidR="00CD5DE9" w:rsidRDefault="00CD5DE9" w:rsidP="0047711E">
      <w:pPr>
        <w:pStyle w:val="Heading4"/>
        <w:numPr>
          <w:ilvl w:val="0"/>
          <w:numId w:val="0"/>
        </w:numPr>
        <w:ind w:left="851"/>
      </w:pPr>
    </w:p>
    <w:p w14:paraId="09145027" w14:textId="47D0C487" w:rsidR="005306F9" w:rsidRPr="00435B40" w:rsidRDefault="005306F9" w:rsidP="0047711E">
      <w:pPr>
        <w:pStyle w:val="Heading3"/>
      </w:pPr>
      <w:r w:rsidRPr="00435B40">
        <w:t>Planning</w:t>
      </w:r>
      <w:r w:rsidR="00B835C9" w:rsidRPr="00435B40">
        <w:t>, Enforcement &amp; Compliance</w:t>
      </w:r>
    </w:p>
    <w:p w14:paraId="6983F086" w14:textId="6C2E4A44" w:rsidR="0007144C" w:rsidRPr="006F586C" w:rsidRDefault="00030BB5" w:rsidP="0047711E">
      <w:pPr>
        <w:pStyle w:val="Heading4"/>
        <w:rPr>
          <w:rFonts w:eastAsia="Times New Roman"/>
          <w:lang w:eastAsia="en-GB"/>
        </w:rPr>
      </w:pPr>
      <w:r w:rsidRPr="00435B40">
        <w:t>Planning Applications</w:t>
      </w:r>
      <w:r w:rsidR="00BE3CAB">
        <w:t>.</w:t>
      </w:r>
    </w:p>
    <w:p w14:paraId="70DE5964" w14:textId="1CDB9FCC" w:rsidR="00AB76E3" w:rsidRPr="00435B40" w:rsidRDefault="006125FB" w:rsidP="0047711E">
      <w:pPr>
        <w:pStyle w:val="Heading4"/>
        <w:rPr>
          <w:rStyle w:val="Heading4Char"/>
          <w:rFonts w:asciiTheme="minorHAnsi" w:hAnsiTheme="minorHAnsi" w:cstheme="minorHAnsi"/>
        </w:rPr>
      </w:pPr>
      <w:r w:rsidRPr="00435B40">
        <w:rPr>
          <w:rStyle w:val="Heading4Char"/>
          <w:rFonts w:asciiTheme="minorHAnsi" w:hAnsiTheme="minorHAnsi" w:cstheme="minorHAnsi"/>
        </w:rPr>
        <w:t>Other planning matters</w:t>
      </w:r>
      <w:r w:rsidR="001C585F" w:rsidRPr="00435B40">
        <w:rPr>
          <w:rStyle w:val="Heading4Char"/>
          <w:rFonts w:asciiTheme="minorHAnsi" w:hAnsiTheme="minorHAnsi" w:cstheme="minorHAnsi"/>
        </w:rPr>
        <w:t>.</w:t>
      </w:r>
      <w:r w:rsidR="007A54B8">
        <w:rPr>
          <w:rStyle w:val="Heading4Char"/>
          <w:rFonts w:asciiTheme="minorHAnsi" w:hAnsiTheme="minorHAnsi" w:cstheme="minorHAnsi"/>
        </w:rPr>
        <w:t xml:space="preserve"> </w:t>
      </w:r>
    </w:p>
    <w:p w14:paraId="0989A0BA" w14:textId="3D1BBCFF" w:rsidR="00506EAE" w:rsidRPr="00435B40" w:rsidRDefault="00B835C9" w:rsidP="0047711E">
      <w:pPr>
        <w:pStyle w:val="Heading4"/>
        <w:rPr>
          <w:rStyle w:val="Heading4Char"/>
          <w:rFonts w:asciiTheme="minorHAnsi" w:hAnsiTheme="minorHAnsi" w:cstheme="minorHAnsi"/>
          <w:sz w:val="22"/>
          <w:szCs w:val="22"/>
        </w:rPr>
      </w:pPr>
      <w:r w:rsidRPr="00435B40">
        <w:t>Enforcement &amp; compliance</w:t>
      </w:r>
      <w:r w:rsidR="008816E4" w:rsidRPr="00435B40">
        <w:rPr>
          <w:rStyle w:val="Heading4Char"/>
          <w:rFonts w:asciiTheme="minorHAnsi" w:hAnsiTheme="minorHAnsi" w:cstheme="minorHAnsi"/>
          <w:sz w:val="22"/>
          <w:szCs w:val="22"/>
        </w:rPr>
        <w:t>.</w:t>
      </w:r>
      <w:r w:rsidRPr="00435B40">
        <w:rPr>
          <w:rStyle w:val="Heading4Char"/>
          <w:rFonts w:asciiTheme="minorHAnsi" w:hAnsiTheme="minorHAnsi" w:cstheme="minorHAnsi"/>
          <w:sz w:val="22"/>
          <w:szCs w:val="22"/>
        </w:rPr>
        <w:t xml:space="preserve"> </w:t>
      </w:r>
    </w:p>
    <w:p w14:paraId="64856F78" w14:textId="05E2E23C" w:rsidR="00AE6333" w:rsidRDefault="00AE6333" w:rsidP="0047711E">
      <w:pPr>
        <w:pStyle w:val="Heading4"/>
        <w:numPr>
          <w:ilvl w:val="0"/>
          <w:numId w:val="0"/>
        </w:numPr>
        <w:ind w:left="851"/>
      </w:pPr>
    </w:p>
    <w:p w14:paraId="18A041CD" w14:textId="3E61656C" w:rsidR="00C97EDD" w:rsidRPr="00435B40" w:rsidRDefault="007A4E73" w:rsidP="0047711E">
      <w:pPr>
        <w:pStyle w:val="Heading3"/>
      </w:pPr>
      <w:r w:rsidRPr="00435B40">
        <w:t xml:space="preserve">Townhall </w:t>
      </w:r>
    </w:p>
    <w:p w14:paraId="06698D7B" w14:textId="3D7DB6B8" w:rsidR="00795D3A" w:rsidRDefault="00071013" w:rsidP="0047711E">
      <w:pPr>
        <w:pStyle w:val="Heading4"/>
      </w:pPr>
      <w:r>
        <w:t xml:space="preserve">To decide action </w:t>
      </w:r>
      <w:r w:rsidR="00176BA6">
        <w:t xml:space="preserve">on </w:t>
      </w:r>
      <w:r>
        <w:t>t</w:t>
      </w:r>
      <w:r w:rsidR="00F425BE" w:rsidRPr="00692CB8">
        <w:t xml:space="preserve">iles </w:t>
      </w:r>
      <w:r w:rsidR="002F631F" w:rsidRPr="00692CB8">
        <w:t>on clock</w:t>
      </w:r>
      <w:r w:rsidR="001D2DDA" w:rsidRPr="00692CB8">
        <w:t xml:space="preserve"> tower.</w:t>
      </w:r>
      <w:r w:rsidR="00B039AE" w:rsidRPr="00692CB8">
        <w:t xml:space="preserve"> </w:t>
      </w:r>
    </w:p>
    <w:p w14:paraId="30DC2234" w14:textId="211552C3" w:rsidR="008F1B0D" w:rsidRDefault="001923B3" w:rsidP="008F1B0D">
      <w:pPr>
        <w:pStyle w:val="Heading5"/>
      </w:pPr>
      <w:r>
        <w:t>Mini tower</w:t>
      </w:r>
      <w:r w:rsidR="00442DCB">
        <w:t xml:space="preserve">s and cherry pickers </w:t>
      </w:r>
      <w:r w:rsidR="009C11C0">
        <w:t>quotes are</w:t>
      </w:r>
      <w:r w:rsidR="008E31BF">
        <w:t xml:space="preserve"> </w:t>
      </w:r>
      <w:r w:rsidR="009C11C0">
        <w:t xml:space="preserve">expensive. </w:t>
      </w:r>
      <w:r w:rsidR="00442DCB">
        <w:t xml:space="preserve"> </w:t>
      </w:r>
    </w:p>
    <w:p w14:paraId="3CFA8B72" w14:textId="07C195BC" w:rsidR="00E4117F" w:rsidRDefault="00381D32" w:rsidP="00FA65A1">
      <w:pPr>
        <w:pStyle w:val="Heading5"/>
      </w:pPr>
      <w:r>
        <w:t xml:space="preserve">Clerk to check </w:t>
      </w:r>
      <w:r w:rsidR="00A53F25">
        <w:t>with insurance company</w:t>
      </w:r>
      <w:r w:rsidR="009C11C0">
        <w:t xml:space="preserve"> if this claim would be covered under the current policy</w:t>
      </w:r>
      <w:r w:rsidR="00A53F25">
        <w:t>.</w:t>
      </w:r>
    </w:p>
    <w:p w14:paraId="01F14660" w14:textId="1FF1BC77" w:rsidR="00A53F25" w:rsidRDefault="00A53F25" w:rsidP="00FA65A1">
      <w:pPr>
        <w:pStyle w:val="Heading5"/>
      </w:pPr>
      <w:r>
        <w:t xml:space="preserve">Cllr Bunt to </w:t>
      </w:r>
      <w:r w:rsidR="009C11C0">
        <w:t xml:space="preserve">liaise with </w:t>
      </w:r>
      <w:r>
        <w:t>roofer.</w:t>
      </w:r>
    </w:p>
    <w:p w14:paraId="41F8166B" w14:textId="5158D359" w:rsidR="000E6343" w:rsidRDefault="00176BA6" w:rsidP="0047711E">
      <w:pPr>
        <w:pStyle w:val="Heading4"/>
      </w:pPr>
      <w:r>
        <w:t xml:space="preserve">To confirm </w:t>
      </w:r>
      <w:r w:rsidR="000E6343">
        <w:t>Fire Extinguisher Service</w:t>
      </w:r>
      <w:r>
        <w:t xml:space="preserve"> has been carried out. </w:t>
      </w:r>
    </w:p>
    <w:p w14:paraId="24FE0DD6" w14:textId="58413D32" w:rsidR="00D07085" w:rsidRDefault="00D07085" w:rsidP="00D07085">
      <w:pPr>
        <w:pStyle w:val="Heading5"/>
      </w:pPr>
      <w:r>
        <w:lastRenderedPageBreak/>
        <w:t xml:space="preserve">Completed. </w:t>
      </w:r>
      <w:r w:rsidR="00280696">
        <w:t>One fire extinguisher requires replacement</w:t>
      </w:r>
      <w:r w:rsidR="00B140E0">
        <w:t>. Clerk has approved quote. Awaiting on delivery</w:t>
      </w:r>
      <w:r w:rsidR="00D5760B">
        <w:t xml:space="preserve"> / installation</w:t>
      </w:r>
      <w:r w:rsidR="00B140E0">
        <w:t xml:space="preserve"> date. </w:t>
      </w:r>
    </w:p>
    <w:p w14:paraId="373084E9" w14:textId="52045FAE" w:rsidR="00AE3751" w:rsidRDefault="00E40410" w:rsidP="0047711E">
      <w:pPr>
        <w:pStyle w:val="Heading4"/>
      </w:pPr>
      <w:r>
        <w:t>To receive conf</w:t>
      </w:r>
      <w:r w:rsidR="00C11687">
        <w:t xml:space="preserve">irmation that </w:t>
      </w:r>
      <w:r>
        <w:t>c</w:t>
      </w:r>
      <w:r w:rsidR="00AE3751">
        <w:t xml:space="preserve">lock </w:t>
      </w:r>
      <w:r>
        <w:t>w</w:t>
      </w:r>
      <w:r w:rsidR="00AE3751">
        <w:t>inding</w:t>
      </w:r>
      <w:r>
        <w:t xml:space="preserve"> personal </w:t>
      </w:r>
      <w:r w:rsidR="00C11687">
        <w:t xml:space="preserve">has changed. </w:t>
      </w:r>
    </w:p>
    <w:p w14:paraId="5A5E0F57" w14:textId="46880A63" w:rsidR="00D07085" w:rsidRDefault="00D07085" w:rsidP="00D07085">
      <w:pPr>
        <w:pStyle w:val="Heading5"/>
      </w:pPr>
      <w:r>
        <w:t xml:space="preserve">Cllr Fielder </w:t>
      </w:r>
      <w:r w:rsidR="00C67DCC">
        <w:t xml:space="preserve">passed </w:t>
      </w:r>
      <w:r w:rsidR="00665647">
        <w:t xml:space="preserve">the </w:t>
      </w:r>
      <w:r w:rsidR="00B56010">
        <w:t xml:space="preserve">Townhall </w:t>
      </w:r>
      <w:r w:rsidR="00665647">
        <w:t xml:space="preserve">keys to the resident who is now </w:t>
      </w:r>
      <w:r w:rsidR="009E7DF4">
        <w:t>supporting the clock winding.</w:t>
      </w:r>
    </w:p>
    <w:p w14:paraId="586D1239" w14:textId="485BBDCB" w:rsidR="002A186A" w:rsidRDefault="00C11687" w:rsidP="0047711E">
      <w:pPr>
        <w:pStyle w:val="Heading4"/>
      </w:pPr>
      <w:r>
        <w:t>To receive the v</w:t>
      </w:r>
      <w:r w:rsidR="002A186A">
        <w:t>aluation</w:t>
      </w:r>
      <w:r>
        <w:t xml:space="preserve"> for the townhall.</w:t>
      </w:r>
    </w:p>
    <w:p w14:paraId="22344045" w14:textId="77777777" w:rsidR="00A57B90" w:rsidRPr="00A57B90" w:rsidRDefault="00A57B90" w:rsidP="00A57B90"/>
    <w:p w14:paraId="2D0B528E" w14:textId="4D750C25" w:rsidR="00CE6270" w:rsidRDefault="007141C2" w:rsidP="0047711E">
      <w:pPr>
        <w:pStyle w:val="Heading3"/>
      </w:pPr>
      <w:r>
        <w:t xml:space="preserve">Correspondence and Documentation – not covered anywhere else on the </w:t>
      </w:r>
      <w:r w:rsidR="0078201B">
        <w:t>agenda.</w:t>
      </w:r>
    </w:p>
    <w:p w14:paraId="11F68DC9" w14:textId="6717012F" w:rsidR="00DC68DA" w:rsidRDefault="00094872" w:rsidP="0047711E">
      <w:pPr>
        <w:pStyle w:val="Heading4"/>
      </w:pPr>
      <w:r>
        <w:t xml:space="preserve">To acknowledge receipt </w:t>
      </w:r>
      <w:r w:rsidR="00892115">
        <w:t xml:space="preserve">of </w:t>
      </w:r>
      <w:r w:rsidR="00C7780C">
        <w:t>E</w:t>
      </w:r>
      <w:r w:rsidR="00DC68DA">
        <w:t xml:space="preserve">nvironmental </w:t>
      </w:r>
      <w:r w:rsidR="00AF1AC5">
        <w:t xml:space="preserve">Information </w:t>
      </w:r>
      <w:r w:rsidR="00C7780C">
        <w:t>R</w:t>
      </w:r>
      <w:r w:rsidR="00AF1AC5">
        <w:t>equest</w:t>
      </w:r>
      <w:r w:rsidR="00C7780C">
        <w:t xml:space="preserve"> (EIR)</w:t>
      </w:r>
      <w:r w:rsidR="00AF1AC5">
        <w:t xml:space="preserve"> </w:t>
      </w:r>
    </w:p>
    <w:p w14:paraId="0C828503" w14:textId="42B8F001" w:rsidR="00BE76A6" w:rsidRDefault="003865D5" w:rsidP="00BE76A6">
      <w:pPr>
        <w:pStyle w:val="Heading5"/>
      </w:pPr>
      <w:r>
        <w:t>Acknowledg</w:t>
      </w:r>
      <w:r w:rsidR="00B53136">
        <w:t xml:space="preserve">ed </w:t>
      </w:r>
      <w:r>
        <w:t>by the Parish Council.</w:t>
      </w:r>
    </w:p>
    <w:p w14:paraId="2BF9E996" w14:textId="5A28B217" w:rsidR="0028165E" w:rsidRDefault="00B15750" w:rsidP="0047711E">
      <w:pPr>
        <w:pStyle w:val="Heading4"/>
      </w:pPr>
      <w:r>
        <w:t>To receive an update on the e</w:t>
      </w:r>
      <w:r w:rsidR="008A29DA" w:rsidRPr="00A22F9C">
        <w:t>mergency Planning document</w:t>
      </w:r>
    </w:p>
    <w:p w14:paraId="4F171508" w14:textId="33323AB1" w:rsidR="006C20DE" w:rsidRDefault="006C20DE" w:rsidP="0047711E">
      <w:pPr>
        <w:pStyle w:val="Heading5"/>
      </w:pPr>
      <w:r w:rsidRPr="00C7084C">
        <w:t xml:space="preserve">Cllr Chapman, Cllr </w:t>
      </w:r>
      <w:r w:rsidR="002736D6" w:rsidRPr="00C7084C">
        <w:t>Jenkins</w:t>
      </w:r>
      <w:r w:rsidR="00AF641F">
        <w:t xml:space="preserve"> to review document. </w:t>
      </w:r>
    </w:p>
    <w:p w14:paraId="24FB5A5F" w14:textId="3DA49A3A" w:rsidR="008F799E" w:rsidRDefault="00B15750" w:rsidP="0047711E">
      <w:pPr>
        <w:pStyle w:val="Heading4"/>
      </w:pPr>
      <w:r>
        <w:t xml:space="preserve">To </w:t>
      </w:r>
      <w:r w:rsidR="00071155">
        <w:t xml:space="preserve">receive </w:t>
      </w:r>
      <w:r w:rsidR="008F799E">
        <w:t>Complaints Policy</w:t>
      </w:r>
    </w:p>
    <w:p w14:paraId="75DB2EE9" w14:textId="49DD6824" w:rsidR="000F43D3" w:rsidRDefault="000F43D3" w:rsidP="000F43D3">
      <w:pPr>
        <w:pStyle w:val="Heading5"/>
      </w:pPr>
      <w:r>
        <w:t>Complaints Policy has been circulated to PC</w:t>
      </w:r>
    </w:p>
    <w:p w14:paraId="6C27C9BC" w14:textId="21358F44" w:rsidR="00C46E12" w:rsidRDefault="000F43D3" w:rsidP="002D0BB3">
      <w:pPr>
        <w:pStyle w:val="Heading5"/>
      </w:pPr>
      <w:r>
        <w:t>Propose</w:t>
      </w:r>
      <w:r w:rsidR="00F73A62">
        <w:t xml:space="preserve">r </w:t>
      </w:r>
      <w:r w:rsidR="00B041B1">
        <w:t xml:space="preserve">Cllr Chapman, </w:t>
      </w:r>
      <w:r w:rsidR="00C46E12">
        <w:t>Seconde</w:t>
      </w:r>
      <w:r w:rsidR="00F73A62">
        <w:t>r</w:t>
      </w:r>
      <w:r w:rsidR="00C46E12">
        <w:t xml:space="preserve"> by </w:t>
      </w:r>
      <w:r w:rsidR="00B041B1">
        <w:t xml:space="preserve">Cllr Bunt. </w:t>
      </w:r>
    </w:p>
    <w:p w14:paraId="7FDA203D" w14:textId="4E05BA1C" w:rsidR="002D0BB3" w:rsidRPr="00C7084C" w:rsidRDefault="00C46E12" w:rsidP="002D0BB3">
      <w:pPr>
        <w:pStyle w:val="Heading5"/>
      </w:pPr>
      <w:r>
        <w:t>Policy a</w:t>
      </w:r>
      <w:r w:rsidR="00B041B1">
        <w:t>ccepted and adopted.</w:t>
      </w:r>
    </w:p>
    <w:p w14:paraId="68C71556" w14:textId="3D39F30B" w:rsidR="00DC68DA" w:rsidRDefault="009575CE" w:rsidP="00417255">
      <w:pPr>
        <w:pStyle w:val="Heading4"/>
      </w:pPr>
      <w:r>
        <w:t>Policies &amp; Documents Review</w:t>
      </w:r>
    </w:p>
    <w:p w14:paraId="65A7C66B" w14:textId="03E70130" w:rsidR="00B041B1" w:rsidRPr="00A1200D" w:rsidRDefault="00D60429" w:rsidP="00B041B1">
      <w:pPr>
        <w:pStyle w:val="Heading5"/>
      </w:pPr>
      <w:r>
        <w:t xml:space="preserve">Clerk </w:t>
      </w:r>
      <w:r w:rsidR="00C46E12">
        <w:t xml:space="preserve">continues to review documents on PC website. </w:t>
      </w:r>
    </w:p>
    <w:p w14:paraId="1C28D407" w14:textId="77777777" w:rsidR="00D2187F" w:rsidRPr="00D2187F" w:rsidRDefault="00D2187F" w:rsidP="00D2187F"/>
    <w:p w14:paraId="0BB98890" w14:textId="2D93B927" w:rsidR="00D05FC9" w:rsidRPr="00435B40" w:rsidRDefault="00D05FC9" w:rsidP="0047711E">
      <w:pPr>
        <w:pStyle w:val="Heading3"/>
      </w:pPr>
      <w:r w:rsidRPr="00435B40">
        <w:t>Committee Updates</w:t>
      </w:r>
      <w:r w:rsidR="00D8263A" w:rsidRPr="00435B40">
        <w:t xml:space="preserve"> – Standing Items on the Agenda</w:t>
      </w:r>
    </w:p>
    <w:p w14:paraId="67B8B1BC" w14:textId="7E47F9D6" w:rsidR="00D05FC9" w:rsidRDefault="004F1578" w:rsidP="0047711E">
      <w:pPr>
        <w:pStyle w:val="Heading4"/>
      </w:pPr>
      <w:r>
        <w:t xml:space="preserve">To receive reports from </w:t>
      </w:r>
      <w:r w:rsidR="00D05FC9" w:rsidRPr="00435B40">
        <w:t xml:space="preserve">GwC Countryside Access </w:t>
      </w:r>
    </w:p>
    <w:p w14:paraId="256856EC" w14:textId="143541AC" w:rsidR="002933D5" w:rsidRDefault="002933D5" w:rsidP="002933D5">
      <w:pPr>
        <w:pStyle w:val="Heading5"/>
      </w:pPr>
      <w:r>
        <w:t xml:space="preserve">Cllr Chapman </w:t>
      </w:r>
      <w:r w:rsidR="00F0111A">
        <w:t xml:space="preserve">has reported that Cormac </w:t>
      </w:r>
      <w:r w:rsidR="005B3637">
        <w:t>will be</w:t>
      </w:r>
      <w:r w:rsidR="00F0111A">
        <w:t xml:space="preserve"> replac</w:t>
      </w:r>
      <w:r w:rsidR="005B3637">
        <w:t>ing the</w:t>
      </w:r>
      <w:r w:rsidR="00F0111A">
        <w:t xml:space="preserve"> footbridge</w:t>
      </w:r>
      <w:r w:rsidR="00506674">
        <w:t xml:space="preserve"> between Pengelly and St Ewe </w:t>
      </w:r>
      <w:r w:rsidR="00FC0D8D">
        <w:t xml:space="preserve">boundary </w:t>
      </w:r>
      <w:r w:rsidR="00506674">
        <w:t>on 30</w:t>
      </w:r>
      <w:r w:rsidR="00506674" w:rsidRPr="00506674">
        <w:rPr>
          <w:vertAlign w:val="superscript"/>
        </w:rPr>
        <w:t>th</w:t>
      </w:r>
      <w:r w:rsidR="00506674">
        <w:t xml:space="preserve"> July.</w:t>
      </w:r>
    </w:p>
    <w:p w14:paraId="63528D6F" w14:textId="2FBF0C44" w:rsidR="00730DEB" w:rsidRDefault="006D53D5" w:rsidP="002933D5">
      <w:pPr>
        <w:pStyle w:val="Heading5"/>
      </w:pPr>
      <w:r>
        <w:t>Clerk to liaise with chair for St Ewe</w:t>
      </w:r>
      <w:r w:rsidR="00A174F4">
        <w:t xml:space="preserve"> PC</w:t>
      </w:r>
      <w:r>
        <w:t xml:space="preserve"> and chair for Grampound </w:t>
      </w:r>
      <w:r w:rsidR="00A174F4">
        <w:t xml:space="preserve">PC </w:t>
      </w:r>
      <w:r>
        <w:t>on the opening of the new Bridge</w:t>
      </w:r>
      <w:r w:rsidR="000075BB">
        <w:t xml:space="preserve"> which links b</w:t>
      </w:r>
      <w:r w:rsidR="00A174F4">
        <w:t>oth</w:t>
      </w:r>
      <w:r w:rsidR="000075BB">
        <w:t xml:space="preserve"> Parishes. </w:t>
      </w:r>
    </w:p>
    <w:p w14:paraId="185936D6" w14:textId="28922061" w:rsidR="00202445" w:rsidRDefault="00202445" w:rsidP="005A089A">
      <w:pPr>
        <w:pStyle w:val="Heading5"/>
      </w:pPr>
      <w:r>
        <w:t xml:space="preserve">The community tool shed is opening. </w:t>
      </w:r>
      <w:r w:rsidR="00FD54DC">
        <w:t>Cormac have offered tools to go into the shed.</w:t>
      </w:r>
      <w:r w:rsidR="00BE22C9">
        <w:t xml:space="preserve"> </w:t>
      </w:r>
    </w:p>
    <w:p w14:paraId="429008D9" w14:textId="1319EFE5" w:rsidR="00202445" w:rsidRDefault="00BE22C9" w:rsidP="002933D5">
      <w:pPr>
        <w:pStyle w:val="Heading5"/>
      </w:pPr>
      <w:r>
        <w:t>C</w:t>
      </w:r>
      <w:r w:rsidR="000075BB">
        <w:t xml:space="preserve">ountryside </w:t>
      </w:r>
      <w:r>
        <w:t>A</w:t>
      </w:r>
      <w:r w:rsidR="000075BB">
        <w:t>ccess</w:t>
      </w:r>
      <w:r>
        <w:t xml:space="preserve"> </w:t>
      </w:r>
      <w:r w:rsidR="00742993">
        <w:t xml:space="preserve">continue to </w:t>
      </w:r>
      <w:r>
        <w:t>work</w:t>
      </w:r>
      <w:r w:rsidR="00FD54DC">
        <w:t xml:space="preserve"> with the </w:t>
      </w:r>
      <w:r w:rsidR="0087254F">
        <w:t>Village Hall</w:t>
      </w:r>
      <w:r w:rsidR="00FD54DC">
        <w:t xml:space="preserve"> on the </w:t>
      </w:r>
      <w:r w:rsidR="003C7880">
        <w:t>Ham field.</w:t>
      </w:r>
    </w:p>
    <w:p w14:paraId="051A561D" w14:textId="031D6270" w:rsidR="0087254F" w:rsidRDefault="0087254F" w:rsidP="002933D5">
      <w:pPr>
        <w:pStyle w:val="Heading5"/>
      </w:pPr>
      <w:r>
        <w:t xml:space="preserve">No </w:t>
      </w:r>
      <w:r w:rsidR="00270F99">
        <w:t>u</w:t>
      </w:r>
      <w:r w:rsidR="00BD11FC">
        <w:t>p</w:t>
      </w:r>
      <w:r w:rsidR="00270F99">
        <w:t xml:space="preserve">dates </w:t>
      </w:r>
      <w:r>
        <w:t>the Monterey Pine Tree</w:t>
      </w:r>
      <w:r w:rsidR="00BE22C9">
        <w:t xml:space="preserve">. </w:t>
      </w:r>
    </w:p>
    <w:p w14:paraId="338766B1" w14:textId="746A2FE2" w:rsidR="00D05FC9" w:rsidRDefault="004F1578" w:rsidP="0047711E">
      <w:pPr>
        <w:pStyle w:val="Heading4"/>
      </w:pPr>
      <w:r>
        <w:t xml:space="preserve">To receive reports from </w:t>
      </w:r>
      <w:r w:rsidR="00D05FC9" w:rsidRPr="00435B40">
        <w:t xml:space="preserve">GwC Heritage </w:t>
      </w:r>
      <w:r w:rsidR="002E162F">
        <w:t xml:space="preserve">Initiative </w:t>
      </w:r>
    </w:p>
    <w:p w14:paraId="5732C719" w14:textId="58FF7FFA" w:rsidR="0087254F" w:rsidRDefault="00DF050A" w:rsidP="002933D5">
      <w:pPr>
        <w:pStyle w:val="Heading5"/>
      </w:pPr>
      <w:r>
        <w:t>Heritage Initiative are m</w:t>
      </w:r>
      <w:r w:rsidR="0087254F">
        <w:t xml:space="preserve">aking </w:t>
      </w:r>
      <w:r>
        <w:t xml:space="preserve">good </w:t>
      </w:r>
      <w:r w:rsidR="0087254F">
        <w:t xml:space="preserve">progress on the reaccreditation on the Heritage </w:t>
      </w:r>
      <w:r w:rsidR="00482005">
        <w:t>Centre</w:t>
      </w:r>
      <w:r w:rsidR="0087254F">
        <w:t>.</w:t>
      </w:r>
    </w:p>
    <w:p w14:paraId="5213C66E" w14:textId="1D5A3FA0" w:rsidR="0087254F" w:rsidRDefault="0087254F" w:rsidP="002933D5">
      <w:pPr>
        <w:pStyle w:val="Heading5"/>
      </w:pPr>
      <w:r>
        <w:t xml:space="preserve">Action </w:t>
      </w:r>
      <w:r w:rsidR="00482005">
        <w:t>from</w:t>
      </w:r>
      <w:r>
        <w:t xml:space="preserve"> the last accreditation</w:t>
      </w:r>
      <w:r w:rsidR="00CC3340">
        <w:t xml:space="preserve"> is</w:t>
      </w:r>
      <w:r w:rsidR="00482005">
        <w:t xml:space="preserve"> that</w:t>
      </w:r>
      <w:r w:rsidR="00CC3340">
        <w:t xml:space="preserve"> more of the collection</w:t>
      </w:r>
      <w:r w:rsidR="00AD7CF9">
        <w:t xml:space="preserve"> should be on display</w:t>
      </w:r>
      <w:r w:rsidR="00CC3340">
        <w:t>.</w:t>
      </w:r>
    </w:p>
    <w:p w14:paraId="11EC1C30" w14:textId="78ADF440" w:rsidR="002933D5" w:rsidRDefault="009D4395" w:rsidP="002933D5">
      <w:pPr>
        <w:pStyle w:val="Heading5"/>
      </w:pPr>
      <w:r>
        <w:t>A</w:t>
      </w:r>
      <w:r w:rsidR="00AD7CF9">
        <w:t>warded</w:t>
      </w:r>
      <w:r w:rsidR="006D53D5">
        <w:t xml:space="preserve"> </w:t>
      </w:r>
      <w:r w:rsidR="002906A2">
        <w:t xml:space="preserve">small fund </w:t>
      </w:r>
      <w:r w:rsidR="006D53D5">
        <w:t>towards the new glass display cabinets</w:t>
      </w:r>
      <w:r w:rsidR="002906A2">
        <w:t xml:space="preserve"> from the Community Chest Fund</w:t>
      </w:r>
      <w:r w:rsidR="006D53D5">
        <w:t xml:space="preserve">. </w:t>
      </w:r>
    </w:p>
    <w:p w14:paraId="07438C91" w14:textId="0F03C765" w:rsidR="00202445" w:rsidRDefault="006F65BF" w:rsidP="002933D5">
      <w:pPr>
        <w:pStyle w:val="Heading5"/>
      </w:pPr>
      <w:r>
        <w:t>The large o</w:t>
      </w:r>
      <w:r w:rsidR="004531D5">
        <w:t xml:space="preserve">ak display cabinet in the Heritage </w:t>
      </w:r>
      <w:r w:rsidR="009D4395">
        <w:t xml:space="preserve">Centre </w:t>
      </w:r>
      <w:r>
        <w:t>will be sold</w:t>
      </w:r>
      <w:r w:rsidR="004531D5">
        <w:t>.</w:t>
      </w:r>
    </w:p>
    <w:p w14:paraId="3A4829FE" w14:textId="5E34123B" w:rsidR="00E9197A" w:rsidRDefault="00C515AE" w:rsidP="002933D5">
      <w:pPr>
        <w:pStyle w:val="Heading5"/>
      </w:pPr>
      <w:r>
        <w:t>The</w:t>
      </w:r>
      <w:r w:rsidR="00E9197A">
        <w:t xml:space="preserve"> Americans in Cornwall</w:t>
      </w:r>
      <w:r w:rsidR="006F65BF">
        <w:t xml:space="preserve"> </w:t>
      </w:r>
      <w:r>
        <w:t xml:space="preserve">speaker event will </w:t>
      </w:r>
      <w:r w:rsidR="006F65BF">
        <w:t>take place</w:t>
      </w:r>
      <w:r>
        <w:t xml:space="preserve"> in the village hall</w:t>
      </w:r>
      <w:r w:rsidR="00F73A62">
        <w:t xml:space="preserve"> during June.</w:t>
      </w:r>
    </w:p>
    <w:p w14:paraId="7315F41B" w14:textId="2EF2B8F6" w:rsidR="000E28E2" w:rsidRDefault="00BC7B6E" w:rsidP="002933D5">
      <w:pPr>
        <w:pStyle w:val="Heading5"/>
      </w:pPr>
      <w:r>
        <w:t>Confirmation of the s</w:t>
      </w:r>
      <w:r w:rsidR="00162CC5">
        <w:t xml:space="preserve">uccessful bid for a replacement TV for the Heritage </w:t>
      </w:r>
      <w:r w:rsidR="000D61D9">
        <w:t>Centre.</w:t>
      </w:r>
    </w:p>
    <w:p w14:paraId="7B883561" w14:textId="77777777" w:rsidR="005021A0" w:rsidRDefault="005021A0" w:rsidP="005021A0">
      <w:pPr>
        <w:pStyle w:val="Heading4"/>
        <w:numPr>
          <w:ilvl w:val="0"/>
          <w:numId w:val="0"/>
        </w:numPr>
        <w:ind w:left="851"/>
      </w:pPr>
    </w:p>
    <w:p w14:paraId="454277BE" w14:textId="10A79D2B" w:rsidR="004035D4" w:rsidRDefault="005021A0" w:rsidP="004035D4">
      <w:pPr>
        <w:pStyle w:val="Heading3"/>
      </w:pPr>
      <w:r>
        <w:t>Confidential Item</w:t>
      </w:r>
    </w:p>
    <w:p w14:paraId="31204401" w14:textId="77777777" w:rsidR="005021A0" w:rsidRPr="005021A0" w:rsidRDefault="005021A0" w:rsidP="005021A0"/>
    <w:p w14:paraId="01B69A13" w14:textId="68F265B0" w:rsidR="00D05FC9" w:rsidRPr="00435B40" w:rsidRDefault="00D05FC9" w:rsidP="0047711E">
      <w:pPr>
        <w:pStyle w:val="Heading3"/>
      </w:pPr>
      <w:r w:rsidRPr="00435B40">
        <w:t>Diary Dates</w:t>
      </w:r>
    </w:p>
    <w:p w14:paraId="554189D7" w14:textId="1845E408" w:rsidR="00D05FC9" w:rsidRDefault="00D05FC9" w:rsidP="0047711E">
      <w:pPr>
        <w:pStyle w:val="Heading4"/>
      </w:pPr>
      <w:r w:rsidRPr="00435B40">
        <w:t xml:space="preserve">Next Parish Council Meeting, Thursday </w:t>
      </w:r>
      <w:r w:rsidR="00FE0014">
        <w:t>1</w:t>
      </w:r>
      <w:r w:rsidR="00AD3C3C">
        <w:t>6</w:t>
      </w:r>
      <w:r w:rsidR="009F3153">
        <w:rPr>
          <w:vertAlign w:val="superscript"/>
        </w:rPr>
        <w:t>th</w:t>
      </w:r>
      <w:r w:rsidR="00860657">
        <w:rPr>
          <w:vertAlign w:val="superscript"/>
        </w:rPr>
        <w:t xml:space="preserve"> </w:t>
      </w:r>
      <w:r w:rsidR="00860657">
        <w:t>Ju</w:t>
      </w:r>
      <w:r w:rsidR="00AD3C3C">
        <w:t>ly,</w:t>
      </w:r>
      <w:r w:rsidR="007B1D65">
        <w:t xml:space="preserve"> 6:30pm</w:t>
      </w:r>
      <w:r w:rsidR="00CA450D">
        <w:t xml:space="preserve">. </w:t>
      </w:r>
    </w:p>
    <w:p w14:paraId="45F03838" w14:textId="59CDADF8" w:rsidR="005306F9" w:rsidRPr="00435B40" w:rsidRDefault="006E0CA0" w:rsidP="001061D3">
      <w:pPr>
        <w:pStyle w:val="Heading1"/>
        <w:jc w:val="left"/>
        <w:rPr>
          <w:sz w:val="22"/>
          <w:szCs w:val="22"/>
          <w:u w:val="none"/>
        </w:rPr>
      </w:pPr>
      <w:r w:rsidRPr="00435B40">
        <w:rPr>
          <w:b/>
          <w:bCs/>
          <w:sz w:val="22"/>
          <w:szCs w:val="22"/>
          <w:u w:val="none"/>
        </w:rPr>
        <w:t>SIGNED by Chair:</w:t>
      </w:r>
      <w:r w:rsidRPr="00435B40">
        <w:rPr>
          <w:sz w:val="22"/>
          <w:szCs w:val="22"/>
          <w:u w:val="none"/>
        </w:rPr>
        <w:t xml:space="preserve"> </w:t>
      </w:r>
      <w:r w:rsidR="0044619A">
        <w:rPr>
          <w:sz w:val="22"/>
          <w:szCs w:val="22"/>
          <w:u w:val="none"/>
        </w:rPr>
        <w:t xml:space="preserve">K Chapman </w:t>
      </w:r>
    </w:p>
    <w:p w14:paraId="22D80A7C" w14:textId="2438B985" w:rsidR="00DD0C38" w:rsidRPr="00AD3C3C" w:rsidRDefault="00752704" w:rsidP="00DD0C38">
      <w:pPr>
        <w:rPr>
          <w:rFonts w:cstheme="minorHAnsi"/>
          <w:sz w:val="22"/>
          <w:szCs w:val="22"/>
        </w:rPr>
      </w:pPr>
      <w:r w:rsidRPr="00435B40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435B40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>ime</w:t>
      </w:r>
      <w:r w:rsidRPr="00435B40">
        <w:rPr>
          <w:rFonts w:cstheme="minorHAnsi"/>
          <w:i/>
          <w:iCs/>
          <w:sz w:val="22"/>
          <w:szCs w:val="22"/>
        </w:rPr>
        <w:t xml:space="preserve">: </w:t>
      </w:r>
      <w:r w:rsidR="00AD3C3C" w:rsidRPr="00AD3C3C">
        <w:rPr>
          <w:rFonts w:cstheme="minorHAnsi"/>
          <w:sz w:val="22"/>
          <w:szCs w:val="22"/>
        </w:rPr>
        <w:t>June 18</w:t>
      </w:r>
      <w:r w:rsidR="00AD3C3C" w:rsidRPr="00AD3C3C">
        <w:rPr>
          <w:rFonts w:cstheme="minorHAnsi"/>
          <w:sz w:val="22"/>
          <w:szCs w:val="22"/>
          <w:vertAlign w:val="superscript"/>
        </w:rPr>
        <w:t>th</w:t>
      </w:r>
      <w:r w:rsidR="00AD3C3C" w:rsidRPr="00AD3C3C">
        <w:rPr>
          <w:rFonts w:cstheme="minorHAnsi"/>
          <w:sz w:val="22"/>
          <w:szCs w:val="22"/>
        </w:rPr>
        <w:t xml:space="preserve"> @</w:t>
      </w:r>
      <w:r w:rsidR="00F15F7A">
        <w:rPr>
          <w:rFonts w:cstheme="minorHAnsi"/>
          <w:sz w:val="22"/>
          <w:szCs w:val="22"/>
        </w:rPr>
        <w:t xml:space="preserve"> 20: 3</w:t>
      </w:r>
      <w:r w:rsidR="001A1682">
        <w:rPr>
          <w:rFonts w:cstheme="minorHAnsi"/>
          <w:sz w:val="22"/>
          <w:szCs w:val="22"/>
        </w:rPr>
        <w:t>1</w:t>
      </w:r>
    </w:p>
    <w:p w14:paraId="6A90E1F1" w14:textId="77777777" w:rsidR="00407B12" w:rsidRPr="00435B40" w:rsidRDefault="00407B12" w:rsidP="005E1A55">
      <w:pPr>
        <w:rPr>
          <w:rFonts w:cstheme="minorHAnsi"/>
          <w:sz w:val="22"/>
          <w:szCs w:val="22"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Website: </w:t>
      </w:r>
      <w:hyperlink r:id="rId10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www.grampound-pc.gov.uk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   </w:t>
      </w:r>
    </w:p>
    <w:p w14:paraId="1713B845" w14:textId="6DE02DC8" w:rsidR="00407B12" w:rsidRPr="00435B40" w:rsidRDefault="00B9278B" w:rsidP="00511A50">
      <w:pPr>
        <w:rPr>
          <w:rFonts w:cstheme="minorHAnsi"/>
          <w:i/>
          <w:iCs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11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clerk@grampound-pc.gov.uk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</w:t>
      </w:r>
    </w:p>
    <w:sectPr w:rsidR="00407B12" w:rsidRPr="00435B40" w:rsidSect="00B77805">
      <w:headerReference w:type="first" r:id="rId12"/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95565" w14:textId="77777777" w:rsidR="006774F3" w:rsidRDefault="006774F3" w:rsidP="00221FDB">
      <w:pPr>
        <w:spacing w:line="240" w:lineRule="auto"/>
      </w:pPr>
      <w:r>
        <w:separator/>
      </w:r>
    </w:p>
  </w:endnote>
  <w:endnote w:type="continuationSeparator" w:id="0">
    <w:p w14:paraId="4519F75E" w14:textId="77777777" w:rsidR="006774F3" w:rsidRDefault="006774F3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4E10" w14:textId="77777777" w:rsidR="006774F3" w:rsidRDefault="006774F3" w:rsidP="00221FDB">
      <w:pPr>
        <w:spacing w:line="240" w:lineRule="auto"/>
      </w:pPr>
      <w:r>
        <w:separator/>
      </w:r>
    </w:p>
  </w:footnote>
  <w:footnote w:type="continuationSeparator" w:id="0">
    <w:p w14:paraId="7A0E8010" w14:textId="77777777" w:rsidR="006774F3" w:rsidRDefault="006774F3" w:rsidP="00221F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BDAF" w14:textId="316EC931" w:rsidR="00B77805" w:rsidRDefault="005071FA">
    <w:pPr>
      <w:pStyle w:val="Header"/>
    </w:pPr>
    <w:r w:rsidRPr="00141C19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229293B" wp14:editId="70122F0B">
          <wp:simplePos x="0" y="0"/>
          <wp:positionH relativeFrom="column">
            <wp:posOffset>-577215</wp:posOffset>
          </wp:positionH>
          <wp:positionV relativeFrom="page">
            <wp:posOffset>114300</wp:posOffset>
          </wp:positionV>
          <wp:extent cx="1187450" cy="1172210"/>
          <wp:effectExtent l="0" t="0" r="0" b="8890"/>
          <wp:wrapTight wrapText="bothSides">
            <wp:wrapPolygon edited="0">
              <wp:start x="0" y="0"/>
              <wp:lineTo x="0" y="21413"/>
              <wp:lineTo x="21138" y="21413"/>
              <wp:lineTo x="21138" y="0"/>
              <wp:lineTo x="0" y="0"/>
            </wp:wrapPolygon>
          </wp:wrapTight>
          <wp:docPr id="935764151" name="Picture 935764151" descr="gw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c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02CA7072"/>
    <w:lvl w:ilvl="0">
      <w:start w:val="37"/>
      <w:numFmt w:val="decimal"/>
      <w:pStyle w:val="Heading3"/>
      <w:lvlText w:val="26/%1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993"/>
        </w:tabs>
        <w:ind w:left="993" w:hanging="284"/>
      </w:pPr>
      <w:rPr>
        <w:rFonts w:cs="Times New Roman" w:hint="default"/>
        <w:sz w:val="24"/>
        <w:szCs w:val="24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00AB"/>
    <w:rsid w:val="00000B68"/>
    <w:rsid w:val="00002076"/>
    <w:rsid w:val="0000261D"/>
    <w:rsid w:val="00003AE4"/>
    <w:rsid w:val="000057C8"/>
    <w:rsid w:val="000065BD"/>
    <w:rsid w:val="00006632"/>
    <w:rsid w:val="00006A3F"/>
    <w:rsid w:val="0000729C"/>
    <w:rsid w:val="00007403"/>
    <w:rsid w:val="000075BB"/>
    <w:rsid w:val="000101EA"/>
    <w:rsid w:val="00012AD6"/>
    <w:rsid w:val="00013BF7"/>
    <w:rsid w:val="0001431D"/>
    <w:rsid w:val="000146E7"/>
    <w:rsid w:val="00014FD4"/>
    <w:rsid w:val="00016908"/>
    <w:rsid w:val="00016A3B"/>
    <w:rsid w:val="00016A61"/>
    <w:rsid w:val="00016AD5"/>
    <w:rsid w:val="00016F3F"/>
    <w:rsid w:val="000219CC"/>
    <w:rsid w:val="0002300E"/>
    <w:rsid w:val="00023666"/>
    <w:rsid w:val="000239E2"/>
    <w:rsid w:val="000265CA"/>
    <w:rsid w:val="00030BB5"/>
    <w:rsid w:val="00030E4A"/>
    <w:rsid w:val="00034FF9"/>
    <w:rsid w:val="0003526A"/>
    <w:rsid w:val="000366E3"/>
    <w:rsid w:val="00037ECD"/>
    <w:rsid w:val="00046DE4"/>
    <w:rsid w:val="00051FB6"/>
    <w:rsid w:val="000523F5"/>
    <w:rsid w:val="0005397D"/>
    <w:rsid w:val="00053EE6"/>
    <w:rsid w:val="00055A98"/>
    <w:rsid w:val="00056381"/>
    <w:rsid w:val="000566A6"/>
    <w:rsid w:val="0005710C"/>
    <w:rsid w:val="00057706"/>
    <w:rsid w:val="00060D7F"/>
    <w:rsid w:val="00062E95"/>
    <w:rsid w:val="000635F7"/>
    <w:rsid w:val="00064572"/>
    <w:rsid w:val="0006582B"/>
    <w:rsid w:val="00066469"/>
    <w:rsid w:val="0006711F"/>
    <w:rsid w:val="00067E23"/>
    <w:rsid w:val="000709CA"/>
    <w:rsid w:val="00071013"/>
    <w:rsid w:val="00071155"/>
    <w:rsid w:val="0007144C"/>
    <w:rsid w:val="00072AB4"/>
    <w:rsid w:val="00072CF6"/>
    <w:rsid w:val="000736C9"/>
    <w:rsid w:val="000749F5"/>
    <w:rsid w:val="00075A83"/>
    <w:rsid w:val="00076A63"/>
    <w:rsid w:val="00077EAD"/>
    <w:rsid w:val="00080C6E"/>
    <w:rsid w:val="000815F1"/>
    <w:rsid w:val="000819CF"/>
    <w:rsid w:val="00081D2C"/>
    <w:rsid w:val="0008322F"/>
    <w:rsid w:val="00084CC6"/>
    <w:rsid w:val="000864D6"/>
    <w:rsid w:val="000878AC"/>
    <w:rsid w:val="00087E94"/>
    <w:rsid w:val="000900F4"/>
    <w:rsid w:val="00090424"/>
    <w:rsid w:val="000920AD"/>
    <w:rsid w:val="00093331"/>
    <w:rsid w:val="0009360A"/>
    <w:rsid w:val="000940F7"/>
    <w:rsid w:val="00094118"/>
    <w:rsid w:val="00094872"/>
    <w:rsid w:val="00094F2C"/>
    <w:rsid w:val="00095873"/>
    <w:rsid w:val="00095B51"/>
    <w:rsid w:val="00095E92"/>
    <w:rsid w:val="0009600D"/>
    <w:rsid w:val="000972E3"/>
    <w:rsid w:val="000A05D1"/>
    <w:rsid w:val="000A1706"/>
    <w:rsid w:val="000A2142"/>
    <w:rsid w:val="000A2688"/>
    <w:rsid w:val="000A2997"/>
    <w:rsid w:val="000A426D"/>
    <w:rsid w:val="000A6294"/>
    <w:rsid w:val="000A6740"/>
    <w:rsid w:val="000A746B"/>
    <w:rsid w:val="000B25DB"/>
    <w:rsid w:val="000B2E8A"/>
    <w:rsid w:val="000B3703"/>
    <w:rsid w:val="000B4400"/>
    <w:rsid w:val="000B5C92"/>
    <w:rsid w:val="000B6240"/>
    <w:rsid w:val="000B69B8"/>
    <w:rsid w:val="000B6BCC"/>
    <w:rsid w:val="000C08A2"/>
    <w:rsid w:val="000C127A"/>
    <w:rsid w:val="000C1322"/>
    <w:rsid w:val="000C2207"/>
    <w:rsid w:val="000C225F"/>
    <w:rsid w:val="000C28EE"/>
    <w:rsid w:val="000C2D67"/>
    <w:rsid w:val="000C3182"/>
    <w:rsid w:val="000C331C"/>
    <w:rsid w:val="000C678E"/>
    <w:rsid w:val="000C6A14"/>
    <w:rsid w:val="000D0882"/>
    <w:rsid w:val="000D14C3"/>
    <w:rsid w:val="000D18E3"/>
    <w:rsid w:val="000D48D9"/>
    <w:rsid w:val="000D5488"/>
    <w:rsid w:val="000D61D9"/>
    <w:rsid w:val="000D62BB"/>
    <w:rsid w:val="000D6486"/>
    <w:rsid w:val="000D74B3"/>
    <w:rsid w:val="000E13DB"/>
    <w:rsid w:val="000E148A"/>
    <w:rsid w:val="000E28E2"/>
    <w:rsid w:val="000E3646"/>
    <w:rsid w:val="000E54FA"/>
    <w:rsid w:val="000E5F17"/>
    <w:rsid w:val="000E6343"/>
    <w:rsid w:val="000F0CF6"/>
    <w:rsid w:val="000F0E47"/>
    <w:rsid w:val="000F12AC"/>
    <w:rsid w:val="000F1396"/>
    <w:rsid w:val="000F30E4"/>
    <w:rsid w:val="000F4194"/>
    <w:rsid w:val="000F43D3"/>
    <w:rsid w:val="000F6957"/>
    <w:rsid w:val="00100724"/>
    <w:rsid w:val="001020E5"/>
    <w:rsid w:val="00102AF2"/>
    <w:rsid w:val="00105680"/>
    <w:rsid w:val="001061D3"/>
    <w:rsid w:val="00106CBA"/>
    <w:rsid w:val="00107053"/>
    <w:rsid w:val="00107295"/>
    <w:rsid w:val="001075AC"/>
    <w:rsid w:val="001105B1"/>
    <w:rsid w:val="00110929"/>
    <w:rsid w:val="00110F97"/>
    <w:rsid w:val="00112B47"/>
    <w:rsid w:val="00116091"/>
    <w:rsid w:val="00117595"/>
    <w:rsid w:val="00117ADF"/>
    <w:rsid w:val="001217CF"/>
    <w:rsid w:val="00124528"/>
    <w:rsid w:val="001251A8"/>
    <w:rsid w:val="00125643"/>
    <w:rsid w:val="00126721"/>
    <w:rsid w:val="001267F0"/>
    <w:rsid w:val="00126976"/>
    <w:rsid w:val="00126DCE"/>
    <w:rsid w:val="00127BE2"/>
    <w:rsid w:val="00131505"/>
    <w:rsid w:val="00131840"/>
    <w:rsid w:val="00131876"/>
    <w:rsid w:val="00131B37"/>
    <w:rsid w:val="00131FEF"/>
    <w:rsid w:val="00132AF0"/>
    <w:rsid w:val="00132BA1"/>
    <w:rsid w:val="00133A59"/>
    <w:rsid w:val="00134106"/>
    <w:rsid w:val="001345B4"/>
    <w:rsid w:val="00134FBE"/>
    <w:rsid w:val="00136E06"/>
    <w:rsid w:val="00137A6D"/>
    <w:rsid w:val="00137CA7"/>
    <w:rsid w:val="00140A9B"/>
    <w:rsid w:val="00140BF1"/>
    <w:rsid w:val="00140F57"/>
    <w:rsid w:val="00141C19"/>
    <w:rsid w:val="00146E9C"/>
    <w:rsid w:val="00147E14"/>
    <w:rsid w:val="00155500"/>
    <w:rsid w:val="00155C43"/>
    <w:rsid w:val="00155EEB"/>
    <w:rsid w:val="0016053E"/>
    <w:rsid w:val="0016128A"/>
    <w:rsid w:val="001618A5"/>
    <w:rsid w:val="00162CC5"/>
    <w:rsid w:val="00164DC5"/>
    <w:rsid w:val="001652C3"/>
    <w:rsid w:val="00165C8A"/>
    <w:rsid w:val="00167C0C"/>
    <w:rsid w:val="001706BF"/>
    <w:rsid w:val="00170A1E"/>
    <w:rsid w:val="0017352F"/>
    <w:rsid w:val="0017605A"/>
    <w:rsid w:val="00176BA6"/>
    <w:rsid w:val="00176C6D"/>
    <w:rsid w:val="00182356"/>
    <w:rsid w:val="0018252C"/>
    <w:rsid w:val="00182839"/>
    <w:rsid w:val="00182B2F"/>
    <w:rsid w:val="00184257"/>
    <w:rsid w:val="001875D3"/>
    <w:rsid w:val="00187A3C"/>
    <w:rsid w:val="001923B3"/>
    <w:rsid w:val="00192486"/>
    <w:rsid w:val="0019316E"/>
    <w:rsid w:val="0019474E"/>
    <w:rsid w:val="00195529"/>
    <w:rsid w:val="00195D34"/>
    <w:rsid w:val="00196311"/>
    <w:rsid w:val="001964D4"/>
    <w:rsid w:val="00197308"/>
    <w:rsid w:val="001978E1"/>
    <w:rsid w:val="001A0FE1"/>
    <w:rsid w:val="001A1236"/>
    <w:rsid w:val="001A1682"/>
    <w:rsid w:val="001A1A63"/>
    <w:rsid w:val="001A1ACC"/>
    <w:rsid w:val="001A2F30"/>
    <w:rsid w:val="001A3B47"/>
    <w:rsid w:val="001A4E7E"/>
    <w:rsid w:val="001A519D"/>
    <w:rsid w:val="001A5F87"/>
    <w:rsid w:val="001A60E4"/>
    <w:rsid w:val="001A64C8"/>
    <w:rsid w:val="001A7071"/>
    <w:rsid w:val="001A74EF"/>
    <w:rsid w:val="001A766D"/>
    <w:rsid w:val="001A7FF2"/>
    <w:rsid w:val="001B0479"/>
    <w:rsid w:val="001B0EB0"/>
    <w:rsid w:val="001B1F05"/>
    <w:rsid w:val="001B69BD"/>
    <w:rsid w:val="001B6D53"/>
    <w:rsid w:val="001B7B32"/>
    <w:rsid w:val="001C02C4"/>
    <w:rsid w:val="001C0667"/>
    <w:rsid w:val="001C0FAF"/>
    <w:rsid w:val="001C13B7"/>
    <w:rsid w:val="001C158D"/>
    <w:rsid w:val="001C1649"/>
    <w:rsid w:val="001C28B7"/>
    <w:rsid w:val="001C2D1C"/>
    <w:rsid w:val="001C2DD4"/>
    <w:rsid w:val="001C42F5"/>
    <w:rsid w:val="001C4524"/>
    <w:rsid w:val="001C4944"/>
    <w:rsid w:val="001C50EF"/>
    <w:rsid w:val="001C585F"/>
    <w:rsid w:val="001C5CDF"/>
    <w:rsid w:val="001C5E47"/>
    <w:rsid w:val="001C60F3"/>
    <w:rsid w:val="001C6BDB"/>
    <w:rsid w:val="001C705C"/>
    <w:rsid w:val="001D0021"/>
    <w:rsid w:val="001D0064"/>
    <w:rsid w:val="001D2CF1"/>
    <w:rsid w:val="001D2DDA"/>
    <w:rsid w:val="001D33F2"/>
    <w:rsid w:val="001D3E9B"/>
    <w:rsid w:val="001D4ED8"/>
    <w:rsid w:val="001D560C"/>
    <w:rsid w:val="001D6C3F"/>
    <w:rsid w:val="001D6EB1"/>
    <w:rsid w:val="001D70FB"/>
    <w:rsid w:val="001D735A"/>
    <w:rsid w:val="001D790E"/>
    <w:rsid w:val="001D7C8B"/>
    <w:rsid w:val="001E282F"/>
    <w:rsid w:val="001E32DE"/>
    <w:rsid w:val="001E3319"/>
    <w:rsid w:val="001E4770"/>
    <w:rsid w:val="001E5AE4"/>
    <w:rsid w:val="001E5C39"/>
    <w:rsid w:val="001E62D0"/>
    <w:rsid w:val="001E6CF9"/>
    <w:rsid w:val="001E6D9D"/>
    <w:rsid w:val="001F057B"/>
    <w:rsid w:val="001F121D"/>
    <w:rsid w:val="001F2185"/>
    <w:rsid w:val="001F2882"/>
    <w:rsid w:val="001F3301"/>
    <w:rsid w:val="001F6742"/>
    <w:rsid w:val="001F68F8"/>
    <w:rsid w:val="001F6B4D"/>
    <w:rsid w:val="001F77BB"/>
    <w:rsid w:val="001F7ABF"/>
    <w:rsid w:val="001F7B34"/>
    <w:rsid w:val="00200C11"/>
    <w:rsid w:val="00201617"/>
    <w:rsid w:val="00201A6B"/>
    <w:rsid w:val="00201D52"/>
    <w:rsid w:val="002021A7"/>
    <w:rsid w:val="00202445"/>
    <w:rsid w:val="00202478"/>
    <w:rsid w:val="00204106"/>
    <w:rsid w:val="00206FFD"/>
    <w:rsid w:val="00207B6B"/>
    <w:rsid w:val="00212F57"/>
    <w:rsid w:val="00213CC4"/>
    <w:rsid w:val="0021571B"/>
    <w:rsid w:val="00215F8A"/>
    <w:rsid w:val="00216B57"/>
    <w:rsid w:val="002172EA"/>
    <w:rsid w:val="0021770C"/>
    <w:rsid w:val="002201F6"/>
    <w:rsid w:val="00220DF6"/>
    <w:rsid w:val="00221278"/>
    <w:rsid w:val="00221C10"/>
    <w:rsid w:val="00221FDB"/>
    <w:rsid w:val="00224A46"/>
    <w:rsid w:val="00224C37"/>
    <w:rsid w:val="00234748"/>
    <w:rsid w:val="00235F27"/>
    <w:rsid w:val="00235F33"/>
    <w:rsid w:val="00236872"/>
    <w:rsid w:val="002400E5"/>
    <w:rsid w:val="00240354"/>
    <w:rsid w:val="0024228B"/>
    <w:rsid w:val="002439A6"/>
    <w:rsid w:val="0024439B"/>
    <w:rsid w:val="00244BBE"/>
    <w:rsid w:val="00245344"/>
    <w:rsid w:val="002473C9"/>
    <w:rsid w:val="00247452"/>
    <w:rsid w:val="00247686"/>
    <w:rsid w:val="0025020A"/>
    <w:rsid w:val="00251639"/>
    <w:rsid w:val="002542FB"/>
    <w:rsid w:val="002548A1"/>
    <w:rsid w:val="00254A51"/>
    <w:rsid w:val="002559A5"/>
    <w:rsid w:val="0025660C"/>
    <w:rsid w:val="00256693"/>
    <w:rsid w:val="00257A50"/>
    <w:rsid w:val="00257C44"/>
    <w:rsid w:val="00260F5D"/>
    <w:rsid w:val="00261E79"/>
    <w:rsid w:val="002623FE"/>
    <w:rsid w:val="00262A89"/>
    <w:rsid w:val="00262CD7"/>
    <w:rsid w:val="00263C53"/>
    <w:rsid w:val="00263E34"/>
    <w:rsid w:val="002660A8"/>
    <w:rsid w:val="002666D9"/>
    <w:rsid w:val="00266AE3"/>
    <w:rsid w:val="00270F99"/>
    <w:rsid w:val="002721D0"/>
    <w:rsid w:val="002736D6"/>
    <w:rsid w:val="002753C3"/>
    <w:rsid w:val="00275CCE"/>
    <w:rsid w:val="00275CE4"/>
    <w:rsid w:val="00275EB6"/>
    <w:rsid w:val="00276423"/>
    <w:rsid w:val="00277F42"/>
    <w:rsid w:val="00280696"/>
    <w:rsid w:val="00281018"/>
    <w:rsid w:val="0028165E"/>
    <w:rsid w:val="0028463E"/>
    <w:rsid w:val="00284CBE"/>
    <w:rsid w:val="002862AD"/>
    <w:rsid w:val="002872E0"/>
    <w:rsid w:val="00287CE5"/>
    <w:rsid w:val="00287E61"/>
    <w:rsid w:val="002902A7"/>
    <w:rsid w:val="002906A2"/>
    <w:rsid w:val="00290D14"/>
    <w:rsid w:val="00290ECD"/>
    <w:rsid w:val="00291A7B"/>
    <w:rsid w:val="00291BDC"/>
    <w:rsid w:val="00292103"/>
    <w:rsid w:val="00292937"/>
    <w:rsid w:val="002933D5"/>
    <w:rsid w:val="00294299"/>
    <w:rsid w:val="0029481B"/>
    <w:rsid w:val="00296687"/>
    <w:rsid w:val="002A186A"/>
    <w:rsid w:val="002A186C"/>
    <w:rsid w:val="002A3839"/>
    <w:rsid w:val="002A39CF"/>
    <w:rsid w:val="002A70A1"/>
    <w:rsid w:val="002A7184"/>
    <w:rsid w:val="002A7621"/>
    <w:rsid w:val="002A7BD7"/>
    <w:rsid w:val="002B17B5"/>
    <w:rsid w:val="002B2116"/>
    <w:rsid w:val="002B2536"/>
    <w:rsid w:val="002B4394"/>
    <w:rsid w:val="002B4803"/>
    <w:rsid w:val="002B4A9C"/>
    <w:rsid w:val="002B4F74"/>
    <w:rsid w:val="002B6213"/>
    <w:rsid w:val="002B74E0"/>
    <w:rsid w:val="002C0956"/>
    <w:rsid w:val="002C0EF2"/>
    <w:rsid w:val="002C21DC"/>
    <w:rsid w:val="002C2202"/>
    <w:rsid w:val="002C3882"/>
    <w:rsid w:val="002C4979"/>
    <w:rsid w:val="002C5886"/>
    <w:rsid w:val="002C594D"/>
    <w:rsid w:val="002C63E6"/>
    <w:rsid w:val="002C6D02"/>
    <w:rsid w:val="002D0BB3"/>
    <w:rsid w:val="002D1536"/>
    <w:rsid w:val="002D1670"/>
    <w:rsid w:val="002D2224"/>
    <w:rsid w:val="002D2A1F"/>
    <w:rsid w:val="002D2CF8"/>
    <w:rsid w:val="002D4027"/>
    <w:rsid w:val="002D5043"/>
    <w:rsid w:val="002D58D3"/>
    <w:rsid w:val="002E162F"/>
    <w:rsid w:val="002E1AD1"/>
    <w:rsid w:val="002E251D"/>
    <w:rsid w:val="002E48B9"/>
    <w:rsid w:val="002E5312"/>
    <w:rsid w:val="002E6679"/>
    <w:rsid w:val="002E77AD"/>
    <w:rsid w:val="002F038F"/>
    <w:rsid w:val="002F03E1"/>
    <w:rsid w:val="002F14E8"/>
    <w:rsid w:val="002F2D39"/>
    <w:rsid w:val="002F3D57"/>
    <w:rsid w:val="002F624B"/>
    <w:rsid w:val="002F631F"/>
    <w:rsid w:val="002F77C0"/>
    <w:rsid w:val="00301812"/>
    <w:rsid w:val="003018F6"/>
    <w:rsid w:val="0030276C"/>
    <w:rsid w:val="00303C5D"/>
    <w:rsid w:val="003046FF"/>
    <w:rsid w:val="00304949"/>
    <w:rsid w:val="00307390"/>
    <w:rsid w:val="003106EE"/>
    <w:rsid w:val="00312155"/>
    <w:rsid w:val="003135A2"/>
    <w:rsid w:val="0031460A"/>
    <w:rsid w:val="00316BC1"/>
    <w:rsid w:val="00317735"/>
    <w:rsid w:val="003208A2"/>
    <w:rsid w:val="00320B44"/>
    <w:rsid w:val="00321B41"/>
    <w:rsid w:val="00322DDD"/>
    <w:rsid w:val="0032372A"/>
    <w:rsid w:val="003238B0"/>
    <w:rsid w:val="003254E0"/>
    <w:rsid w:val="00325EBA"/>
    <w:rsid w:val="003268BE"/>
    <w:rsid w:val="00327BF8"/>
    <w:rsid w:val="00331893"/>
    <w:rsid w:val="00333AE5"/>
    <w:rsid w:val="00333CF1"/>
    <w:rsid w:val="00335CE9"/>
    <w:rsid w:val="00336F1A"/>
    <w:rsid w:val="003405B5"/>
    <w:rsid w:val="00341824"/>
    <w:rsid w:val="003424A6"/>
    <w:rsid w:val="00342F98"/>
    <w:rsid w:val="00343D5B"/>
    <w:rsid w:val="0034491B"/>
    <w:rsid w:val="00344E96"/>
    <w:rsid w:val="003461E1"/>
    <w:rsid w:val="00346A23"/>
    <w:rsid w:val="0035067E"/>
    <w:rsid w:val="00350FB2"/>
    <w:rsid w:val="00352B4E"/>
    <w:rsid w:val="00353AA3"/>
    <w:rsid w:val="003561B6"/>
    <w:rsid w:val="0035650E"/>
    <w:rsid w:val="003574BD"/>
    <w:rsid w:val="003578F9"/>
    <w:rsid w:val="00357CC4"/>
    <w:rsid w:val="00360655"/>
    <w:rsid w:val="0036091E"/>
    <w:rsid w:val="003618EE"/>
    <w:rsid w:val="00362E3C"/>
    <w:rsid w:val="00364747"/>
    <w:rsid w:val="0036516F"/>
    <w:rsid w:val="003653AE"/>
    <w:rsid w:val="00366213"/>
    <w:rsid w:val="003665FF"/>
    <w:rsid w:val="00366D08"/>
    <w:rsid w:val="00371380"/>
    <w:rsid w:val="00373140"/>
    <w:rsid w:val="003732AD"/>
    <w:rsid w:val="00374C4D"/>
    <w:rsid w:val="00375078"/>
    <w:rsid w:val="00377A4A"/>
    <w:rsid w:val="00380078"/>
    <w:rsid w:val="00380328"/>
    <w:rsid w:val="00380C9C"/>
    <w:rsid w:val="003810AD"/>
    <w:rsid w:val="00381D32"/>
    <w:rsid w:val="003829B1"/>
    <w:rsid w:val="00382FAA"/>
    <w:rsid w:val="003830C7"/>
    <w:rsid w:val="003831BD"/>
    <w:rsid w:val="00383816"/>
    <w:rsid w:val="00385899"/>
    <w:rsid w:val="003865D5"/>
    <w:rsid w:val="00386B50"/>
    <w:rsid w:val="00390111"/>
    <w:rsid w:val="00391D78"/>
    <w:rsid w:val="003935C4"/>
    <w:rsid w:val="003939F0"/>
    <w:rsid w:val="00394602"/>
    <w:rsid w:val="00394B3C"/>
    <w:rsid w:val="003967C8"/>
    <w:rsid w:val="00396CC4"/>
    <w:rsid w:val="00397212"/>
    <w:rsid w:val="003A2C88"/>
    <w:rsid w:val="003A2F7B"/>
    <w:rsid w:val="003A3460"/>
    <w:rsid w:val="003A3B58"/>
    <w:rsid w:val="003A61BD"/>
    <w:rsid w:val="003B2FFE"/>
    <w:rsid w:val="003B33BB"/>
    <w:rsid w:val="003B37E4"/>
    <w:rsid w:val="003B417A"/>
    <w:rsid w:val="003B4251"/>
    <w:rsid w:val="003B44FB"/>
    <w:rsid w:val="003B6002"/>
    <w:rsid w:val="003B62AD"/>
    <w:rsid w:val="003B68CB"/>
    <w:rsid w:val="003B6FE6"/>
    <w:rsid w:val="003B7357"/>
    <w:rsid w:val="003C0014"/>
    <w:rsid w:val="003C0A33"/>
    <w:rsid w:val="003C11A9"/>
    <w:rsid w:val="003C1B71"/>
    <w:rsid w:val="003C24A8"/>
    <w:rsid w:val="003C2CB5"/>
    <w:rsid w:val="003C2F64"/>
    <w:rsid w:val="003C3358"/>
    <w:rsid w:val="003C52AC"/>
    <w:rsid w:val="003C67E0"/>
    <w:rsid w:val="003C730F"/>
    <w:rsid w:val="003C7880"/>
    <w:rsid w:val="003D12AA"/>
    <w:rsid w:val="003D252A"/>
    <w:rsid w:val="003D4ACD"/>
    <w:rsid w:val="003D50D4"/>
    <w:rsid w:val="003D5EB4"/>
    <w:rsid w:val="003D6054"/>
    <w:rsid w:val="003D66E0"/>
    <w:rsid w:val="003D6A57"/>
    <w:rsid w:val="003E17DC"/>
    <w:rsid w:val="003E23F3"/>
    <w:rsid w:val="003E265E"/>
    <w:rsid w:val="003E2717"/>
    <w:rsid w:val="003E36AB"/>
    <w:rsid w:val="003E3F5A"/>
    <w:rsid w:val="003E404F"/>
    <w:rsid w:val="003E5C8C"/>
    <w:rsid w:val="003E7A57"/>
    <w:rsid w:val="003E7FC4"/>
    <w:rsid w:val="003F18B0"/>
    <w:rsid w:val="003F2CA3"/>
    <w:rsid w:val="003F3608"/>
    <w:rsid w:val="003F3731"/>
    <w:rsid w:val="003F4873"/>
    <w:rsid w:val="003F6086"/>
    <w:rsid w:val="003F64E9"/>
    <w:rsid w:val="003F6F08"/>
    <w:rsid w:val="003F70C5"/>
    <w:rsid w:val="00401259"/>
    <w:rsid w:val="00401455"/>
    <w:rsid w:val="00402364"/>
    <w:rsid w:val="004035D4"/>
    <w:rsid w:val="0040579A"/>
    <w:rsid w:val="00406A7C"/>
    <w:rsid w:val="00406D04"/>
    <w:rsid w:val="00407B12"/>
    <w:rsid w:val="00411634"/>
    <w:rsid w:val="00411870"/>
    <w:rsid w:val="00412D3E"/>
    <w:rsid w:val="00412FA2"/>
    <w:rsid w:val="00413173"/>
    <w:rsid w:val="00413A7E"/>
    <w:rsid w:val="00414514"/>
    <w:rsid w:val="00414B13"/>
    <w:rsid w:val="004155DF"/>
    <w:rsid w:val="00416602"/>
    <w:rsid w:val="00416ACE"/>
    <w:rsid w:val="0041715C"/>
    <w:rsid w:val="00417727"/>
    <w:rsid w:val="00420276"/>
    <w:rsid w:val="00422255"/>
    <w:rsid w:val="004258FB"/>
    <w:rsid w:val="00427150"/>
    <w:rsid w:val="004277FA"/>
    <w:rsid w:val="00430303"/>
    <w:rsid w:val="00431B60"/>
    <w:rsid w:val="00433338"/>
    <w:rsid w:val="00435670"/>
    <w:rsid w:val="00435B25"/>
    <w:rsid w:val="00435B40"/>
    <w:rsid w:val="00435E00"/>
    <w:rsid w:val="004372AA"/>
    <w:rsid w:val="00440107"/>
    <w:rsid w:val="00440AE6"/>
    <w:rsid w:val="00441839"/>
    <w:rsid w:val="00442248"/>
    <w:rsid w:val="00442DCB"/>
    <w:rsid w:val="00443175"/>
    <w:rsid w:val="00443BF0"/>
    <w:rsid w:val="00443C26"/>
    <w:rsid w:val="00443CD3"/>
    <w:rsid w:val="004460E0"/>
    <w:rsid w:val="0044619A"/>
    <w:rsid w:val="00446F9A"/>
    <w:rsid w:val="00447553"/>
    <w:rsid w:val="0045044F"/>
    <w:rsid w:val="00450B30"/>
    <w:rsid w:val="00450D5C"/>
    <w:rsid w:val="0045225E"/>
    <w:rsid w:val="004531D5"/>
    <w:rsid w:val="004531EA"/>
    <w:rsid w:val="00453D82"/>
    <w:rsid w:val="00455342"/>
    <w:rsid w:val="004553BF"/>
    <w:rsid w:val="004609FE"/>
    <w:rsid w:val="004610A2"/>
    <w:rsid w:val="00463D3A"/>
    <w:rsid w:val="00463EE3"/>
    <w:rsid w:val="004644ED"/>
    <w:rsid w:val="00465CA0"/>
    <w:rsid w:val="00466E01"/>
    <w:rsid w:val="004672FF"/>
    <w:rsid w:val="00467C68"/>
    <w:rsid w:val="004732C1"/>
    <w:rsid w:val="00473FF7"/>
    <w:rsid w:val="00475A7A"/>
    <w:rsid w:val="00475B16"/>
    <w:rsid w:val="00476ABC"/>
    <w:rsid w:val="004770F4"/>
    <w:rsid w:val="0047711E"/>
    <w:rsid w:val="004807C6"/>
    <w:rsid w:val="00480ECF"/>
    <w:rsid w:val="00481078"/>
    <w:rsid w:val="0048150C"/>
    <w:rsid w:val="00481CE5"/>
    <w:rsid w:val="00482005"/>
    <w:rsid w:val="00482311"/>
    <w:rsid w:val="004827F1"/>
    <w:rsid w:val="00482D6B"/>
    <w:rsid w:val="00483F74"/>
    <w:rsid w:val="00485163"/>
    <w:rsid w:val="004852CA"/>
    <w:rsid w:val="0048658A"/>
    <w:rsid w:val="004868CB"/>
    <w:rsid w:val="00487113"/>
    <w:rsid w:val="00487E36"/>
    <w:rsid w:val="00492514"/>
    <w:rsid w:val="0049285F"/>
    <w:rsid w:val="00493159"/>
    <w:rsid w:val="004932DF"/>
    <w:rsid w:val="004946F0"/>
    <w:rsid w:val="00494825"/>
    <w:rsid w:val="004958DC"/>
    <w:rsid w:val="00495B13"/>
    <w:rsid w:val="00497A58"/>
    <w:rsid w:val="00497B78"/>
    <w:rsid w:val="004A1249"/>
    <w:rsid w:val="004A200F"/>
    <w:rsid w:val="004A32F6"/>
    <w:rsid w:val="004A3553"/>
    <w:rsid w:val="004A4D64"/>
    <w:rsid w:val="004A5385"/>
    <w:rsid w:val="004A59F9"/>
    <w:rsid w:val="004A614F"/>
    <w:rsid w:val="004B0764"/>
    <w:rsid w:val="004B0A76"/>
    <w:rsid w:val="004B14D6"/>
    <w:rsid w:val="004B15DD"/>
    <w:rsid w:val="004B223C"/>
    <w:rsid w:val="004B6536"/>
    <w:rsid w:val="004B78D5"/>
    <w:rsid w:val="004C040B"/>
    <w:rsid w:val="004C1603"/>
    <w:rsid w:val="004C1E2D"/>
    <w:rsid w:val="004C2750"/>
    <w:rsid w:val="004C321A"/>
    <w:rsid w:val="004C3B6A"/>
    <w:rsid w:val="004C3CC1"/>
    <w:rsid w:val="004C3F02"/>
    <w:rsid w:val="004C5AFB"/>
    <w:rsid w:val="004C5AFF"/>
    <w:rsid w:val="004C5C24"/>
    <w:rsid w:val="004C5C73"/>
    <w:rsid w:val="004D0CFC"/>
    <w:rsid w:val="004D51BB"/>
    <w:rsid w:val="004D5928"/>
    <w:rsid w:val="004D62B3"/>
    <w:rsid w:val="004D69CC"/>
    <w:rsid w:val="004D7A31"/>
    <w:rsid w:val="004E1331"/>
    <w:rsid w:val="004E17AF"/>
    <w:rsid w:val="004E28BB"/>
    <w:rsid w:val="004E3127"/>
    <w:rsid w:val="004E39EC"/>
    <w:rsid w:val="004E4559"/>
    <w:rsid w:val="004E530F"/>
    <w:rsid w:val="004E534D"/>
    <w:rsid w:val="004E637B"/>
    <w:rsid w:val="004E7259"/>
    <w:rsid w:val="004F156A"/>
    <w:rsid w:val="004F1578"/>
    <w:rsid w:val="004F4E79"/>
    <w:rsid w:val="004F57A4"/>
    <w:rsid w:val="004F66E4"/>
    <w:rsid w:val="004F7562"/>
    <w:rsid w:val="004F7747"/>
    <w:rsid w:val="004F7D26"/>
    <w:rsid w:val="004F7E03"/>
    <w:rsid w:val="00500C4C"/>
    <w:rsid w:val="0050139C"/>
    <w:rsid w:val="005017C6"/>
    <w:rsid w:val="005021A0"/>
    <w:rsid w:val="00502D10"/>
    <w:rsid w:val="005038C6"/>
    <w:rsid w:val="00505A17"/>
    <w:rsid w:val="00505DE1"/>
    <w:rsid w:val="00505E61"/>
    <w:rsid w:val="0050652C"/>
    <w:rsid w:val="00506674"/>
    <w:rsid w:val="00506EAE"/>
    <w:rsid w:val="00506FC4"/>
    <w:rsid w:val="005071FA"/>
    <w:rsid w:val="0050732B"/>
    <w:rsid w:val="00511A50"/>
    <w:rsid w:val="00512E0E"/>
    <w:rsid w:val="005141DC"/>
    <w:rsid w:val="00514526"/>
    <w:rsid w:val="005146CA"/>
    <w:rsid w:val="00515216"/>
    <w:rsid w:val="00516202"/>
    <w:rsid w:val="005167E1"/>
    <w:rsid w:val="00516A52"/>
    <w:rsid w:val="00516D25"/>
    <w:rsid w:val="00517C6C"/>
    <w:rsid w:val="00520418"/>
    <w:rsid w:val="005206F9"/>
    <w:rsid w:val="00521572"/>
    <w:rsid w:val="0052196B"/>
    <w:rsid w:val="00524021"/>
    <w:rsid w:val="00524FC0"/>
    <w:rsid w:val="00526449"/>
    <w:rsid w:val="00530021"/>
    <w:rsid w:val="005305C5"/>
    <w:rsid w:val="005306F9"/>
    <w:rsid w:val="00530F78"/>
    <w:rsid w:val="00532C3D"/>
    <w:rsid w:val="00532E17"/>
    <w:rsid w:val="00532E44"/>
    <w:rsid w:val="00534182"/>
    <w:rsid w:val="005344C2"/>
    <w:rsid w:val="005365A0"/>
    <w:rsid w:val="005400B9"/>
    <w:rsid w:val="005414F9"/>
    <w:rsid w:val="00541935"/>
    <w:rsid w:val="005430A2"/>
    <w:rsid w:val="00543453"/>
    <w:rsid w:val="00543B02"/>
    <w:rsid w:val="00544BF5"/>
    <w:rsid w:val="005455AD"/>
    <w:rsid w:val="00546E80"/>
    <w:rsid w:val="00546F7F"/>
    <w:rsid w:val="0055023F"/>
    <w:rsid w:val="005510AF"/>
    <w:rsid w:val="00551ED2"/>
    <w:rsid w:val="0055298C"/>
    <w:rsid w:val="00553550"/>
    <w:rsid w:val="0055372E"/>
    <w:rsid w:val="00553A68"/>
    <w:rsid w:val="005612B8"/>
    <w:rsid w:val="00561E5E"/>
    <w:rsid w:val="0056600A"/>
    <w:rsid w:val="00570830"/>
    <w:rsid w:val="00570CAD"/>
    <w:rsid w:val="00571803"/>
    <w:rsid w:val="00572211"/>
    <w:rsid w:val="00572A1E"/>
    <w:rsid w:val="005741DC"/>
    <w:rsid w:val="00575A29"/>
    <w:rsid w:val="00577AC8"/>
    <w:rsid w:val="005819C4"/>
    <w:rsid w:val="00582467"/>
    <w:rsid w:val="0058263D"/>
    <w:rsid w:val="005833AF"/>
    <w:rsid w:val="00585E30"/>
    <w:rsid w:val="00585FD3"/>
    <w:rsid w:val="005861EF"/>
    <w:rsid w:val="00587E20"/>
    <w:rsid w:val="00590620"/>
    <w:rsid w:val="0059077B"/>
    <w:rsid w:val="005911F7"/>
    <w:rsid w:val="00591245"/>
    <w:rsid w:val="00591908"/>
    <w:rsid w:val="00591F65"/>
    <w:rsid w:val="00594216"/>
    <w:rsid w:val="005944DB"/>
    <w:rsid w:val="005946DE"/>
    <w:rsid w:val="005957C4"/>
    <w:rsid w:val="005963E4"/>
    <w:rsid w:val="005A29F9"/>
    <w:rsid w:val="005A4044"/>
    <w:rsid w:val="005A53CB"/>
    <w:rsid w:val="005A580B"/>
    <w:rsid w:val="005A58A9"/>
    <w:rsid w:val="005A7C27"/>
    <w:rsid w:val="005B0283"/>
    <w:rsid w:val="005B10C7"/>
    <w:rsid w:val="005B2BF5"/>
    <w:rsid w:val="005B3637"/>
    <w:rsid w:val="005B49AE"/>
    <w:rsid w:val="005B62FE"/>
    <w:rsid w:val="005C198C"/>
    <w:rsid w:val="005C1999"/>
    <w:rsid w:val="005C1DC4"/>
    <w:rsid w:val="005C2528"/>
    <w:rsid w:val="005C3672"/>
    <w:rsid w:val="005C479D"/>
    <w:rsid w:val="005C483C"/>
    <w:rsid w:val="005C50D1"/>
    <w:rsid w:val="005C5BA2"/>
    <w:rsid w:val="005C6B48"/>
    <w:rsid w:val="005C7722"/>
    <w:rsid w:val="005D0DE4"/>
    <w:rsid w:val="005D1B3E"/>
    <w:rsid w:val="005D222F"/>
    <w:rsid w:val="005D2435"/>
    <w:rsid w:val="005D34A3"/>
    <w:rsid w:val="005D34DF"/>
    <w:rsid w:val="005D426B"/>
    <w:rsid w:val="005D4EF0"/>
    <w:rsid w:val="005D59C7"/>
    <w:rsid w:val="005D5F4A"/>
    <w:rsid w:val="005D6D6C"/>
    <w:rsid w:val="005E09AD"/>
    <w:rsid w:val="005E1A55"/>
    <w:rsid w:val="005E1C76"/>
    <w:rsid w:val="005E1F5B"/>
    <w:rsid w:val="005E3164"/>
    <w:rsid w:val="005E3DB4"/>
    <w:rsid w:val="005E3E7D"/>
    <w:rsid w:val="005E58F5"/>
    <w:rsid w:val="005E5CFD"/>
    <w:rsid w:val="005E6C74"/>
    <w:rsid w:val="005E70D6"/>
    <w:rsid w:val="005E724C"/>
    <w:rsid w:val="005F0E06"/>
    <w:rsid w:val="005F1668"/>
    <w:rsid w:val="005F204A"/>
    <w:rsid w:val="005F47CB"/>
    <w:rsid w:val="005F48F1"/>
    <w:rsid w:val="005F5289"/>
    <w:rsid w:val="005F5F04"/>
    <w:rsid w:val="005F5F32"/>
    <w:rsid w:val="005F69A2"/>
    <w:rsid w:val="005F75F8"/>
    <w:rsid w:val="005F7A2D"/>
    <w:rsid w:val="005F7FA7"/>
    <w:rsid w:val="006001C5"/>
    <w:rsid w:val="0060118F"/>
    <w:rsid w:val="00603D48"/>
    <w:rsid w:val="0060540A"/>
    <w:rsid w:val="006062D7"/>
    <w:rsid w:val="00607720"/>
    <w:rsid w:val="00607730"/>
    <w:rsid w:val="006100C4"/>
    <w:rsid w:val="006112A5"/>
    <w:rsid w:val="006125FB"/>
    <w:rsid w:val="00612623"/>
    <w:rsid w:val="00615B5F"/>
    <w:rsid w:val="0062216A"/>
    <w:rsid w:val="00623B32"/>
    <w:rsid w:val="00623B71"/>
    <w:rsid w:val="00624B95"/>
    <w:rsid w:val="00625589"/>
    <w:rsid w:val="00625C25"/>
    <w:rsid w:val="006261F3"/>
    <w:rsid w:val="00626542"/>
    <w:rsid w:val="00626B1E"/>
    <w:rsid w:val="00630027"/>
    <w:rsid w:val="00630088"/>
    <w:rsid w:val="00630B59"/>
    <w:rsid w:val="00632FE6"/>
    <w:rsid w:val="00633ABA"/>
    <w:rsid w:val="00634C83"/>
    <w:rsid w:val="006368B3"/>
    <w:rsid w:val="00640602"/>
    <w:rsid w:val="00642BBD"/>
    <w:rsid w:val="00642C11"/>
    <w:rsid w:val="0064316B"/>
    <w:rsid w:val="0064382D"/>
    <w:rsid w:val="00643B27"/>
    <w:rsid w:val="0064546B"/>
    <w:rsid w:val="00645F5F"/>
    <w:rsid w:val="0065215D"/>
    <w:rsid w:val="00652452"/>
    <w:rsid w:val="00653C5D"/>
    <w:rsid w:val="0065467E"/>
    <w:rsid w:val="006611B3"/>
    <w:rsid w:val="00661576"/>
    <w:rsid w:val="00661E29"/>
    <w:rsid w:val="00663982"/>
    <w:rsid w:val="00663F01"/>
    <w:rsid w:val="00665647"/>
    <w:rsid w:val="00665D4D"/>
    <w:rsid w:val="00666192"/>
    <w:rsid w:val="00667532"/>
    <w:rsid w:val="00671933"/>
    <w:rsid w:val="00671B46"/>
    <w:rsid w:val="00672E21"/>
    <w:rsid w:val="00673FBB"/>
    <w:rsid w:val="006740E6"/>
    <w:rsid w:val="00674890"/>
    <w:rsid w:val="00674B0D"/>
    <w:rsid w:val="006759FF"/>
    <w:rsid w:val="00676951"/>
    <w:rsid w:val="00676C67"/>
    <w:rsid w:val="00676F2A"/>
    <w:rsid w:val="006774F3"/>
    <w:rsid w:val="00680B9B"/>
    <w:rsid w:val="00680D16"/>
    <w:rsid w:val="00682338"/>
    <w:rsid w:val="00682C63"/>
    <w:rsid w:val="006852DA"/>
    <w:rsid w:val="00685B8F"/>
    <w:rsid w:val="00690811"/>
    <w:rsid w:val="00690A0A"/>
    <w:rsid w:val="00690BC9"/>
    <w:rsid w:val="00692CB8"/>
    <w:rsid w:val="00692D2D"/>
    <w:rsid w:val="00693646"/>
    <w:rsid w:val="00694BCE"/>
    <w:rsid w:val="006A0A04"/>
    <w:rsid w:val="006A0BF2"/>
    <w:rsid w:val="006A11F6"/>
    <w:rsid w:val="006A2B92"/>
    <w:rsid w:val="006A2E57"/>
    <w:rsid w:val="006A3FAA"/>
    <w:rsid w:val="006A4086"/>
    <w:rsid w:val="006A5047"/>
    <w:rsid w:val="006A7B40"/>
    <w:rsid w:val="006B01CF"/>
    <w:rsid w:val="006B076D"/>
    <w:rsid w:val="006B0EDB"/>
    <w:rsid w:val="006B31CD"/>
    <w:rsid w:val="006B4AEC"/>
    <w:rsid w:val="006B7D68"/>
    <w:rsid w:val="006C0433"/>
    <w:rsid w:val="006C0540"/>
    <w:rsid w:val="006C0CA0"/>
    <w:rsid w:val="006C1C79"/>
    <w:rsid w:val="006C1D62"/>
    <w:rsid w:val="006C20DE"/>
    <w:rsid w:val="006C2264"/>
    <w:rsid w:val="006C3134"/>
    <w:rsid w:val="006C40EB"/>
    <w:rsid w:val="006C492A"/>
    <w:rsid w:val="006C4D87"/>
    <w:rsid w:val="006C5272"/>
    <w:rsid w:val="006C756E"/>
    <w:rsid w:val="006C78CD"/>
    <w:rsid w:val="006D1646"/>
    <w:rsid w:val="006D175E"/>
    <w:rsid w:val="006D2CE2"/>
    <w:rsid w:val="006D3701"/>
    <w:rsid w:val="006D436D"/>
    <w:rsid w:val="006D53D5"/>
    <w:rsid w:val="006D5BFD"/>
    <w:rsid w:val="006D6D1C"/>
    <w:rsid w:val="006D782D"/>
    <w:rsid w:val="006E026B"/>
    <w:rsid w:val="006E08E5"/>
    <w:rsid w:val="006E0CA0"/>
    <w:rsid w:val="006E186E"/>
    <w:rsid w:val="006E238F"/>
    <w:rsid w:val="006E30F9"/>
    <w:rsid w:val="006E369D"/>
    <w:rsid w:val="006E3A63"/>
    <w:rsid w:val="006E44BD"/>
    <w:rsid w:val="006E47A3"/>
    <w:rsid w:val="006F0233"/>
    <w:rsid w:val="006F09B9"/>
    <w:rsid w:val="006F5591"/>
    <w:rsid w:val="006F586C"/>
    <w:rsid w:val="006F6318"/>
    <w:rsid w:val="006F65BF"/>
    <w:rsid w:val="006F6C2C"/>
    <w:rsid w:val="006F755A"/>
    <w:rsid w:val="007005AA"/>
    <w:rsid w:val="00701A8A"/>
    <w:rsid w:val="00702148"/>
    <w:rsid w:val="0070236D"/>
    <w:rsid w:val="007036BD"/>
    <w:rsid w:val="00703E34"/>
    <w:rsid w:val="0070583F"/>
    <w:rsid w:val="00705A39"/>
    <w:rsid w:val="00705EDC"/>
    <w:rsid w:val="0070704B"/>
    <w:rsid w:val="0070711F"/>
    <w:rsid w:val="00707AB6"/>
    <w:rsid w:val="00711093"/>
    <w:rsid w:val="00712A8B"/>
    <w:rsid w:val="007141C2"/>
    <w:rsid w:val="00715A16"/>
    <w:rsid w:val="007161EA"/>
    <w:rsid w:val="007214E2"/>
    <w:rsid w:val="00723C39"/>
    <w:rsid w:val="00725631"/>
    <w:rsid w:val="00725F53"/>
    <w:rsid w:val="00725F72"/>
    <w:rsid w:val="007308D2"/>
    <w:rsid w:val="00730DEB"/>
    <w:rsid w:val="007313C0"/>
    <w:rsid w:val="00731865"/>
    <w:rsid w:val="00731935"/>
    <w:rsid w:val="00731A1A"/>
    <w:rsid w:val="00732027"/>
    <w:rsid w:val="00732036"/>
    <w:rsid w:val="0073317D"/>
    <w:rsid w:val="007331B0"/>
    <w:rsid w:val="007333B8"/>
    <w:rsid w:val="00734449"/>
    <w:rsid w:val="00735C43"/>
    <w:rsid w:val="007401DD"/>
    <w:rsid w:val="00742993"/>
    <w:rsid w:val="00743C31"/>
    <w:rsid w:val="00744DCA"/>
    <w:rsid w:val="0074556C"/>
    <w:rsid w:val="007455B3"/>
    <w:rsid w:val="00745815"/>
    <w:rsid w:val="007461FC"/>
    <w:rsid w:val="00746794"/>
    <w:rsid w:val="0074731C"/>
    <w:rsid w:val="00747A49"/>
    <w:rsid w:val="00750B47"/>
    <w:rsid w:val="00752704"/>
    <w:rsid w:val="0075470A"/>
    <w:rsid w:val="0075523A"/>
    <w:rsid w:val="00756658"/>
    <w:rsid w:val="00756FF5"/>
    <w:rsid w:val="007575E4"/>
    <w:rsid w:val="007617C5"/>
    <w:rsid w:val="00761E13"/>
    <w:rsid w:val="00762373"/>
    <w:rsid w:val="00762681"/>
    <w:rsid w:val="00762DCB"/>
    <w:rsid w:val="007636F7"/>
    <w:rsid w:val="007647EC"/>
    <w:rsid w:val="0076486D"/>
    <w:rsid w:val="007650FD"/>
    <w:rsid w:val="007658C5"/>
    <w:rsid w:val="007660E1"/>
    <w:rsid w:val="00766AC7"/>
    <w:rsid w:val="00770DA7"/>
    <w:rsid w:val="007714BC"/>
    <w:rsid w:val="0077254B"/>
    <w:rsid w:val="00772FFC"/>
    <w:rsid w:val="0077364A"/>
    <w:rsid w:val="007741DC"/>
    <w:rsid w:val="00780308"/>
    <w:rsid w:val="00780891"/>
    <w:rsid w:val="0078157B"/>
    <w:rsid w:val="0078201B"/>
    <w:rsid w:val="0078220A"/>
    <w:rsid w:val="00782721"/>
    <w:rsid w:val="00783BFA"/>
    <w:rsid w:val="00783E31"/>
    <w:rsid w:val="00783EB1"/>
    <w:rsid w:val="00786ED6"/>
    <w:rsid w:val="00787C9D"/>
    <w:rsid w:val="00790652"/>
    <w:rsid w:val="00790E06"/>
    <w:rsid w:val="00792A36"/>
    <w:rsid w:val="00793A88"/>
    <w:rsid w:val="007958C4"/>
    <w:rsid w:val="00795D3A"/>
    <w:rsid w:val="00797F12"/>
    <w:rsid w:val="007A055A"/>
    <w:rsid w:val="007A2822"/>
    <w:rsid w:val="007A3A53"/>
    <w:rsid w:val="007A4E73"/>
    <w:rsid w:val="007A54B8"/>
    <w:rsid w:val="007A6277"/>
    <w:rsid w:val="007A66B7"/>
    <w:rsid w:val="007A67E7"/>
    <w:rsid w:val="007A6CA7"/>
    <w:rsid w:val="007B0576"/>
    <w:rsid w:val="007B0BE2"/>
    <w:rsid w:val="007B1D65"/>
    <w:rsid w:val="007B2DB5"/>
    <w:rsid w:val="007B3CA4"/>
    <w:rsid w:val="007B3DA6"/>
    <w:rsid w:val="007B40D5"/>
    <w:rsid w:val="007B46E5"/>
    <w:rsid w:val="007B5F39"/>
    <w:rsid w:val="007B6C9F"/>
    <w:rsid w:val="007C1C2A"/>
    <w:rsid w:val="007C1E6A"/>
    <w:rsid w:val="007C575D"/>
    <w:rsid w:val="007C6211"/>
    <w:rsid w:val="007C7A37"/>
    <w:rsid w:val="007D293E"/>
    <w:rsid w:val="007D3AA9"/>
    <w:rsid w:val="007D4A5A"/>
    <w:rsid w:val="007D5393"/>
    <w:rsid w:val="007E0EDD"/>
    <w:rsid w:val="007E110D"/>
    <w:rsid w:val="007E1370"/>
    <w:rsid w:val="007E192A"/>
    <w:rsid w:val="007E1E92"/>
    <w:rsid w:val="007E2095"/>
    <w:rsid w:val="007E249B"/>
    <w:rsid w:val="007E2605"/>
    <w:rsid w:val="007E483F"/>
    <w:rsid w:val="007E6575"/>
    <w:rsid w:val="007E679D"/>
    <w:rsid w:val="007E79EA"/>
    <w:rsid w:val="007F0108"/>
    <w:rsid w:val="007F032D"/>
    <w:rsid w:val="007F101E"/>
    <w:rsid w:val="007F178D"/>
    <w:rsid w:val="007F234C"/>
    <w:rsid w:val="007F2AAC"/>
    <w:rsid w:val="007F3A05"/>
    <w:rsid w:val="007F4A31"/>
    <w:rsid w:val="007F5210"/>
    <w:rsid w:val="007F7E9F"/>
    <w:rsid w:val="008029F7"/>
    <w:rsid w:val="00803336"/>
    <w:rsid w:val="00804674"/>
    <w:rsid w:val="00804AAA"/>
    <w:rsid w:val="00805F3E"/>
    <w:rsid w:val="00807C7D"/>
    <w:rsid w:val="00810618"/>
    <w:rsid w:val="00811CA6"/>
    <w:rsid w:val="008159DF"/>
    <w:rsid w:val="0081616E"/>
    <w:rsid w:val="008167E4"/>
    <w:rsid w:val="00817DF1"/>
    <w:rsid w:val="00825BA5"/>
    <w:rsid w:val="00826116"/>
    <w:rsid w:val="00826D51"/>
    <w:rsid w:val="00826DA5"/>
    <w:rsid w:val="00827C10"/>
    <w:rsid w:val="008305F9"/>
    <w:rsid w:val="008349B8"/>
    <w:rsid w:val="0083662E"/>
    <w:rsid w:val="00836B5E"/>
    <w:rsid w:val="00836E5B"/>
    <w:rsid w:val="00836FBE"/>
    <w:rsid w:val="0084046D"/>
    <w:rsid w:val="008426BD"/>
    <w:rsid w:val="00842734"/>
    <w:rsid w:val="008429F6"/>
    <w:rsid w:val="00843AAB"/>
    <w:rsid w:val="00844483"/>
    <w:rsid w:val="008444C8"/>
    <w:rsid w:val="00845E6D"/>
    <w:rsid w:val="008461FC"/>
    <w:rsid w:val="00846677"/>
    <w:rsid w:val="00847252"/>
    <w:rsid w:val="00850151"/>
    <w:rsid w:val="008508FB"/>
    <w:rsid w:val="00853AD4"/>
    <w:rsid w:val="00854B52"/>
    <w:rsid w:val="00854CF0"/>
    <w:rsid w:val="00854F20"/>
    <w:rsid w:val="0085514E"/>
    <w:rsid w:val="00855A4F"/>
    <w:rsid w:val="00856759"/>
    <w:rsid w:val="00860657"/>
    <w:rsid w:val="00863336"/>
    <w:rsid w:val="008665A4"/>
    <w:rsid w:val="008666AC"/>
    <w:rsid w:val="008678EC"/>
    <w:rsid w:val="00870422"/>
    <w:rsid w:val="008705CD"/>
    <w:rsid w:val="0087254F"/>
    <w:rsid w:val="00872566"/>
    <w:rsid w:val="00872CF4"/>
    <w:rsid w:val="0087398E"/>
    <w:rsid w:val="00874B42"/>
    <w:rsid w:val="00880DB9"/>
    <w:rsid w:val="00880EE4"/>
    <w:rsid w:val="008816E4"/>
    <w:rsid w:val="008819AB"/>
    <w:rsid w:val="0088541B"/>
    <w:rsid w:val="00885581"/>
    <w:rsid w:val="00890529"/>
    <w:rsid w:val="0089163D"/>
    <w:rsid w:val="00892115"/>
    <w:rsid w:val="00892EBD"/>
    <w:rsid w:val="00893DD6"/>
    <w:rsid w:val="0089710A"/>
    <w:rsid w:val="008975A9"/>
    <w:rsid w:val="008A056E"/>
    <w:rsid w:val="008A131F"/>
    <w:rsid w:val="008A29DA"/>
    <w:rsid w:val="008A2AA1"/>
    <w:rsid w:val="008A2D95"/>
    <w:rsid w:val="008A3C40"/>
    <w:rsid w:val="008A3F22"/>
    <w:rsid w:val="008A5983"/>
    <w:rsid w:val="008A6E87"/>
    <w:rsid w:val="008B05F5"/>
    <w:rsid w:val="008B080F"/>
    <w:rsid w:val="008B0A32"/>
    <w:rsid w:val="008B0F82"/>
    <w:rsid w:val="008B541E"/>
    <w:rsid w:val="008B6195"/>
    <w:rsid w:val="008C0756"/>
    <w:rsid w:val="008C1023"/>
    <w:rsid w:val="008C1436"/>
    <w:rsid w:val="008C32D5"/>
    <w:rsid w:val="008C4699"/>
    <w:rsid w:val="008C5050"/>
    <w:rsid w:val="008C6720"/>
    <w:rsid w:val="008D16D8"/>
    <w:rsid w:val="008D1C04"/>
    <w:rsid w:val="008D1D55"/>
    <w:rsid w:val="008D45BA"/>
    <w:rsid w:val="008D4CA4"/>
    <w:rsid w:val="008D572B"/>
    <w:rsid w:val="008D57D3"/>
    <w:rsid w:val="008D644B"/>
    <w:rsid w:val="008E08ED"/>
    <w:rsid w:val="008E0C16"/>
    <w:rsid w:val="008E187A"/>
    <w:rsid w:val="008E1A73"/>
    <w:rsid w:val="008E27C2"/>
    <w:rsid w:val="008E31BF"/>
    <w:rsid w:val="008E6BD9"/>
    <w:rsid w:val="008E6FE4"/>
    <w:rsid w:val="008F049E"/>
    <w:rsid w:val="008F1B0D"/>
    <w:rsid w:val="008F1B46"/>
    <w:rsid w:val="008F4342"/>
    <w:rsid w:val="008F4824"/>
    <w:rsid w:val="008F70D8"/>
    <w:rsid w:val="008F7584"/>
    <w:rsid w:val="008F799E"/>
    <w:rsid w:val="00900CC1"/>
    <w:rsid w:val="00900FCE"/>
    <w:rsid w:val="00902535"/>
    <w:rsid w:val="009025E5"/>
    <w:rsid w:val="009027E1"/>
    <w:rsid w:val="009043EB"/>
    <w:rsid w:val="00904F2F"/>
    <w:rsid w:val="00906D27"/>
    <w:rsid w:val="00911C1D"/>
    <w:rsid w:val="00912D61"/>
    <w:rsid w:val="00914B9D"/>
    <w:rsid w:val="00916F2A"/>
    <w:rsid w:val="00917256"/>
    <w:rsid w:val="00920670"/>
    <w:rsid w:val="00920773"/>
    <w:rsid w:val="00920E43"/>
    <w:rsid w:val="0092231A"/>
    <w:rsid w:val="0092285F"/>
    <w:rsid w:val="00924A47"/>
    <w:rsid w:val="00924DCB"/>
    <w:rsid w:val="009257D8"/>
    <w:rsid w:val="009276B7"/>
    <w:rsid w:val="00927B1A"/>
    <w:rsid w:val="009306E4"/>
    <w:rsid w:val="00930DFD"/>
    <w:rsid w:val="00931359"/>
    <w:rsid w:val="00931B0B"/>
    <w:rsid w:val="009321D9"/>
    <w:rsid w:val="00932BAA"/>
    <w:rsid w:val="009348BD"/>
    <w:rsid w:val="0093523A"/>
    <w:rsid w:val="00935738"/>
    <w:rsid w:val="00935CDB"/>
    <w:rsid w:val="0093718A"/>
    <w:rsid w:val="00937C14"/>
    <w:rsid w:val="00937DFE"/>
    <w:rsid w:val="00941FB3"/>
    <w:rsid w:val="00942DFB"/>
    <w:rsid w:val="00942E72"/>
    <w:rsid w:val="00943111"/>
    <w:rsid w:val="0094471A"/>
    <w:rsid w:val="0094694E"/>
    <w:rsid w:val="00946AE9"/>
    <w:rsid w:val="00947435"/>
    <w:rsid w:val="009474CA"/>
    <w:rsid w:val="0094782A"/>
    <w:rsid w:val="009514C9"/>
    <w:rsid w:val="00951BAB"/>
    <w:rsid w:val="00951C1C"/>
    <w:rsid w:val="00952431"/>
    <w:rsid w:val="00952DA3"/>
    <w:rsid w:val="00954166"/>
    <w:rsid w:val="00956DD0"/>
    <w:rsid w:val="00957186"/>
    <w:rsid w:val="009575CE"/>
    <w:rsid w:val="00961FCF"/>
    <w:rsid w:val="00963A82"/>
    <w:rsid w:val="00964C80"/>
    <w:rsid w:val="009667E9"/>
    <w:rsid w:val="00966F77"/>
    <w:rsid w:val="0096758C"/>
    <w:rsid w:val="00971BC0"/>
    <w:rsid w:val="0097323C"/>
    <w:rsid w:val="0097716A"/>
    <w:rsid w:val="00980560"/>
    <w:rsid w:val="009807D3"/>
    <w:rsid w:val="00980D28"/>
    <w:rsid w:val="0098137E"/>
    <w:rsid w:val="00981951"/>
    <w:rsid w:val="009819C2"/>
    <w:rsid w:val="00981A9A"/>
    <w:rsid w:val="00982E4A"/>
    <w:rsid w:val="00983026"/>
    <w:rsid w:val="00985AD0"/>
    <w:rsid w:val="00987532"/>
    <w:rsid w:val="00987F60"/>
    <w:rsid w:val="009905A9"/>
    <w:rsid w:val="00991025"/>
    <w:rsid w:val="009910DC"/>
    <w:rsid w:val="00992244"/>
    <w:rsid w:val="00992426"/>
    <w:rsid w:val="009933EA"/>
    <w:rsid w:val="0099626D"/>
    <w:rsid w:val="00996D34"/>
    <w:rsid w:val="009A09FD"/>
    <w:rsid w:val="009A0D88"/>
    <w:rsid w:val="009A41B6"/>
    <w:rsid w:val="009A445E"/>
    <w:rsid w:val="009A55AA"/>
    <w:rsid w:val="009A68B8"/>
    <w:rsid w:val="009A6E36"/>
    <w:rsid w:val="009A6F7B"/>
    <w:rsid w:val="009A7DCD"/>
    <w:rsid w:val="009B13A7"/>
    <w:rsid w:val="009B2BA6"/>
    <w:rsid w:val="009B2FA4"/>
    <w:rsid w:val="009C11C0"/>
    <w:rsid w:val="009C154D"/>
    <w:rsid w:val="009C15D2"/>
    <w:rsid w:val="009C23C1"/>
    <w:rsid w:val="009C27F1"/>
    <w:rsid w:val="009C2C2A"/>
    <w:rsid w:val="009C353F"/>
    <w:rsid w:val="009C503B"/>
    <w:rsid w:val="009C612D"/>
    <w:rsid w:val="009C7045"/>
    <w:rsid w:val="009C7BBE"/>
    <w:rsid w:val="009D1369"/>
    <w:rsid w:val="009D1555"/>
    <w:rsid w:val="009D243E"/>
    <w:rsid w:val="009D3164"/>
    <w:rsid w:val="009D31B1"/>
    <w:rsid w:val="009D37A2"/>
    <w:rsid w:val="009D4395"/>
    <w:rsid w:val="009D5AF8"/>
    <w:rsid w:val="009D6DE5"/>
    <w:rsid w:val="009D72F3"/>
    <w:rsid w:val="009E0A8A"/>
    <w:rsid w:val="009E0AF9"/>
    <w:rsid w:val="009E1C7B"/>
    <w:rsid w:val="009E3828"/>
    <w:rsid w:val="009E3EB2"/>
    <w:rsid w:val="009E4092"/>
    <w:rsid w:val="009E64F9"/>
    <w:rsid w:val="009E7AA1"/>
    <w:rsid w:val="009E7DF4"/>
    <w:rsid w:val="009F0480"/>
    <w:rsid w:val="009F069B"/>
    <w:rsid w:val="009F0A4C"/>
    <w:rsid w:val="009F2E64"/>
    <w:rsid w:val="009F3153"/>
    <w:rsid w:val="009F4D75"/>
    <w:rsid w:val="009F5A72"/>
    <w:rsid w:val="009F5B80"/>
    <w:rsid w:val="009F6CA7"/>
    <w:rsid w:val="009F6F9B"/>
    <w:rsid w:val="009F75EE"/>
    <w:rsid w:val="009F75F7"/>
    <w:rsid w:val="00A002DA"/>
    <w:rsid w:val="00A005AF"/>
    <w:rsid w:val="00A01477"/>
    <w:rsid w:val="00A0227F"/>
    <w:rsid w:val="00A02635"/>
    <w:rsid w:val="00A02986"/>
    <w:rsid w:val="00A0551B"/>
    <w:rsid w:val="00A0723E"/>
    <w:rsid w:val="00A0731D"/>
    <w:rsid w:val="00A07DE7"/>
    <w:rsid w:val="00A07EA7"/>
    <w:rsid w:val="00A117E3"/>
    <w:rsid w:val="00A1200D"/>
    <w:rsid w:val="00A122D0"/>
    <w:rsid w:val="00A16B25"/>
    <w:rsid w:val="00A16F41"/>
    <w:rsid w:val="00A174F4"/>
    <w:rsid w:val="00A2267B"/>
    <w:rsid w:val="00A22B60"/>
    <w:rsid w:val="00A22F9C"/>
    <w:rsid w:val="00A2780E"/>
    <w:rsid w:val="00A3014B"/>
    <w:rsid w:val="00A323C7"/>
    <w:rsid w:val="00A327A8"/>
    <w:rsid w:val="00A32EE1"/>
    <w:rsid w:val="00A33CA5"/>
    <w:rsid w:val="00A33EE7"/>
    <w:rsid w:val="00A35F3A"/>
    <w:rsid w:val="00A36007"/>
    <w:rsid w:val="00A410A3"/>
    <w:rsid w:val="00A413CC"/>
    <w:rsid w:val="00A41C72"/>
    <w:rsid w:val="00A4208C"/>
    <w:rsid w:val="00A42987"/>
    <w:rsid w:val="00A4348B"/>
    <w:rsid w:val="00A44CA2"/>
    <w:rsid w:val="00A45B80"/>
    <w:rsid w:val="00A46B7C"/>
    <w:rsid w:val="00A47EBD"/>
    <w:rsid w:val="00A506C9"/>
    <w:rsid w:val="00A5137F"/>
    <w:rsid w:val="00A53F25"/>
    <w:rsid w:val="00A5405F"/>
    <w:rsid w:val="00A54229"/>
    <w:rsid w:val="00A54A64"/>
    <w:rsid w:val="00A55375"/>
    <w:rsid w:val="00A57B90"/>
    <w:rsid w:val="00A60BA3"/>
    <w:rsid w:val="00A63050"/>
    <w:rsid w:val="00A647BB"/>
    <w:rsid w:val="00A64FA8"/>
    <w:rsid w:val="00A6509C"/>
    <w:rsid w:val="00A65BC1"/>
    <w:rsid w:val="00A6629B"/>
    <w:rsid w:val="00A70D17"/>
    <w:rsid w:val="00A71218"/>
    <w:rsid w:val="00A72AD7"/>
    <w:rsid w:val="00A72C30"/>
    <w:rsid w:val="00A73223"/>
    <w:rsid w:val="00A73501"/>
    <w:rsid w:val="00A73A77"/>
    <w:rsid w:val="00A748EE"/>
    <w:rsid w:val="00A75FB3"/>
    <w:rsid w:val="00A76093"/>
    <w:rsid w:val="00A765E5"/>
    <w:rsid w:val="00A774D9"/>
    <w:rsid w:val="00A77BFA"/>
    <w:rsid w:val="00A80AEC"/>
    <w:rsid w:val="00A80CC8"/>
    <w:rsid w:val="00A81AF5"/>
    <w:rsid w:val="00A90A2D"/>
    <w:rsid w:val="00A90C49"/>
    <w:rsid w:val="00A91239"/>
    <w:rsid w:val="00A9210E"/>
    <w:rsid w:val="00A93CEA"/>
    <w:rsid w:val="00A94F9E"/>
    <w:rsid w:val="00A95C1F"/>
    <w:rsid w:val="00A96081"/>
    <w:rsid w:val="00A961F9"/>
    <w:rsid w:val="00A96751"/>
    <w:rsid w:val="00A96ADA"/>
    <w:rsid w:val="00AA053F"/>
    <w:rsid w:val="00AA227E"/>
    <w:rsid w:val="00AA2560"/>
    <w:rsid w:val="00AA2736"/>
    <w:rsid w:val="00AA287D"/>
    <w:rsid w:val="00AA36E4"/>
    <w:rsid w:val="00AA4A5F"/>
    <w:rsid w:val="00AA603F"/>
    <w:rsid w:val="00AA644A"/>
    <w:rsid w:val="00AB0781"/>
    <w:rsid w:val="00AB0FFE"/>
    <w:rsid w:val="00AB1035"/>
    <w:rsid w:val="00AB1A94"/>
    <w:rsid w:val="00AB4287"/>
    <w:rsid w:val="00AB76E3"/>
    <w:rsid w:val="00AB7F07"/>
    <w:rsid w:val="00AC1214"/>
    <w:rsid w:val="00AC2C96"/>
    <w:rsid w:val="00AC4283"/>
    <w:rsid w:val="00AC4A43"/>
    <w:rsid w:val="00AD27D6"/>
    <w:rsid w:val="00AD2D88"/>
    <w:rsid w:val="00AD3733"/>
    <w:rsid w:val="00AD3C3C"/>
    <w:rsid w:val="00AD416F"/>
    <w:rsid w:val="00AD4FD1"/>
    <w:rsid w:val="00AD64A1"/>
    <w:rsid w:val="00AD64C9"/>
    <w:rsid w:val="00AD7CF9"/>
    <w:rsid w:val="00AE025D"/>
    <w:rsid w:val="00AE03CB"/>
    <w:rsid w:val="00AE052B"/>
    <w:rsid w:val="00AE3751"/>
    <w:rsid w:val="00AE415B"/>
    <w:rsid w:val="00AE5554"/>
    <w:rsid w:val="00AE5FEB"/>
    <w:rsid w:val="00AE618B"/>
    <w:rsid w:val="00AE6333"/>
    <w:rsid w:val="00AE776D"/>
    <w:rsid w:val="00AF0460"/>
    <w:rsid w:val="00AF1AC5"/>
    <w:rsid w:val="00AF51D9"/>
    <w:rsid w:val="00AF5E26"/>
    <w:rsid w:val="00AF627C"/>
    <w:rsid w:val="00AF641F"/>
    <w:rsid w:val="00AF6E45"/>
    <w:rsid w:val="00B039AE"/>
    <w:rsid w:val="00B041B1"/>
    <w:rsid w:val="00B04839"/>
    <w:rsid w:val="00B06251"/>
    <w:rsid w:val="00B07D56"/>
    <w:rsid w:val="00B10B73"/>
    <w:rsid w:val="00B13223"/>
    <w:rsid w:val="00B13FBF"/>
    <w:rsid w:val="00B140E0"/>
    <w:rsid w:val="00B1441F"/>
    <w:rsid w:val="00B1449B"/>
    <w:rsid w:val="00B1525E"/>
    <w:rsid w:val="00B15750"/>
    <w:rsid w:val="00B2017E"/>
    <w:rsid w:val="00B205DE"/>
    <w:rsid w:val="00B23917"/>
    <w:rsid w:val="00B23F2F"/>
    <w:rsid w:val="00B2415E"/>
    <w:rsid w:val="00B243B7"/>
    <w:rsid w:val="00B24570"/>
    <w:rsid w:val="00B26134"/>
    <w:rsid w:val="00B26E85"/>
    <w:rsid w:val="00B2706B"/>
    <w:rsid w:val="00B320DE"/>
    <w:rsid w:val="00B33233"/>
    <w:rsid w:val="00B34A7E"/>
    <w:rsid w:val="00B3610E"/>
    <w:rsid w:val="00B37B4B"/>
    <w:rsid w:val="00B408A2"/>
    <w:rsid w:val="00B41201"/>
    <w:rsid w:val="00B41936"/>
    <w:rsid w:val="00B42E20"/>
    <w:rsid w:val="00B4584B"/>
    <w:rsid w:val="00B47E57"/>
    <w:rsid w:val="00B505B4"/>
    <w:rsid w:val="00B51446"/>
    <w:rsid w:val="00B53136"/>
    <w:rsid w:val="00B53BB5"/>
    <w:rsid w:val="00B53D20"/>
    <w:rsid w:val="00B56010"/>
    <w:rsid w:val="00B56180"/>
    <w:rsid w:val="00B5690B"/>
    <w:rsid w:val="00B569E2"/>
    <w:rsid w:val="00B57697"/>
    <w:rsid w:val="00B605C9"/>
    <w:rsid w:val="00B60790"/>
    <w:rsid w:val="00B61778"/>
    <w:rsid w:val="00B63401"/>
    <w:rsid w:val="00B64252"/>
    <w:rsid w:val="00B6624E"/>
    <w:rsid w:val="00B66523"/>
    <w:rsid w:val="00B67F90"/>
    <w:rsid w:val="00B7024A"/>
    <w:rsid w:val="00B71320"/>
    <w:rsid w:val="00B71F13"/>
    <w:rsid w:val="00B722A8"/>
    <w:rsid w:val="00B77805"/>
    <w:rsid w:val="00B77CF4"/>
    <w:rsid w:val="00B77D8D"/>
    <w:rsid w:val="00B8009D"/>
    <w:rsid w:val="00B8036A"/>
    <w:rsid w:val="00B808DE"/>
    <w:rsid w:val="00B809A9"/>
    <w:rsid w:val="00B80A19"/>
    <w:rsid w:val="00B82287"/>
    <w:rsid w:val="00B8294A"/>
    <w:rsid w:val="00B83285"/>
    <w:rsid w:val="00B835C9"/>
    <w:rsid w:val="00B836E2"/>
    <w:rsid w:val="00B8501F"/>
    <w:rsid w:val="00B85CD4"/>
    <w:rsid w:val="00B86E99"/>
    <w:rsid w:val="00B87071"/>
    <w:rsid w:val="00B8755C"/>
    <w:rsid w:val="00B906FD"/>
    <w:rsid w:val="00B90FDD"/>
    <w:rsid w:val="00B91639"/>
    <w:rsid w:val="00B91D2B"/>
    <w:rsid w:val="00B91FB2"/>
    <w:rsid w:val="00B9278B"/>
    <w:rsid w:val="00B93F54"/>
    <w:rsid w:val="00B949AE"/>
    <w:rsid w:val="00B975FF"/>
    <w:rsid w:val="00BA13A4"/>
    <w:rsid w:val="00BA1E4F"/>
    <w:rsid w:val="00BA22E5"/>
    <w:rsid w:val="00BA2CBE"/>
    <w:rsid w:val="00BA333C"/>
    <w:rsid w:val="00BA34FD"/>
    <w:rsid w:val="00BA365E"/>
    <w:rsid w:val="00BA4155"/>
    <w:rsid w:val="00BA4C3E"/>
    <w:rsid w:val="00BA5E53"/>
    <w:rsid w:val="00BA5F69"/>
    <w:rsid w:val="00BB04E4"/>
    <w:rsid w:val="00BB0DB3"/>
    <w:rsid w:val="00BB2940"/>
    <w:rsid w:val="00BB3C4F"/>
    <w:rsid w:val="00BB4341"/>
    <w:rsid w:val="00BB4458"/>
    <w:rsid w:val="00BB4805"/>
    <w:rsid w:val="00BC0E2D"/>
    <w:rsid w:val="00BC1046"/>
    <w:rsid w:val="00BC11F1"/>
    <w:rsid w:val="00BC1587"/>
    <w:rsid w:val="00BC1DEF"/>
    <w:rsid w:val="00BC24E9"/>
    <w:rsid w:val="00BC572A"/>
    <w:rsid w:val="00BC6AD8"/>
    <w:rsid w:val="00BC7B6E"/>
    <w:rsid w:val="00BD07F9"/>
    <w:rsid w:val="00BD11FC"/>
    <w:rsid w:val="00BD130E"/>
    <w:rsid w:val="00BD215B"/>
    <w:rsid w:val="00BD40F2"/>
    <w:rsid w:val="00BD428D"/>
    <w:rsid w:val="00BD551E"/>
    <w:rsid w:val="00BD77ED"/>
    <w:rsid w:val="00BE22C9"/>
    <w:rsid w:val="00BE2F77"/>
    <w:rsid w:val="00BE33CA"/>
    <w:rsid w:val="00BE3CAB"/>
    <w:rsid w:val="00BE49BD"/>
    <w:rsid w:val="00BE6153"/>
    <w:rsid w:val="00BE76A6"/>
    <w:rsid w:val="00BE7D70"/>
    <w:rsid w:val="00BE7DF8"/>
    <w:rsid w:val="00BF0579"/>
    <w:rsid w:val="00BF2633"/>
    <w:rsid w:val="00BF4669"/>
    <w:rsid w:val="00BF4B18"/>
    <w:rsid w:val="00BF4B1B"/>
    <w:rsid w:val="00BF51FB"/>
    <w:rsid w:val="00BF611D"/>
    <w:rsid w:val="00BF745D"/>
    <w:rsid w:val="00C00636"/>
    <w:rsid w:val="00C026A8"/>
    <w:rsid w:val="00C03AE7"/>
    <w:rsid w:val="00C03F9C"/>
    <w:rsid w:val="00C04B87"/>
    <w:rsid w:val="00C10EDC"/>
    <w:rsid w:val="00C11687"/>
    <w:rsid w:val="00C12D41"/>
    <w:rsid w:val="00C16739"/>
    <w:rsid w:val="00C20481"/>
    <w:rsid w:val="00C20647"/>
    <w:rsid w:val="00C23B97"/>
    <w:rsid w:val="00C24206"/>
    <w:rsid w:val="00C24D56"/>
    <w:rsid w:val="00C258FC"/>
    <w:rsid w:val="00C26207"/>
    <w:rsid w:val="00C26805"/>
    <w:rsid w:val="00C26A3A"/>
    <w:rsid w:val="00C26B46"/>
    <w:rsid w:val="00C340D2"/>
    <w:rsid w:val="00C3430D"/>
    <w:rsid w:val="00C34513"/>
    <w:rsid w:val="00C362A6"/>
    <w:rsid w:val="00C3774A"/>
    <w:rsid w:val="00C37B01"/>
    <w:rsid w:val="00C37B35"/>
    <w:rsid w:val="00C40ADE"/>
    <w:rsid w:val="00C416C0"/>
    <w:rsid w:val="00C41813"/>
    <w:rsid w:val="00C41AA4"/>
    <w:rsid w:val="00C4413B"/>
    <w:rsid w:val="00C4541B"/>
    <w:rsid w:val="00C46E12"/>
    <w:rsid w:val="00C474A3"/>
    <w:rsid w:val="00C47751"/>
    <w:rsid w:val="00C47B36"/>
    <w:rsid w:val="00C47C61"/>
    <w:rsid w:val="00C50D63"/>
    <w:rsid w:val="00C515AE"/>
    <w:rsid w:val="00C51CEB"/>
    <w:rsid w:val="00C521D9"/>
    <w:rsid w:val="00C525D1"/>
    <w:rsid w:val="00C52C23"/>
    <w:rsid w:val="00C53C42"/>
    <w:rsid w:val="00C53E81"/>
    <w:rsid w:val="00C546BC"/>
    <w:rsid w:val="00C54B41"/>
    <w:rsid w:val="00C56A13"/>
    <w:rsid w:val="00C5790F"/>
    <w:rsid w:val="00C60CFF"/>
    <w:rsid w:val="00C61211"/>
    <w:rsid w:val="00C61BC0"/>
    <w:rsid w:val="00C61C22"/>
    <w:rsid w:val="00C61C4E"/>
    <w:rsid w:val="00C61D9A"/>
    <w:rsid w:val="00C62B77"/>
    <w:rsid w:val="00C62C44"/>
    <w:rsid w:val="00C62FE5"/>
    <w:rsid w:val="00C6350F"/>
    <w:rsid w:val="00C63E1D"/>
    <w:rsid w:val="00C64A5C"/>
    <w:rsid w:val="00C64EDC"/>
    <w:rsid w:val="00C67DCC"/>
    <w:rsid w:val="00C70200"/>
    <w:rsid w:val="00C7084C"/>
    <w:rsid w:val="00C70C10"/>
    <w:rsid w:val="00C71FAF"/>
    <w:rsid w:val="00C7218C"/>
    <w:rsid w:val="00C7313A"/>
    <w:rsid w:val="00C735A1"/>
    <w:rsid w:val="00C73ADA"/>
    <w:rsid w:val="00C73C37"/>
    <w:rsid w:val="00C7435D"/>
    <w:rsid w:val="00C757F8"/>
    <w:rsid w:val="00C761DD"/>
    <w:rsid w:val="00C7780C"/>
    <w:rsid w:val="00C8011C"/>
    <w:rsid w:val="00C8030C"/>
    <w:rsid w:val="00C80788"/>
    <w:rsid w:val="00C83389"/>
    <w:rsid w:val="00C841C0"/>
    <w:rsid w:val="00C854AC"/>
    <w:rsid w:val="00C85776"/>
    <w:rsid w:val="00C8589A"/>
    <w:rsid w:val="00C85A55"/>
    <w:rsid w:val="00C86593"/>
    <w:rsid w:val="00C86786"/>
    <w:rsid w:val="00C86E9B"/>
    <w:rsid w:val="00C86F75"/>
    <w:rsid w:val="00C8754E"/>
    <w:rsid w:val="00C9131D"/>
    <w:rsid w:val="00C91D51"/>
    <w:rsid w:val="00C923EE"/>
    <w:rsid w:val="00C92C9A"/>
    <w:rsid w:val="00C93E6D"/>
    <w:rsid w:val="00C95703"/>
    <w:rsid w:val="00C97EDD"/>
    <w:rsid w:val="00CA0E0C"/>
    <w:rsid w:val="00CA1E59"/>
    <w:rsid w:val="00CA1F59"/>
    <w:rsid w:val="00CA2B59"/>
    <w:rsid w:val="00CA450D"/>
    <w:rsid w:val="00CA683D"/>
    <w:rsid w:val="00CA687F"/>
    <w:rsid w:val="00CA7080"/>
    <w:rsid w:val="00CA7168"/>
    <w:rsid w:val="00CB0427"/>
    <w:rsid w:val="00CB4075"/>
    <w:rsid w:val="00CB6087"/>
    <w:rsid w:val="00CB6456"/>
    <w:rsid w:val="00CB6EC0"/>
    <w:rsid w:val="00CC00F7"/>
    <w:rsid w:val="00CC076C"/>
    <w:rsid w:val="00CC1F8E"/>
    <w:rsid w:val="00CC275E"/>
    <w:rsid w:val="00CC3340"/>
    <w:rsid w:val="00CC4764"/>
    <w:rsid w:val="00CC4851"/>
    <w:rsid w:val="00CC763A"/>
    <w:rsid w:val="00CD4303"/>
    <w:rsid w:val="00CD52C0"/>
    <w:rsid w:val="00CD5DE9"/>
    <w:rsid w:val="00CD6E2E"/>
    <w:rsid w:val="00CE2E79"/>
    <w:rsid w:val="00CE4D1A"/>
    <w:rsid w:val="00CE5BFF"/>
    <w:rsid w:val="00CE6270"/>
    <w:rsid w:val="00CE62BF"/>
    <w:rsid w:val="00CE6860"/>
    <w:rsid w:val="00CE686E"/>
    <w:rsid w:val="00CE6C80"/>
    <w:rsid w:val="00CE7FD7"/>
    <w:rsid w:val="00CF0BC7"/>
    <w:rsid w:val="00CF1208"/>
    <w:rsid w:val="00CF230F"/>
    <w:rsid w:val="00CF4826"/>
    <w:rsid w:val="00CF4B1E"/>
    <w:rsid w:val="00CF50E8"/>
    <w:rsid w:val="00CF5DD2"/>
    <w:rsid w:val="00CF6302"/>
    <w:rsid w:val="00D0290F"/>
    <w:rsid w:val="00D038DB"/>
    <w:rsid w:val="00D03BD7"/>
    <w:rsid w:val="00D0481E"/>
    <w:rsid w:val="00D049FC"/>
    <w:rsid w:val="00D05FC9"/>
    <w:rsid w:val="00D062E7"/>
    <w:rsid w:val="00D07085"/>
    <w:rsid w:val="00D11272"/>
    <w:rsid w:val="00D123B2"/>
    <w:rsid w:val="00D13549"/>
    <w:rsid w:val="00D149CC"/>
    <w:rsid w:val="00D159BD"/>
    <w:rsid w:val="00D16CEE"/>
    <w:rsid w:val="00D17A35"/>
    <w:rsid w:val="00D17FFE"/>
    <w:rsid w:val="00D2187F"/>
    <w:rsid w:val="00D2190A"/>
    <w:rsid w:val="00D22B6D"/>
    <w:rsid w:val="00D248CB"/>
    <w:rsid w:val="00D25BCE"/>
    <w:rsid w:val="00D26161"/>
    <w:rsid w:val="00D26613"/>
    <w:rsid w:val="00D27ECA"/>
    <w:rsid w:val="00D30027"/>
    <w:rsid w:val="00D30241"/>
    <w:rsid w:val="00D30507"/>
    <w:rsid w:val="00D3106B"/>
    <w:rsid w:val="00D32777"/>
    <w:rsid w:val="00D3323B"/>
    <w:rsid w:val="00D3542C"/>
    <w:rsid w:val="00D364A3"/>
    <w:rsid w:val="00D37A45"/>
    <w:rsid w:val="00D37B63"/>
    <w:rsid w:val="00D41106"/>
    <w:rsid w:val="00D4118A"/>
    <w:rsid w:val="00D41322"/>
    <w:rsid w:val="00D42199"/>
    <w:rsid w:val="00D427E0"/>
    <w:rsid w:val="00D42DE2"/>
    <w:rsid w:val="00D4449C"/>
    <w:rsid w:val="00D45916"/>
    <w:rsid w:val="00D4691E"/>
    <w:rsid w:val="00D47107"/>
    <w:rsid w:val="00D505DA"/>
    <w:rsid w:val="00D510C3"/>
    <w:rsid w:val="00D5342E"/>
    <w:rsid w:val="00D54D82"/>
    <w:rsid w:val="00D56F8D"/>
    <w:rsid w:val="00D5760B"/>
    <w:rsid w:val="00D57E1E"/>
    <w:rsid w:val="00D57E85"/>
    <w:rsid w:val="00D60429"/>
    <w:rsid w:val="00D61175"/>
    <w:rsid w:val="00D6195D"/>
    <w:rsid w:val="00D62A91"/>
    <w:rsid w:val="00D631BB"/>
    <w:rsid w:val="00D63653"/>
    <w:rsid w:val="00D63AF2"/>
    <w:rsid w:val="00D64116"/>
    <w:rsid w:val="00D64BBA"/>
    <w:rsid w:val="00D64C79"/>
    <w:rsid w:val="00D64D68"/>
    <w:rsid w:val="00D665F4"/>
    <w:rsid w:val="00D66C58"/>
    <w:rsid w:val="00D70EAC"/>
    <w:rsid w:val="00D714BA"/>
    <w:rsid w:val="00D752D8"/>
    <w:rsid w:val="00D80B1C"/>
    <w:rsid w:val="00D80BC7"/>
    <w:rsid w:val="00D81D9B"/>
    <w:rsid w:val="00D8263A"/>
    <w:rsid w:val="00D82EC0"/>
    <w:rsid w:val="00D838A2"/>
    <w:rsid w:val="00D83948"/>
    <w:rsid w:val="00D83C2A"/>
    <w:rsid w:val="00D846D3"/>
    <w:rsid w:val="00D86A0D"/>
    <w:rsid w:val="00D87F49"/>
    <w:rsid w:val="00D92F6D"/>
    <w:rsid w:val="00D93064"/>
    <w:rsid w:val="00D9315E"/>
    <w:rsid w:val="00D938B9"/>
    <w:rsid w:val="00D93C65"/>
    <w:rsid w:val="00D9528D"/>
    <w:rsid w:val="00D95AFC"/>
    <w:rsid w:val="00DA02F9"/>
    <w:rsid w:val="00DA3961"/>
    <w:rsid w:val="00DA47BA"/>
    <w:rsid w:val="00DA4BA9"/>
    <w:rsid w:val="00DA66F5"/>
    <w:rsid w:val="00DA6CF7"/>
    <w:rsid w:val="00DB0524"/>
    <w:rsid w:val="00DB0E7B"/>
    <w:rsid w:val="00DB268B"/>
    <w:rsid w:val="00DB6228"/>
    <w:rsid w:val="00DB789C"/>
    <w:rsid w:val="00DC1BFE"/>
    <w:rsid w:val="00DC2100"/>
    <w:rsid w:val="00DC2623"/>
    <w:rsid w:val="00DC2F60"/>
    <w:rsid w:val="00DC522C"/>
    <w:rsid w:val="00DC68DA"/>
    <w:rsid w:val="00DC698E"/>
    <w:rsid w:val="00DC7950"/>
    <w:rsid w:val="00DD0C38"/>
    <w:rsid w:val="00DD244F"/>
    <w:rsid w:val="00DD4613"/>
    <w:rsid w:val="00DD7292"/>
    <w:rsid w:val="00DE0FD3"/>
    <w:rsid w:val="00DE11CA"/>
    <w:rsid w:val="00DE1437"/>
    <w:rsid w:val="00DE179F"/>
    <w:rsid w:val="00DE18F0"/>
    <w:rsid w:val="00DE215E"/>
    <w:rsid w:val="00DE3593"/>
    <w:rsid w:val="00DE3BE7"/>
    <w:rsid w:val="00DE6261"/>
    <w:rsid w:val="00DE74FF"/>
    <w:rsid w:val="00DF050A"/>
    <w:rsid w:val="00DF0F31"/>
    <w:rsid w:val="00DF1A7B"/>
    <w:rsid w:val="00DF1F7E"/>
    <w:rsid w:val="00DF2473"/>
    <w:rsid w:val="00DF37F3"/>
    <w:rsid w:val="00DF44D6"/>
    <w:rsid w:val="00DF4919"/>
    <w:rsid w:val="00DF5514"/>
    <w:rsid w:val="00DF570D"/>
    <w:rsid w:val="00DF654B"/>
    <w:rsid w:val="00DF6D9A"/>
    <w:rsid w:val="00DF6FA4"/>
    <w:rsid w:val="00E05500"/>
    <w:rsid w:val="00E074D3"/>
    <w:rsid w:val="00E07AD6"/>
    <w:rsid w:val="00E10590"/>
    <w:rsid w:val="00E11277"/>
    <w:rsid w:val="00E12559"/>
    <w:rsid w:val="00E13610"/>
    <w:rsid w:val="00E139D4"/>
    <w:rsid w:val="00E14086"/>
    <w:rsid w:val="00E14CB6"/>
    <w:rsid w:val="00E163F1"/>
    <w:rsid w:val="00E164AE"/>
    <w:rsid w:val="00E20813"/>
    <w:rsid w:val="00E21B0D"/>
    <w:rsid w:val="00E22B5C"/>
    <w:rsid w:val="00E24533"/>
    <w:rsid w:val="00E266CC"/>
    <w:rsid w:val="00E3105A"/>
    <w:rsid w:val="00E3375B"/>
    <w:rsid w:val="00E3467A"/>
    <w:rsid w:val="00E3786C"/>
    <w:rsid w:val="00E40410"/>
    <w:rsid w:val="00E40796"/>
    <w:rsid w:val="00E4117F"/>
    <w:rsid w:val="00E41699"/>
    <w:rsid w:val="00E436C9"/>
    <w:rsid w:val="00E4560B"/>
    <w:rsid w:val="00E462B1"/>
    <w:rsid w:val="00E47B27"/>
    <w:rsid w:val="00E505A4"/>
    <w:rsid w:val="00E51AB6"/>
    <w:rsid w:val="00E539C6"/>
    <w:rsid w:val="00E5456F"/>
    <w:rsid w:val="00E5590C"/>
    <w:rsid w:val="00E55AB2"/>
    <w:rsid w:val="00E56CC7"/>
    <w:rsid w:val="00E56D8C"/>
    <w:rsid w:val="00E57022"/>
    <w:rsid w:val="00E60294"/>
    <w:rsid w:val="00E609DD"/>
    <w:rsid w:val="00E60F3B"/>
    <w:rsid w:val="00E62C85"/>
    <w:rsid w:val="00E63A5C"/>
    <w:rsid w:val="00E63D0C"/>
    <w:rsid w:val="00E641A5"/>
    <w:rsid w:val="00E64F86"/>
    <w:rsid w:val="00E65F38"/>
    <w:rsid w:val="00E66948"/>
    <w:rsid w:val="00E66E1E"/>
    <w:rsid w:val="00E710B9"/>
    <w:rsid w:val="00E722A3"/>
    <w:rsid w:val="00E734BD"/>
    <w:rsid w:val="00E7499E"/>
    <w:rsid w:val="00E76738"/>
    <w:rsid w:val="00E76C0A"/>
    <w:rsid w:val="00E77910"/>
    <w:rsid w:val="00E80788"/>
    <w:rsid w:val="00E82104"/>
    <w:rsid w:val="00E8528C"/>
    <w:rsid w:val="00E859D5"/>
    <w:rsid w:val="00E9197A"/>
    <w:rsid w:val="00E928A2"/>
    <w:rsid w:val="00E95EFF"/>
    <w:rsid w:val="00E96DC7"/>
    <w:rsid w:val="00EA16B5"/>
    <w:rsid w:val="00EA4508"/>
    <w:rsid w:val="00EA4BE4"/>
    <w:rsid w:val="00EA6BD2"/>
    <w:rsid w:val="00EB00F6"/>
    <w:rsid w:val="00EB15FC"/>
    <w:rsid w:val="00EB2C67"/>
    <w:rsid w:val="00EB2CC1"/>
    <w:rsid w:val="00EB3706"/>
    <w:rsid w:val="00EB3879"/>
    <w:rsid w:val="00EB3D85"/>
    <w:rsid w:val="00EB7B7B"/>
    <w:rsid w:val="00EC06A0"/>
    <w:rsid w:val="00EC0F1B"/>
    <w:rsid w:val="00EC26D3"/>
    <w:rsid w:val="00EC3576"/>
    <w:rsid w:val="00EC5566"/>
    <w:rsid w:val="00EC5FC6"/>
    <w:rsid w:val="00EC6E42"/>
    <w:rsid w:val="00EC70DC"/>
    <w:rsid w:val="00EC70EC"/>
    <w:rsid w:val="00EC74A1"/>
    <w:rsid w:val="00ED11EB"/>
    <w:rsid w:val="00ED17AD"/>
    <w:rsid w:val="00ED2FA2"/>
    <w:rsid w:val="00ED3CFB"/>
    <w:rsid w:val="00ED48CC"/>
    <w:rsid w:val="00ED654C"/>
    <w:rsid w:val="00ED6BBB"/>
    <w:rsid w:val="00ED7160"/>
    <w:rsid w:val="00ED7E9A"/>
    <w:rsid w:val="00EE07F6"/>
    <w:rsid w:val="00EE0A96"/>
    <w:rsid w:val="00EE0F94"/>
    <w:rsid w:val="00EE34A3"/>
    <w:rsid w:val="00EE3938"/>
    <w:rsid w:val="00EE3ADC"/>
    <w:rsid w:val="00EE655C"/>
    <w:rsid w:val="00EE6967"/>
    <w:rsid w:val="00EF3877"/>
    <w:rsid w:val="00EF4CCD"/>
    <w:rsid w:val="00EF5203"/>
    <w:rsid w:val="00EF68EA"/>
    <w:rsid w:val="00F003BA"/>
    <w:rsid w:val="00F006FE"/>
    <w:rsid w:val="00F00A54"/>
    <w:rsid w:val="00F00F86"/>
    <w:rsid w:val="00F0111A"/>
    <w:rsid w:val="00F01BC3"/>
    <w:rsid w:val="00F02A80"/>
    <w:rsid w:val="00F044A6"/>
    <w:rsid w:val="00F077F0"/>
    <w:rsid w:val="00F10AD7"/>
    <w:rsid w:val="00F12431"/>
    <w:rsid w:val="00F12771"/>
    <w:rsid w:val="00F1360F"/>
    <w:rsid w:val="00F14998"/>
    <w:rsid w:val="00F153F2"/>
    <w:rsid w:val="00F15E78"/>
    <w:rsid w:val="00F15F7A"/>
    <w:rsid w:val="00F16005"/>
    <w:rsid w:val="00F21225"/>
    <w:rsid w:val="00F23FBE"/>
    <w:rsid w:val="00F24420"/>
    <w:rsid w:val="00F24B01"/>
    <w:rsid w:val="00F26E4E"/>
    <w:rsid w:val="00F27A46"/>
    <w:rsid w:val="00F30422"/>
    <w:rsid w:val="00F30D72"/>
    <w:rsid w:val="00F32BD5"/>
    <w:rsid w:val="00F344B3"/>
    <w:rsid w:val="00F35799"/>
    <w:rsid w:val="00F35C72"/>
    <w:rsid w:val="00F36781"/>
    <w:rsid w:val="00F3745F"/>
    <w:rsid w:val="00F374D5"/>
    <w:rsid w:val="00F425BE"/>
    <w:rsid w:val="00F43B7B"/>
    <w:rsid w:val="00F45A52"/>
    <w:rsid w:val="00F46AB9"/>
    <w:rsid w:val="00F53D12"/>
    <w:rsid w:val="00F53E6C"/>
    <w:rsid w:val="00F54A11"/>
    <w:rsid w:val="00F54BEC"/>
    <w:rsid w:val="00F55F66"/>
    <w:rsid w:val="00F56456"/>
    <w:rsid w:val="00F56E82"/>
    <w:rsid w:val="00F5782D"/>
    <w:rsid w:val="00F61BCE"/>
    <w:rsid w:val="00F629FC"/>
    <w:rsid w:val="00F64BF1"/>
    <w:rsid w:val="00F658A3"/>
    <w:rsid w:val="00F65BC7"/>
    <w:rsid w:val="00F65FF3"/>
    <w:rsid w:val="00F715D5"/>
    <w:rsid w:val="00F72666"/>
    <w:rsid w:val="00F72BC8"/>
    <w:rsid w:val="00F72CE0"/>
    <w:rsid w:val="00F73A62"/>
    <w:rsid w:val="00F741D5"/>
    <w:rsid w:val="00F80D71"/>
    <w:rsid w:val="00F828A2"/>
    <w:rsid w:val="00F84EDF"/>
    <w:rsid w:val="00F853AB"/>
    <w:rsid w:val="00F856A1"/>
    <w:rsid w:val="00F8601D"/>
    <w:rsid w:val="00F8622F"/>
    <w:rsid w:val="00F875ED"/>
    <w:rsid w:val="00F907F5"/>
    <w:rsid w:val="00F91624"/>
    <w:rsid w:val="00F9515A"/>
    <w:rsid w:val="00F95BCB"/>
    <w:rsid w:val="00F95FCC"/>
    <w:rsid w:val="00F96635"/>
    <w:rsid w:val="00FA002A"/>
    <w:rsid w:val="00FA2007"/>
    <w:rsid w:val="00FA23AA"/>
    <w:rsid w:val="00FA4747"/>
    <w:rsid w:val="00FA65C5"/>
    <w:rsid w:val="00FA68CE"/>
    <w:rsid w:val="00FA7DB4"/>
    <w:rsid w:val="00FB2679"/>
    <w:rsid w:val="00FB4104"/>
    <w:rsid w:val="00FB45FF"/>
    <w:rsid w:val="00FB57F1"/>
    <w:rsid w:val="00FB5928"/>
    <w:rsid w:val="00FB64E6"/>
    <w:rsid w:val="00FB741F"/>
    <w:rsid w:val="00FB7608"/>
    <w:rsid w:val="00FB787F"/>
    <w:rsid w:val="00FC0D8D"/>
    <w:rsid w:val="00FC21CB"/>
    <w:rsid w:val="00FC2881"/>
    <w:rsid w:val="00FC37C5"/>
    <w:rsid w:val="00FC3A43"/>
    <w:rsid w:val="00FC4A98"/>
    <w:rsid w:val="00FC50B6"/>
    <w:rsid w:val="00FC53EF"/>
    <w:rsid w:val="00FC56CA"/>
    <w:rsid w:val="00FC65FC"/>
    <w:rsid w:val="00FC7939"/>
    <w:rsid w:val="00FD10E4"/>
    <w:rsid w:val="00FD18E4"/>
    <w:rsid w:val="00FD359C"/>
    <w:rsid w:val="00FD54DC"/>
    <w:rsid w:val="00FD5754"/>
    <w:rsid w:val="00FD57FD"/>
    <w:rsid w:val="00FD7B26"/>
    <w:rsid w:val="00FD7DAA"/>
    <w:rsid w:val="00FE0014"/>
    <w:rsid w:val="00FE22F5"/>
    <w:rsid w:val="00FE283F"/>
    <w:rsid w:val="00FE2AF9"/>
    <w:rsid w:val="00FE68C8"/>
    <w:rsid w:val="00FE756A"/>
    <w:rsid w:val="00FF0272"/>
    <w:rsid w:val="00FF052C"/>
    <w:rsid w:val="00FF1A05"/>
    <w:rsid w:val="00FF26EF"/>
    <w:rsid w:val="00FF29C9"/>
    <w:rsid w:val="00FF3AC1"/>
    <w:rsid w:val="00FF4DE4"/>
    <w:rsid w:val="00FF6F27"/>
    <w:rsid w:val="00FF73C6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4570"/>
    <w:pPr>
      <w:jc w:val="center"/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47711E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tabs>
        <w:tab w:val="clear" w:pos="993"/>
        <w:tab w:val="num" w:pos="851"/>
      </w:tabs>
      <w:spacing w:before="40"/>
      <w:ind w:left="851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24570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7711E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  <w:style w:type="paragraph" w:styleId="Revision">
    <w:name w:val="Revision"/>
    <w:hidden/>
    <w:uiPriority w:val="99"/>
    <w:semiHidden/>
    <w:rsid w:val="0098137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477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nwall.gov.uk/transport-parking-and-streets/roads-highways-and-pavements/report-a-problem-with-a-road-or-pavement/report-a-pothol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grampound-pc.gov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ampound-pc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at3words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1470</TotalTime>
  <Pages>3</Pages>
  <Words>1001</Words>
  <Characters>5361</Characters>
  <Application>Microsoft Office Word</Application>
  <DocSecurity>0</DocSecurity>
  <Lines>137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KennedyMerrett</cp:lastModifiedBy>
  <cp:revision>173</cp:revision>
  <cp:lastPrinted>2026-04-02T11:14:00Z</cp:lastPrinted>
  <dcterms:created xsi:type="dcterms:W3CDTF">2026-06-12T08:50:00Z</dcterms:created>
  <dcterms:modified xsi:type="dcterms:W3CDTF">2026-06-25T13:09:00Z</dcterms:modified>
</cp:coreProperties>
</file>