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2CC95CB" w14:textId="769079B2" w:rsidR="00961FCF" w:rsidRPr="0087398E" w:rsidRDefault="00A42987" w:rsidP="00516D25">
      <w:pPr>
        <w:pStyle w:val="Heading1"/>
        <w:rPr>
          <w:sz w:val="56"/>
          <w:szCs w:val="56"/>
          <w:u w:val="none"/>
        </w:rPr>
      </w:pPr>
      <w:r w:rsidRPr="0087398E">
        <w:rPr>
          <w:sz w:val="56"/>
          <w:szCs w:val="56"/>
          <w:u w:val="none"/>
        </w:rPr>
        <w:t>Grampound with Creed Parish Council</w:t>
      </w:r>
    </w:p>
    <w:p w14:paraId="64CE8782" w14:textId="77777777" w:rsidR="00141C19" w:rsidRPr="0087398E" w:rsidRDefault="00141C19" w:rsidP="00141C19">
      <w:pPr>
        <w:rPr>
          <w:rFonts w:cstheme="minorHAnsi"/>
        </w:rPr>
      </w:pPr>
    </w:p>
    <w:p w14:paraId="0BBACA2A" w14:textId="77777777" w:rsidR="00961FCF" w:rsidRPr="0087398E" w:rsidRDefault="00961FCF" w:rsidP="00961FCF">
      <w:pPr>
        <w:rPr>
          <w:rFonts w:cstheme="minorHAnsi"/>
        </w:rPr>
      </w:pPr>
    </w:p>
    <w:p w14:paraId="60897A63" w14:textId="1D659D26" w:rsidR="00961FCF" w:rsidRPr="00435B40" w:rsidRDefault="00FE2AF9" w:rsidP="00F044A6">
      <w:pPr>
        <w:pStyle w:val="Heading1"/>
      </w:pPr>
      <w:r>
        <w:t>MINUTES</w:t>
      </w:r>
    </w:p>
    <w:p w14:paraId="1529198F" w14:textId="77777777" w:rsidR="00961FCF" w:rsidRPr="00435B40" w:rsidRDefault="00961FCF" w:rsidP="00961FCF">
      <w:pPr>
        <w:rPr>
          <w:rFonts w:cstheme="minorHAnsi"/>
        </w:rPr>
      </w:pPr>
    </w:p>
    <w:p w14:paraId="64C64482" w14:textId="19827B76" w:rsidR="00961FCF" w:rsidRPr="00435B40" w:rsidRDefault="0075523A" w:rsidP="003018F6">
      <w:pPr>
        <w:pStyle w:val="Heading2"/>
      </w:pPr>
      <w:r w:rsidRPr="00435B40">
        <w:t xml:space="preserve">Parish Council </w:t>
      </w:r>
      <w:r w:rsidR="00C71FAF" w:rsidRPr="00435B40">
        <w:t>Meeting</w:t>
      </w:r>
      <w:r w:rsidR="009A6F7B" w:rsidRPr="00435B40">
        <w:t xml:space="preserve"> </w:t>
      </w:r>
      <w:r w:rsidR="00FA23AA">
        <w:t xml:space="preserve">to be </w:t>
      </w:r>
      <w:r w:rsidR="00B23917">
        <w:t xml:space="preserve">held on </w:t>
      </w:r>
      <w:r w:rsidR="00C71FAF" w:rsidRPr="00435B40">
        <w:t xml:space="preserve">Thursday </w:t>
      </w:r>
      <w:r w:rsidR="006E30F9" w:rsidRPr="00435B40">
        <w:t>1</w:t>
      </w:r>
      <w:r w:rsidR="00FA23AA">
        <w:t>6</w:t>
      </w:r>
      <w:r w:rsidR="003018F6" w:rsidRPr="00435B40">
        <w:rPr>
          <w:vertAlign w:val="superscript"/>
        </w:rPr>
        <w:t>th</w:t>
      </w:r>
      <w:r w:rsidR="003018F6" w:rsidRPr="00435B40">
        <w:t xml:space="preserve"> </w:t>
      </w:r>
      <w:r w:rsidR="00FA23AA">
        <w:t>April</w:t>
      </w:r>
      <w:r w:rsidR="00671933">
        <w:t xml:space="preserve"> </w:t>
      </w:r>
      <w:r w:rsidR="00C71FAF" w:rsidRPr="00435B40">
        <w:t xml:space="preserve">at 18:30pm in the </w:t>
      </w:r>
      <w:r w:rsidR="003106EE" w:rsidRPr="00435B40">
        <w:t>Townhall.</w:t>
      </w:r>
    </w:p>
    <w:p w14:paraId="5416B7EC" w14:textId="77777777" w:rsidR="005B0283" w:rsidRPr="00435B40" w:rsidRDefault="005B0283" w:rsidP="005B0283"/>
    <w:p w14:paraId="253F2CF5" w14:textId="77777777" w:rsidR="00961FCF" w:rsidRPr="00435B40" w:rsidRDefault="00961FCF" w:rsidP="00961FCF">
      <w:pPr>
        <w:rPr>
          <w:rFonts w:cstheme="minorHAnsi"/>
          <w:sz w:val="22"/>
          <w:szCs w:val="22"/>
        </w:rPr>
      </w:pPr>
    </w:p>
    <w:p w14:paraId="40983898" w14:textId="2BFAB465" w:rsidR="000E13DB" w:rsidRPr="00131505" w:rsidRDefault="00750B47" w:rsidP="00D22B6D">
      <w:pPr>
        <w:pStyle w:val="Heading3"/>
        <w:rPr>
          <w:b w:val="0"/>
          <w:bCs/>
        </w:rPr>
      </w:pPr>
      <w:r w:rsidRPr="00435B40">
        <w:t>In attendance</w:t>
      </w:r>
      <w:r w:rsidR="0092231A" w:rsidRPr="00435B40">
        <w:t xml:space="preserve">: </w:t>
      </w:r>
      <w:r w:rsidR="00380C9C" w:rsidRPr="00131505">
        <w:rPr>
          <w:b w:val="0"/>
          <w:bCs/>
        </w:rPr>
        <w:t xml:space="preserve">Cllrs Fielder, Chapman, James, </w:t>
      </w:r>
      <w:r w:rsidR="00494825" w:rsidRPr="00131505">
        <w:rPr>
          <w:b w:val="0"/>
          <w:bCs/>
        </w:rPr>
        <w:t xml:space="preserve">Bunt, </w:t>
      </w:r>
      <w:r w:rsidR="00380C9C" w:rsidRPr="00131505">
        <w:rPr>
          <w:b w:val="0"/>
          <w:bCs/>
        </w:rPr>
        <w:t xml:space="preserve">Merrett, </w:t>
      </w:r>
      <w:r w:rsidR="002F2D39" w:rsidRPr="00131505">
        <w:rPr>
          <w:b w:val="0"/>
          <w:bCs/>
        </w:rPr>
        <w:t>Tomlin, Jenkins, McGuinness</w:t>
      </w:r>
    </w:p>
    <w:p w14:paraId="3424620A" w14:textId="5050C16F" w:rsidR="00BA4155" w:rsidRPr="001D33F2" w:rsidRDefault="00BA4155" w:rsidP="00D22B6D">
      <w:pPr>
        <w:pStyle w:val="Heading3"/>
      </w:pPr>
      <w:r w:rsidRPr="00435B40">
        <w:t>Also Present</w:t>
      </w:r>
      <w:r w:rsidR="009D72F3" w:rsidRPr="00435B40">
        <w:t xml:space="preserve">: </w:t>
      </w:r>
      <w:r w:rsidR="00E11277" w:rsidRPr="00435B40">
        <w:rPr>
          <w:bCs/>
        </w:rPr>
        <w:t xml:space="preserve"> </w:t>
      </w:r>
    </w:p>
    <w:p w14:paraId="004764C2" w14:textId="563F7AFC" w:rsidR="00C8589A" w:rsidRPr="00131505" w:rsidRDefault="005306F9" w:rsidP="00D22B6D">
      <w:pPr>
        <w:pStyle w:val="Heading3"/>
        <w:rPr>
          <w:b w:val="0"/>
          <w:bCs/>
        </w:rPr>
      </w:pPr>
      <w:r w:rsidRPr="00435B40">
        <w:t xml:space="preserve">Apologies for </w:t>
      </w:r>
      <w:r w:rsidR="002E1AD1" w:rsidRPr="00435B40">
        <w:t>absence:</w:t>
      </w:r>
      <w:r w:rsidR="00455342" w:rsidRPr="00435B40">
        <w:t xml:space="preserve"> </w:t>
      </w:r>
      <w:r w:rsidR="00380C9C" w:rsidRPr="00131505">
        <w:rPr>
          <w:b w:val="0"/>
          <w:bCs/>
        </w:rPr>
        <w:t>County Cllr Cunningham</w:t>
      </w:r>
      <w:r w:rsidR="002F2D39" w:rsidRPr="00131505">
        <w:rPr>
          <w:b w:val="0"/>
          <w:bCs/>
        </w:rPr>
        <w:t xml:space="preserve">, </w:t>
      </w:r>
      <w:r w:rsidR="00963A82" w:rsidRPr="00131505">
        <w:rPr>
          <w:b w:val="0"/>
          <w:bCs/>
        </w:rPr>
        <w:t xml:space="preserve">Cllr Shaw </w:t>
      </w:r>
    </w:p>
    <w:p w14:paraId="04F8E41B" w14:textId="4196F87D" w:rsidR="00006632" w:rsidRPr="00131505" w:rsidRDefault="00133A59" w:rsidP="00D22B6D">
      <w:pPr>
        <w:pStyle w:val="Heading3"/>
        <w:rPr>
          <w:b w:val="0"/>
          <w:bCs/>
        </w:rPr>
      </w:pPr>
      <w:r w:rsidRPr="00435B40">
        <w:t>Chairmans Welcome</w:t>
      </w:r>
      <w:r w:rsidR="006E47A3" w:rsidRPr="00435B40">
        <w:t xml:space="preserve">: </w:t>
      </w:r>
      <w:r w:rsidR="006E47A3" w:rsidRPr="00435B40">
        <w:rPr>
          <w:bCs/>
        </w:rPr>
        <w:t xml:space="preserve"> </w:t>
      </w:r>
      <w:r w:rsidR="002F2D39" w:rsidRPr="00131505">
        <w:rPr>
          <w:b w:val="0"/>
          <w:bCs/>
        </w:rPr>
        <w:t>The Chairman opened the meeting and welcomed everyone.</w:t>
      </w:r>
    </w:p>
    <w:p w14:paraId="1EC08334" w14:textId="77777777" w:rsidR="00ED11EB" w:rsidRPr="00ED11EB" w:rsidRDefault="00ED11EB" w:rsidP="00ED11EB"/>
    <w:p w14:paraId="49CD57CC" w14:textId="5A58D352" w:rsidR="00133A59" w:rsidRPr="00ED17AD" w:rsidRDefault="00133A59" w:rsidP="00D22B6D">
      <w:pPr>
        <w:pStyle w:val="Heading3"/>
      </w:pPr>
      <w:r w:rsidRPr="00435B40">
        <w:t>Public Forum</w:t>
      </w:r>
      <w:r w:rsidR="005E724C" w:rsidRPr="00435B40">
        <w:t xml:space="preserve">: </w:t>
      </w:r>
      <w:r w:rsidR="00ED17AD" w:rsidRPr="00ED17AD">
        <w:t>No members of the public present</w:t>
      </w:r>
      <w:r w:rsidR="004372AA">
        <w:t xml:space="preserve">. </w:t>
      </w:r>
    </w:p>
    <w:p w14:paraId="74EA2D71" w14:textId="77777777" w:rsidR="00495B13" w:rsidRPr="00435B40" w:rsidRDefault="00495B13" w:rsidP="00495B13">
      <w:pPr>
        <w:rPr>
          <w:rFonts w:cstheme="minorHAnsi"/>
          <w:sz w:val="22"/>
          <w:szCs w:val="22"/>
        </w:rPr>
      </w:pPr>
    </w:p>
    <w:p w14:paraId="6B89DCD6" w14:textId="3321E543" w:rsidR="0074731C" w:rsidRPr="00131505" w:rsidRDefault="002548A1" w:rsidP="00D22B6D">
      <w:pPr>
        <w:pStyle w:val="Heading3"/>
        <w:rPr>
          <w:b w:val="0"/>
          <w:bCs/>
        </w:rPr>
      </w:pPr>
      <w:r w:rsidRPr="00435B40">
        <w:t xml:space="preserve">Governance: </w:t>
      </w:r>
      <w:r w:rsidR="00FA23AA" w:rsidRPr="00131505">
        <w:rPr>
          <w:b w:val="0"/>
          <w:bCs/>
        </w:rPr>
        <w:t>To approve and sign the minutes from the Parish Council meeting</w:t>
      </w:r>
      <w:r w:rsidR="0028165E" w:rsidRPr="00131505">
        <w:rPr>
          <w:b w:val="0"/>
          <w:bCs/>
        </w:rPr>
        <w:t xml:space="preserve">, </w:t>
      </w:r>
      <w:r w:rsidR="00FA23AA" w:rsidRPr="00131505">
        <w:rPr>
          <w:b w:val="0"/>
          <w:bCs/>
        </w:rPr>
        <w:t>19</w:t>
      </w:r>
      <w:r w:rsidR="00FA23AA" w:rsidRPr="00131505">
        <w:rPr>
          <w:b w:val="0"/>
          <w:bCs/>
          <w:vertAlign w:val="superscript"/>
        </w:rPr>
        <w:t>th</w:t>
      </w:r>
      <w:r w:rsidR="00FA23AA" w:rsidRPr="00131505">
        <w:rPr>
          <w:b w:val="0"/>
          <w:bCs/>
        </w:rPr>
        <w:t xml:space="preserve"> March. </w:t>
      </w:r>
    </w:p>
    <w:p w14:paraId="25C6771F" w14:textId="77777777" w:rsidR="00495B13" w:rsidRPr="00435B40" w:rsidRDefault="00495B13" w:rsidP="00495B13">
      <w:pPr>
        <w:rPr>
          <w:rFonts w:cstheme="minorHAnsi"/>
          <w:sz w:val="22"/>
          <w:szCs w:val="22"/>
        </w:rPr>
      </w:pPr>
    </w:p>
    <w:p w14:paraId="0C7359DA" w14:textId="28018C52" w:rsidR="005306F9" w:rsidRPr="00435B40" w:rsidRDefault="005306F9" w:rsidP="00D22B6D">
      <w:pPr>
        <w:pStyle w:val="Heading3"/>
      </w:pPr>
      <w:r w:rsidRPr="00435B40">
        <w:t>Declarations of interest</w:t>
      </w:r>
    </w:p>
    <w:p w14:paraId="0D461D23" w14:textId="00BA7BF1" w:rsidR="0052196B" w:rsidRPr="00435B40" w:rsidRDefault="003E404F" w:rsidP="00D22B6D">
      <w:pPr>
        <w:pStyle w:val="Heading4"/>
      </w:pPr>
      <w:r w:rsidRPr="00435B40">
        <w:t>Pecuniary/Registerable Declarations of Interests – Members must declare an interest, which has been declared on their Register of Financial Interests form, relevant to the agenda</w:t>
      </w:r>
      <w:r w:rsidR="00D70EAC" w:rsidRPr="00435B40">
        <w:t>.</w:t>
      </w:r>
      <w:r w:rsidRPr="00435B40">
        <w:t xml:space="preserve"> </w:t>
      </w:r>
      <w:r w:rsidR="00447553">
        <w:t>None.</w:t>
      </w:r>
    </w:p>
    <w:p w14:paraId="0B5A75F4" w14:textId="55001F38" w:rsidR="003E404F" w:rsidRPr="00435B40" w:rsidRDefault="003E404F" w:rsidP="00D22B6D">
      <w:pPr>
        <w:pStyle w:val="Heading4"/>
      </w:pPr>
      <w:r w:rsidRPr="00435B40">
        <w:t xml:space="preserve">Non-registerable Interests – Members must declare non-pecuniary interests at the start of the meeting or whenever the interest becomes apparent. </w:t>
      </w:r>
      <w:r w:rsidR="00447553">
        <w:t>None.</w:t>
      </w:r>
    </w:p>
    <w:p w14:paraId="35D4D45F" w14:textId="415AD73D" w:rsidR="003E404F" w:rsidRPr="00435B40" w:rsidRDefault="003E404F" w:rsidP="00D22B6D">
      <w:pPr>
        <w:pStyle w:val="Heading4"/>
      </w:pPr>
      <w:r w:rsidRPr="00435B40">
        <w:t>Declaration of Gifts – Members are reminded they must declare any gift or hospitality with a value more than fifty pounds</w:t>
      </w:r>
      <w:r w:rsidR="00D70EAC" w:rsidRPr="00435B40">
        <w:t>.</w:t>
      </w:r>
      <w:r w:rsidR="00084CC6" w:rsidRPr="00435B40">
        <w:t xml:space="preserve"> </w:t>
      </w:r>
      <w:r w:rsidR="00447553">
        <w:t>None.</w:t>
      </w:r>
    </w:p>
    <w:p w14:paraId="1EB23D87" w14:textId="247F43DA" w:rsidR="003E404F" w:rsidRPr="00435B40" w:rsidRDefault="00D93C65" w:rsidP="00D22B6D">
      <w:pPr>
        <w:pStyle w:val="Heading4"/>
      </w:pPr>
      <w:r w:rsidRPr="00435B40">
        <w:t>Dispensations – Members to consider any written requests for dispensations</w:t>
      </w:r>
      <w:r w:rsidR="00D70EAC" w:rsidRPr="00435B40">
        <w:t>.</w:t>
      </w:r>
      <w:r w:rsidR="00084CC6" w:rsidRPr="00435B40">
        <w:t xml:space="preserve"> </w:t>
      </w:r>
      <w:r w:rsidR="00447553">
        <w:t>None.</w:t>
      </w:r>
    </w:p>
    <w:p w14:paraId="06736E48" w14:textId="77777777" w:rsidR="000749F5" w:rsidRPr="00435B40" w:rsidRDefault="000749F5" w:rsidP="00D22B6D">
      <w:pPr>
        <w:pStyle w:val="Heading3"/>
        <w:numPr>
          <w:ilvl w:val="0"/>
          <w:numId w:val="0"/>
        </w:numPr>
        <w:ind w:left="567"/>
      </w:pPr>
    </w:p>
    <w:p w14:paraId="63897ADA" w14:textId="5D040821" w:rsidR="00F95FCC" w:rsidRPr="00435B40" w:rsidRDefault="00F95FCC" w:rsidP="00D22B6D">
      <w:pPr>
        <w:pStyle w:val="Heading3"/>
      </w:pPr>
      <w:r w:rsidRPr="00435B40">
        <w:t xml:space="preserve">Outside Organisations </w:t>
      </w:r>
      <w:r w:rsidR="00D93064" w:rsidRPr="00435B40">
        <w:t xml:space="preserve">and Reports </w:t>
      </w:r>
      <w:r w:rsidR="004F7E03" w:rsidRPr="00435B40">
        <w:t>– Standing Items on the Agenda</w:t>
      </w:r>
    </w:p>
    <w:p w14:paraId="279915EC" w14:textId="0551744C" w:rsidR="004372AA" w:rsidRPr="005A53CB" w:rsidRDefault="00634C83" w:rsidP="00D22B6D">
      <w:pPr>
        <w:pStyle w:val="Heading4"/>
      </w:pPr>
      <w:r w:rsidRPr="005A53CB">
        <w:t>County Cllr Update</w:t>
      </w:r>
      <w:r w:rsidR="00D70EAC" w:rsidRPr="005A53CB">
        <w:t>.</w:t>
      </w:r>
      <w:r w:rsidR="00301812" w:rsidRPr="005A53CB">
        <w:t xml:space="preserve"> </w:t>
      </w:r>
    </w:p>
    <w:p w14:paraId="18AF4B8F" w14:textId="6A085A5E" w:rsidR="00200C11" w:rsidRPr="005A53CB" w:rsidRDefault="00EF4CCD" w:rsidP="00D22B6D">
      <w:pPr>
        <w:pStyle w:val="Heading5"/>
      </w:pPr>
      <w:r w:rsidRPr="005A53CB">
        <w:t xml:space="preserve">Cllr Cunningham sent thanks to </w:t>
      </w:r>
      <w:r w:rsidR="00200C11" w:rsidRPr="005A53CB">
        <w:t xml:space="preserve">everyone for </w:t>
      </w:r>
      <w:r w:rsidR="00C60CFF" w:rsidRPr="005A53CB">
        <w:t xml:space="preserve">being invited to the Parish Council Community Event. </w:t>
      </w:r>
    </w:p>
    <w:p w14:paraId="70DCBBF5" w14:textId="28A75BCF" w:rsidR="00E10590" w:rsidRPr="005A53CB" w:rsidRDefault="00E10590" w:rsidP="00D22B6D">
      <w:pPr>
        <w:pStyle w:val="Heading5"/>
      </w:pPr>
      <w:r w:rsidRPr="005A53CB">
        <w:t>Creed Lane pothole has been reported and fixed.</w:t>
      </w:r>
    </w:p>
    <w:p w14:paraId="5A2C98A2" w14:textId="57E058B6" w:rsidR="00E10590" w:rsidRPr="005A53CB" w:rsidRDefault="00E10590" w:rsidP="00D22B6D">
      <w:pPr>
        <w:pStyle w:val="Heading5"/>
      </w:pPr>
      <w:r w:rsidRPr="005A53CB">
        <w:t xml:space="preserve">Contacted Highways to confirm resurfacing will take place in July 2026. </w:t>
      </w:r>
    </w:p>
    <w:p w14:paraId="3939189C" w14:textId="7198D92E" w:rsidR="00E10590" w:rsidRPr="005A53CB" w:rsidRDefault="009F069B" w:rsidP="00D22B6D">
      <w:pPr>
        <w:pStyle w:val="Heading5"/>
      </w:pPr>
      <w:r w:rsidRPr="005A53CB">
        <w:t xml:space="preserve">Supported a resident within the Parish. </w:t>
      </w:r>
    </w:p>
    <w:p w14:paraId="51996472" w14:textId="5ABA3B0A" w:rsidR="009F069B" w:rsidRPr="005A53CB" w:rsidRDefault="002B2116" w:rsidP="00D22B6D">
      <w:pPr>
        <w:pStyle w:val="Heading5"/>
      </w:pPr>
      <w:r w:rsidRPr="005A53CB">
        <w:t>Investigated the b</w:t>
      </w:r>
      <w:r w:rsidR="009F069B" w:rsidRPr="005A53CB">
        <w:t xml:space="preserve">anner for the Craft Fair </w:t>
      </w:r>
      <w:r w:rsidRPr="005A53CB">
        <w:t xml:space="preserve">which was </w:t>
      </w:r>
      <w:r w:rsidR="009F069B" w:rsidRPr="005A53CB">
        <w:t xml:space="preserve">removed by Cornwall Council. </w:t>
      </w:r>
    </w:p>
    <w:p w14:paraId="508403CB" w14:textId="2B0775CA" w:rsidR="00E24533" w:rsidRPr="005A53CB" w:rsidRDefault="00634C83" w:rsidP="00D22B6D">
      <w:pPr>
        <w:pStyle w:val="Heading4"/>
      </w:pPr>
      <w:r w:rsidRPr="005A53CB">
        <w:t xml:space="preserve">Police </w:t>
      </w:r>
      <w:r w:rsidR="00F30D72" w:rsidRPr="005A53CB">
        <w:t xml:space="preserve">Updates. </w:t>
      </w:r>
    </w:p>
    <w:p w14:paraId="6CF7C7DA" w14:textId="77777777" w:rsidR="00066469" w:rsidRPr="005A53CB" w:rsidRDefault="0018252C" w:rsidP="00D22B6D">
      <w:pPr>
        <w:pStyle w:val="Heading5"/>
      </w:pPr>
      <w:r w:rsidRPr="005A53CB">
        <w:t>Cllr Tomlin</w:t>
      </w:r>
      <w:r w:rsidR="00853AD4" w:rsidRPr="005A53CB">
        <w:t xml:space="preserve"> circulated a report to the Parish Council</w:t>
      </w:r>
      <w:r w:rsidR="00E3786C" w:rsidRPr="005A53CB">
        <w:t xml:space="preserve"> regarding crimes and offences.</w:t>
      </w:r>
      <w:r w:rsidR="003C730F" w:rsidRPr="005A53CB">
        <w:t xml:space="preserve"> </w:t>
      </w:r>
    </w:p>
    <w:p w14:paraId="23E48713" w14:textId="4A74A0BB" w:rsidR="00C60CFF" w:rsidRPr="005A53CB" w:rsidRDefault="003C730F" w:rsidP="00D22B6D">
      <w:pPr>
        <w:pStyle w:val="Heading5"/>
      </w:pPr>
      <w:r w:rsidRPr="005A53CB">
        <w:t xml:space="preserve">The Outreach van </w:t>
      </w:r>
      <w:r w:rsidR="00066469" w:rsidRPr="005A53CB">
        <w:t xml:space="preserve">visit in April was a success. This </w:t>
      </w:r>
      <w:r w:rsidRPr="005A53CB">
        <w:t xml:space="preserve">is a new initiative and </w:t>
      </w:r>
      <w:r w:rsidR="00F741D5" w:rsidRPr="005A53CB">
        <w:t xml:space="preserve">timings / how often has not </w:t>
      </w:r>
      <w:r w:rsidR="00066469" w:rsidRPr="005A53CB">
        <w:t xml:space="preserve">yet </w:t>
      </w:r>
      <w:r w:rsidR="00F741D5" w:rsidRPr="005A53CB">
        <w:t xml:space="preserve">been agreed. </w:t>
      </w:r>
    </w:p>
    <w:p w14:paraId="11952B2A" w14:textId="0201CC49" w:rsidR="00E24533" w:rsidRPr="005A53CB" w:rsidRDefault="002B4803" w:rsidP="00D22B6D">
      <w:pPr>
        <w:pStyle w:val="Heading4"/>
      </w:pPr>
      <w:r w:rsidRPr="005A53CB">
        <w:t>Grampound Village Hall</w:t>
      </w:r>
      <w:r w:rsidR="001C585F" w:rsidRPr="005A53CB">
        <w:t>.</w:t>
      </w:r>
      <w:r w:rsidR="00E24533" w:rsidRPr="005A53CB">
        <w:t xml:space="preserve"> </w:t>
      </w:r>
    </w:p>
    <w:p w14:paraId="0CF28E7E" w14:textId="0C5186B7" w:rsidR="003C730F" w:rsidRPr="005A53CB" w:rsidRDefault="00C854AC" w:rsidP="00D22B6D">
      <w:pPr>
        <w:pStyle w:val="Heading5"/>
        <w:numPr>
          <w:ilvl w:val="0"/>
          <w:numId w:val="0"/>
        </w:numPr>
        <w:ind w:left="1389"/>
      </w:pPr>
      <w:r w:rsidRPr="005A53CB">
        <w:t>No reports.</w:t>
      </w:r>
    </w:p>
    <w:p w14:paraId="478FDDA8" w14:textId="77777777" w:rsidR="0078220A" w:rsidRDefault="0078220A" w:rsidP="00D22B6D">
      <w:pPr>
        <w:pStyle w:val="Heading4"/>
        <w:numPr>
          <w:ilvl w:val="0"/>
          <w:numId w:val="0"/>
        </w:numPr>
        <w:ind w:left="851"/>
      </w:pPr>
    </w:p>
    <w:p w14:paraId="7AC095BC" w14:textId="77777777" w:rsidR="00066469" w:rsidRDefault="00066469" w:rsidP="00D22B6D">
      <w:pPr>
        <w:pStyle w:val="Heading4"/>
        <w:numPr>
          <w:ilvl w:val="0"/>
          <w:numId w:val="0"/>
        </w:numPr>
        <w:ind w:left="851"/>
      </w:pPr>
    </w:p>
    <w:p w14:paraId="3E693BEA" w14:textId="77777777" w:rsidR="00676951" w:rsidRPr="00435B40" w:rsidRDefault="00676951" w:rsidP="00D22B6D">
      <w:pPr>
        <w:pStyle w:val="Heading4"/>
        <w:numPr>
          <w:ilvl w:val="0"/>
          <w:numId w:val="0"/>
        </w:numPr>
        <w:ind w:left="851"/>
      </w:pPr>
    </w:p>
    <w:p w14:paraId="5B44AFC0" w14:textId="0B0EF919" w:rsidR="005306F9" w:rsidRPr="00435B40" w:rsidRDefault="001A766D" w:rsidP="00D22B6D">
      <w:pPr>
        <w:pStyle w:val="Heading3"/>
      </w:pPr>
      <w:r w:rsidRPr="00435B40">
        <w:lastRenderedPageBreak/>
        <w:t>Highways</w:t>
      </w:r>
    </w:p>
    <w:p w14:paraId="58BF1E1B" w14:textId="77777777" w:rsidR="001F057B" w:rsidRPr="00435B40" w:rsidRDefault="001F057B" w:rsidP="00D22B6D">
      <w:pPr>
        <w:pStyle w:val="Heading4"/>
        <w:numPr>
          <w:ilvl w:val="0"/>
          <w:numId w:val="0"/>
        </w:numPr>
        <w:ind w:left="851"/>
      </w:pPr>
    </w:p>
    <w:p w14:paraId="3AA9D2AD" w14:textId="0639829D" w:rsidR="00615B5F" w:rsidRDefault="00B66523" w:rsidP="00D22B6D">
      <w:pPr>
        <w:pStyle w:val="Heading3"/>
      </w:pPr>
      <w:r w:rsidRPr="00435B40">
        <w:t>Environ</w:t>
      </w:r>
      <w:r w:rsidR="00707AB6" w:rsidRPr="00435B40">
        <w:t xml:space="preserve">mental </w:t>
      </w:r>
      <w:r w:rsidR="00A647BB" w:rsidRPr="00435B40">
        <w:t>and</w:t>
      </w:r>
      <w:r w:rsidR="00707AB6" w:rsidRPr="00435B40">
        <w:t xml:space="preserve"> Amenity Matters </w:t>
      </w:r>
    </w:p>
    <w:p w14:paraId="3C1180F6" w14:textId="7F108A02" w:rsidR="00F72BC8" w:rsidRPr="005A53CB" w:rsidRDefault="00D17A35" w:rsidP="00D22B6D">
      <w:pPr>
        <w:pStyle w:val="Heading4"/>
      </w:pPr>
      <w:r w:rsidRPr="005A53CB">
        <w:t>G</w:t>
      </w:r>
      <w:r w:rsidR="002E48B9" w:rsidRPr="005A53CB">
        <w:t xml:space="preserve">rass </w:t>
      </w:r>
      <w:r w:rsidRPr="005A53CB">
        <w:t>verge beyond school</w:t>
      </w:r>
      <w:r w:rsidR="00591F65" w:rsidRPr="005A53CB">
        <w:t xml:space="preserve">. </w:t>
      </w:r>
      <w:r w:rsidR="00C23B97" w:rsidRPr="005A53CB">
        <w:t xml:space="preserve">Clerk has spoken to JPJ </w:t>
      </w:r>
      <w:r w:rsidR="00EE3ADC" w:rsidRPr="005A53CB">
        <w:t>Gardening</w:t>
      </w:r>
      <w:r w:rsidR="00731935" w:rsidRPr="005A53CB">
        <w:t xml:space="preserve"> who</w:t>
      </w:r>
      <w:r w:rsidR="00C23B97" w:rsidRPr="005A53CB">
        <w:t xml:space="preserve"> </w:t>
      </w:r>
      <w:r w:rsidR="00C73C37" w:rsidRPr="005A53CB">
        <w:t xml:space="preserve">has since fixed </w:t>
      </w:r>
      <w:r w:rsidR="00731935" w:rsidRPr="005A53CB">
        <w:t xml:space="preserve">the verge </w:t>
      </w:r>
      <w:r w:rsidR="00D95AFC" w:rsidRPr="005A53CB">
        <w:t xml:space="preserve">and </w:t>
      </w:r>
      <w:r w:rsidR="00C23B97" w:rsidRPr="005A53CB">
        <w:t xml:space="preserve">put down grass seeds. </w:t>
      </w:r>
      <w:r w:rsidR="005A53CB" w:rsidRPr="005A53CB">
        <w:t xml:space="preserve">This will be an additional cost. </w:t>
      </w:r>
    </w:p>
    <w:p w14:paraId="7B37D375" w14:textId="30268CB9" w:rsidR="00BC6AD8" w:rsidRPr="005A53CB" w:rsidRDefault="00473FF7" w:rsidP="00D22B6D">
      <w:pPr>
        <w:pStyle w:val="Heading4"/>
      </w:pPr>
      <w:r w:rsidRPr="005A53CB">
        <w:t>Grass cutting agreement</w:t>
      </w:r>
      <w:r w:rsidR="001D2DDA" w:rsidRPr="005A53CB">
        <w:t xml:space="preserve">. </w:t>
      </w:r>
      <w:r w:rsidR="00D95AFC" w:rsidRPr="005A53CB">
        <w:t>Clerk has signed the grass cutting agreement which has been returned to CC.</w:t>
      </w:r>
    </w:p>
    <w:p w14:paraId="0D4F3F2D" w14:textId="0B4C1DC3" w:rsidR="003B68CB" w:rsidRPr="005A53CB" w:rsidRDefault="00F01BC3" w:rsidP="00D22B6D">
      <w:pPr>
        <w:pStyle w:val="Heading4"/>
      </w:pPr>
      <w:r w:rsidRPr="005A53CB">
        <w:t xml:space="preserve">No Mow May </w:t>
      </w:r>
      <w:r w:rsidR="00ED2FA2" w:rsidRPr="005A53CB">
        <w:t>will not go ahead</w:t>
      </w:r>
      <w:r w:rsidR="004531EA" w:rsidRPr="005A53CB">
        <w:t xml:space="preserve">, </w:t>
      </w:r>
      <w:r w:rsidR="003B68CB" w:rsidRPr="005A53CB">
        <w:t xml:space="preserve">Proposed Cllr Chapman, seconder Cllr </w:t>
      </w:r>
      <w:r w:rsidR="004531EA" w:rsidRPr="005A53CB">
        <w:t xml:space="preserve">James. </w:t>
      </w:r>
      <w:r w:rsidR="003B68CB" w:rsidRPr="005A53CB">
        <w:t xml:space="preserve">Clerk to liaise with Contractor </w:t>
      </w:r>
      <w:r w:rsidR="00ED2FA2" w:rsidRPr="005A53CB">
        <w:t>to confirm this.</w:t>
      </w:r>
    </w:p>
    <w:p w14:paraId="651ACCC7" w14:textId="79403BD8" w:rsidR="009F2E64" w:rsidRPr="005A53CB" w:rsidRDefault="009F2E64" w:rsidP="00D22B6D">
      <w:pPr>
        <w:pStyle w:val="Heading4"/>
      </w:pPr>
      <w:r w:rsidRPr="005A53CB">
        <w:t>Weeds Management, as per email circulated to PC</w:t>
      </w:r>
      <w:r w:rsidR="005A53CB" w:rsidRPr="005A53CB">
        <w:t xml:space="preserve">. </w:t>
      </w:r>
    </w:p>
    <w:p w14:paraId="5962D43F" w14:textId="124DAAD0" w:rsidR="008426BD" w:rsidRPr="005A53CB" w:rsidRDefault="008426BD" w:rsidP="00D22B6D">
      <w:pPr>
        <w:pStyle w:val="Heading5"/>
        <w:numPr>
          <w:ilvl w:val="0"/>
          <w:numId w:val="0"/>
        </w:numPr>
        <w:ind w:left="1389"/>
      </w:pPr>
    </w:p>
    <w:p w14:paraId="038ADA7C" w14:textId="1875902A" w:rsidR="005306F9" w:rsidRPr="00435B40" w:rsidRDefault="00140A9B" w:rsidP="00D22B6D">
      <w:pPr>
        <w:pStyle w:val="Heading3"/>
      </w:pPr>
      <w:r w:rsidRPr="00435B40">
        <w:t>Finance</w:t>
      </w:r>
    </w:p>
    <w:p w14:paraId="36917C49" w14:textId="1F3E1917" w:rsidR="00BC572A" w:rsidRDefault="006F586C" w:rsidP="00D22B6D">
      <w:pPr>
        <w:pStyle w:val="Heading4"/>
      </w:pPr>
      <w:r>
        <w:t>April</w:t>
      </w:r>
      <w:r w:rsidR="00633ABA" w:rsidRPr="00435B40">
        <w:t>’s</w:t>
      </w:r>
      <w:r w:rsidR="00BC572A" w:rsidRPr="00435B40">
        <w:t xml:space="preserve"> schedule of payments for approval</w:t>
      </w:r>
      <w:r w:rsidR="00C03F9C">
        <w:t xml:space="preserve"> (</w:t>
      </w:r>
      <w:r w:rsidR="000819CF" w:rsidRPr="00435B40">
        <w:t>circulated</w:t>
      </w:r>
      <w:r w:rsidR="00BC572A" w:rsidRPr="00435B40">
        <w:t xml:space="preserve"> prior to meeting</w:t>
      </w:r>
      <w:r w:rsidR="00C03F9C">
        <w:t xml:space="preserve">). </w:t>
      </w:r>
      <w:r w:rsidR="00A93CEA">
        <w:t xml:space="preserve">Approved. </w:t>
      </w:r>
    </w:p>
    <w:p w14:paraId="32D27FDD" w14:textId="0F704613" w:rsidR="00732036" w:rsidRPr="009C23C1" w:rsidRDefault="00366213" w:rsidP="00D22B6D">
      <w:pPr>
        <w:pStyle w:val="Heading4"/>
      </w:pPr>
      <w:r>
        <w:t>P</w:t>
      </w:r>
      <w:r w:rsidR="00B569E2">
        <w:t xml:space="preserve">recept </w:t>
      </w:r>
      <w:r>
        <w:t xml:space="preserve">50% </w:t>
      </w:r>
      <w:r w:rsidR="00B569E2">
        <w:t>payment</w:t>
      </w:r>
      <w:r>
        <w:t xml:space="preserve">. </w:t>
      </w:r>
      <w:r w:rsidR="00B039AE" w:rsidRPr="009C23C1">
        <w:t>Received as detailed on Payment Schedule.</w:t>
      </w:r>
    </w:p>
    <w:p w14:paraId="24F883AD" w14:textId="45CA70F0" w:rsidR="00591F65" w:rsidRDefault="00BC1DEF" w:rsidP="00D22B6D">
      <w:pPr>
        <w:pStyle w:val="Heading4"/>
      </w:pPr>
      <w:r>
        <w:t>Gardening and maintenance increase in costs from May 2026, email circulated</w:t>
      </w:r>
      <w:r w:rsidR="00EE07F6">
        <w:t xml:space="preserve"> to PC. </w:t>
      </w:r>
      <w:r w:rsidR="00DA6CF7">
        <w:t>Appr</w:t>
      </w:r>
      <w:r w:rsidR="00DC698E">
        <w:t xml:space="preserve">oved, Proposed, Cllr Chapman, Cllr Jenkins. </w:t>
      </w:r>
    </w:p>
    <w:p w14:paraId="4B416116" w14:textId="1D4C98D2" w:rsidR="002D58D3" w:rsidRPr="007636F7" w:rsidRDefault="002D58D3" w:rsidP="00D22B6D">
      <w:pPr>
        <w:pStyle w:val="Heading4"/>
        <w:numPr>
          <w:ilvl w:val="0"/>
          <w:numId w:val="0"/>
        </w:numPr>
        <w:ind w:left="851"/>
      </w:pPr>
    </w:p>
    <w:p w14:paraId="09145027" w14:textId="47D0C487" w:rsidR="005306F9" w:rsidRPr="00435B40" w:rsidRDefault="005306F9" w:rsidP="00D22B6D">
      <w:pPr>
        <w:pStyle w:val="Heading3"/>
      </w:pPr>
      <w:r w:rsidRPr="00435B40">
        <w:t>Planning</w:t>
      </w:r>
      <w:r w:rsidR="00B835C9" w:rsidRPr="00435B40">
        <w:t>, Enforcement &amp; Compliance</w:t>
      </w:r>
    </w:p>
    <w:p w14:paraId="6983F086" w14:textId="08049B10" w:rsidR="0007144C" w:rsidRPr="006F586C" w:rsidRDefault="00030BB5" w:rsidP="00D22B6D">
      <w:pPr>
        <w:pStyle w:val="Heading4"/>
        <w:rPr>
          <w:rFonts w:eastAsia="Times New Roman"/>
          <w:lang w:eastAsia="en-GB"/>
        </w:rPr>
      </w:pPr>
      <w:r w:rsidRPr="00435B40">
        <w:t>Planning Applications</w:t>
      </w:r>
      <w:r w:rsidR="009C27F1">
        <w:t xml:space="preserve">: </w:t>
      </w:r>
      <w:r w:rsidR="0007144C" w:rsidRPr="0007144C">
        <w:t xml:space="preserve">PA26/01385 – Conversion of a curtilage listed agricultural barn to a single-story dwelling. </w:t>
      </w:r>
      <w:r w:rsidR="006852DA">
        <w:t>The PC</w:t>
      </w:r>
      <w:r w:rsidR="00532E44">
        <w:t xml:space="preserve"> supports this application. </w:t>
      </w:r>
      <w:r w:rsidR="009D31B1">
        <w:t>McGuinness, Cllr Chapman.</w:t>
      </w:r>
    </w:p>
    <w:p w14:paraId="4FF88934" w14:textId="77777777" w:rsidR="009D31B1" w:rsidRPr="006F586C" w:rsidRDefault="0007144C" w:rsidP="00D22B6D">
      <w:pPr>
        <w:pStyle w:val="Heading4"/>
        <w:rPr>
          <w:rFonts w:eastAsia="Times New Roman"/>
          <w:lang w:eastAsia="en-GB"/>
        </w:rPr>
      </w:pPr>
      <w:r w:rsidRPr="0007144C">
        <w:t xml:space="preserve">PA26/01386 – Listed Building Consent for conversion of a curtilage listed agricultural barn to a single-story dwelling. </w:t>
      </w:r>
      <w:r w:rsidR="009D31B1">
        <w:t xml:space="preserve">The PC supports this application. McGuinness, </w:t>
      </w:r>
    </w:p>
    <w:p w14:paraId="70DE5964" w14:textId="48FB1B31" w:rsidR="00AB76E3" w:rsidRPr="00435B40" w:rsidRDefault="006125FB" w:rsidP="00D22B6D">
      <w:pPr>
        <w:pStyle w:val="Heading4"/>
        <w:rPr>
          <w:rStyle w:val="Heading4Char"/>
          <w:rFonts w:asciiTheme="minorHAnsi" w:hAnsiTheme="minorHAnsi" w:cstheme="minorHAnsi"/>
        </w:rPr>
      </w:pPr>
      <w:r w:rsidRPr="00435B40">
        <w:rPr>
          <w:rStyle w:val="Heading4Char"/>
          <w:rFonts w:asciiTheme="minorHAnsi" w:hAnsiTheme="minorHAnsi" w:cstheme="minorHAnsi"/>
        </w:rPr>
        <w:t>Other planning matters</w:t>
      </w:r>
      <w:r w:rsidR="001C585F" w:rsidRPr="00435B40">
        <w:rPr>
          <w:rStyle w:val="Heading4Char"/>
          <w:rFonts w:asciiTheme="minorHAnsi" w:hAnsiTheme="minorHAnsi" w:cstheme="minorHAnsi"/>
        </w:rPr>
        <w:t>.</w:t>
      </w:r>
      <w:r w:rsidR="007A54B8">
        <w:rPr>
          <w:rStyle w:val="Heading4Char"/>
          <w:rFonts w:asciiTheme="minorHAnsi" w:hAnsiTheme="minorHAnsi" w:cstheme="minorHAnsi"/>
        </w:rPr>
        <w:t xml:space="preserve"> </w:t>
      </w:r>
      <w:r w:rsidR="009C23C1">
        <w:rPr>
          <w:rStyle w:val="Heading4Char"/>
          <w:rFonts w:asciiTheme="minorHAnsi" w:hAnsiTheme="minorHAnsi" w:cstheme="minorHAnsi"/>
        </w:rPr>
        <w:t>None.</w:t>
      </w:r>
    </w:p>
    <w:p w14:paraId="0989A0BA" w14:textId="50643B2A" w:rsidR="00506EAE" w:rsidRPr="00435B40" w:rsidRDefault="00B835C9" w:rsidP="00D22B6D">
      <w:pPr>
        <w:pStyle w:val="Heading4"/>
        <w:rPr>
          <w:rStyle w:val="Heading4Char"/>
          <w:rFonts w:asciiTheme="minorHAnsi" w:hAnsiTheme="minorHAnsi" w:cstheme="minorHAnsi"/>
          <w:sz w:val="22"/>
          <w:szCs w:val="22"/>
        </w:rPr>
      </w:pPr>
      <w:r w:rsidRPr="00435B40">
        <w:t>Enforcement &amp; compliance</w:t>
      </w:r>
      <w:r w:rsidR="008816E4" w:rsidRPr="00435B40">
        <w:rPr>
          <w:rStyle w:val="Heading4Char"/>
          <w:rFonts w:asciiTheme="minorHAnsi" w:hAnsiTheme="minorHAnsi" w:cstheme="minorHAnsi"/>
          <w:sz w:val="22"/>
          <w:szCs w:val="22"/>
        </w:rPr>
        <w:t>.</w:t>
      </w:r>
      <w:r w:rsidRPr="00435B40">
        <w:rPr>
          <w:rStyle w:val="Heading4Char"/>
          <w:rFonts w:asciiTheme="minorHAnsi" w:hAnsiTheme="minorHAnsi" w:cstheme="minorHAnsi"/>
          <w:sz w:val="22"/>
          <w:szCs w:val="22"/>
        </w:rPr>
        <w:t xml:space="preserve"> </w:t>
      </w:r>
      <w:r w:rsidR="009C23C1">
        <w:rPr>
          <w:rStyle w:val="Heading4Char"/>
          <w:rFonts w:asciiTheme="minorHAnsi" w:hAnsiTheme="minorHAnsi" w:cstheme="minorHAnsi"/>
          <w:sz w:val="22"/>
          <w:szCs w:val="22"/>
        </w:rPr>
        <w:t xml:space="preserve">None. </w:t>
      </w:r>
    </w:p>
    <w:p w14:paraId="64856F78" w14:textId="05E2E23C" w:rsidR="00AE6333" w:rsidRPr="00435B40" w:rsidRDefault="00AE6333" w:rsidP="00D22B6D">
      <w:pPr>
        <w:pStyle w:val="Heading4"/>
        <w:numPr>
          <w:ilvl w:val="0"/>
          <w:numId w:val="0"/>
        </w:numPr>
        <w:ind w:left="851"/>
      </w:pPr>
    </w:p>
    <w:p w14:paraId="18A041CD" w14:textId="3E61656C" w:rsidR="00C97EDD" w:rsidRPr="00435B40" w:rsidRDefault="007A4E73" w:rsidP="00D22B6D">
      <w:pPr>
        <w:pStyle w:val="Heading3"/>
      </w:pPr>
      <w:r w:rsidRPr="00435B40">
        <w:t xml:space="preserve">Townhall </w:t>
      </w:r>
    </w:p>
    <w:p w14:paraId="439AD263" w14:textId="4657CDDE" w:rsidR="00FC3A43" w:rsidRPr="00692CB8" w:rsidRDefault="00FC3A43" w:rsidP="00D22B6D">
      <w:pPr>
        <w:pStyle w:val="Heading4"/>
      </w:pPr>
      <w:r w:rsidRPr="00692CB8">
        <w:t xml:space="preserve">Maintenance: </w:t>
      </w:r>
    </w:p>
    <w:p w14:paraId="5B121F82" w14:textId="0B9D3EE7" w:rsidR="00FC3A43" w:rsidRPr="00692CB8" w:rsidRDefault="00440AE6" w:rsidP="00D22B6D">
      <w:pPr>
        <w:pStyle w:val="Heading5"/>
      </w:pPr>
      <w:r w:rsidRPr="00692CB8">
        <w:t>Windows</w:t>
      </w:r>
      <w:r w:rsidR="00BA22E5">
        <w:t>;</w:t>
      </w:r>
      <w:r w:rsidR="00414B13" w:rsidRPr="00692CB8">
        <w:t xml:space="preserve"> </w:t>
      </w:r>
      <w:r w:rsidR="00201D52" w:rsidRPr="00692CB8">
        <w:t>price for joinery works</w:t>
      </w:r>
      <w:r w:rsidR="009C23C1" w:rsidRPr="00692CB8">
        <w:t xml:space="preserve"> including putty and paint are</w:t>
      </w:r>
      <w:r w:rsidR="00BA22E5">
        <w:t xml:space="preserve"> being sought.</w:t>
      </w:r>
    </w:p>
    <w:p w14:paraId="06698D7B" w14:textId="77777777" w:rsidR="00795D3A" w:rsidRPr="00692CB8" w:rsidRDefault="00F425BE" w:rsidP="00D22B6D">
      <w:pPr>
        <w:pStyle w:val="Heading4"/>
      </w:pPr>
      <w:r w:rsidRPr="00692CB8">
        <w:t xml:space="preserve">Tiles </w:t>
      </w:r>
      <w:r w:rsidR="002F631F" w:rsidRPr="00692CB8">
        <w:t>on clock</w:t>
      </w:r>
      <w:r w:rsidR="001D2DDA" w:rsidRPr="00692CB8">
        <w:t xml:space="preserve"> tower.</w:t>
      </w:r>
      <w:r w:rsidR="00B039AE" w:rsidRPr="00692CB8">
        <w:t xml:space="preserve"> </w:t>
      </w:r>
    </w:p>
    <w:p w14:paraId="13946C54" w14:textId="656CAB0E" w:rsidR="00A410A3" w:rsidRPr="00692CB8" w:rsidRDefault="00A413CC" w:rsidP="00D22B6D">
      <w:pPr>
        <w:pStyle w:val="Heading5"/>
      </w:pPr>
      <w:r w:rsidRPr="00692CB8">
        <w:t xml:space="preserve">Cllr Fielder to investigate this. </w:t>
      </w:r>
    </w:p>
    <w:p w14:paraId="293FEA04" w14:textId="68F0CF3A" w:rsidR="00551ED2" w:rsidRPr="00692CB8" w:rsidRDefault="00067E23" w:rsidP="00D22B6D">
      <w:pPr>
        <w:pStyle w:val="Heading4"/>
      </w:pPr>
      <w:r w:rsidRPr="00692CB8">
        <w:t>Site Survey.</w:t>
      </w:r>
      <w:r w:rsidR="00640602" w:rsidRPr="00692CB8">
        <w:t xml:space="preserve"> </w:t>
      </w:r>
      <w:r w:rsidR="001C705C" w:rsidRPr="00692CB8">
        <w:t>Suggest</w:t>
      </w:r>
      <w:r w:rsidR="00676951">
        <w:t>ion</w:t>
      </w:r>
      <w:r w:rsidR="001C705C" w:rsidRPr="00692CB8">
        <w:t xml:space="preserve"> to </w:t>
      </w:r>
      <w:r w:rsidR="00692CB8" w:rsidRPr="00692CB8">
        <w:t xml:space="preserve">address specific </w:t>
      </w:r>
      <w:r w:rsidR="00E65F38" w:rsidRPr="00692CB8">
        <w:t>area</w:t>
      </w:r>
      <w:r w:rsidR="00692CB8" w:rsidRPr="00692CB8">
        <w:t xml:space="preserve">. </w:t>
      </w:r>
    </w:p>
    <w:p w14:paraId="72DE858B" w14:textId="518D5841" w:rsidR="00206FFD" w:rsidRPr="00692CB8" w:rsidRDefault="00206FFD" w:rsidP="00D22B6D">
      <w:pPr>
        <w:pStyle w:val="Heading4"/>
      </w:pPr>
      <w:r w:rsidRPr="00692CB8">
        <w:t>Clock</w:t>
      </w:r>
      <w:r w:rsidR="00A2267B" w:rsidRPr="00692CB8">
        <w:t xml:space="preserve"> light</w:t>
      </w:r>
      <w:r w:rsidR="00591F65" w:rsidRPr="00692CB8">
        <w:t>.</w:t>
      </w:r>
      <w:r w:rsidR="00B039AE" w:rsidRPr="00692CB8">
        <w:t xml:space="preserve"> </w:t>
      </w:r>
      <w:r w:rsidR="00DF6D9A" w:rsidRPr="00692CB8">
        <w:t>Clerk has reported this to electrician</w:t>
      </w:r>
      <w:r w:rsidR="00676951">
        <w:t xml:space="preserve">, awaiting dates for works to be carried out. </w:t>
      </w:r>
    </w:p>
    <w:p w14:paraId="45E5EDAD" w14:textId="4B8AED9E" w:rsidR="00661E29" w:rsidRPr="00692CB8" w:rsidRDefault="005C483C" w:rsidP="00D22B6D">
      <w:pPr>
        <w:pStyle w:val="Heading4"/>
      </w:pPr>
      <w:r w:rsidRPr="00692CB8">
        <w:t>B</w:t>
      </w:r>
      <w:r w:rsidR="00661E29" w:rsidRPr="00692CB8">
        <w:t>ench</w:t>
      </w:r>
      <w:r w:rsidRPr="00692CB8">
        <w:t xml:space="preserve"> </w:t>
      </w:r>
      <w:r w:rsidR="00FD10E4" w:rsidRPr="00692CB8">
        <w:t>outside townhall</w:t>
      </w:r>
      <w:r w:rsidR="00591F65" w:rsidRPr="00692CB8">
        <w:t xml:space="preserve">. </w:t>
      </w:r>
      <w:r w:rsidR="00BE6153" w:rsidRPr="00692CB8">
        <w:t>Fixed.</w:t>
      </w:r>
      <w:r w:rsidR="005E3164" w:rsidRPr="00692CB8">
        <w:t xml:space="preserve"> Thanks to </w:t>
      </w:r>
      <w:r w:rsidR="00692CB8" w:rsidRPr="00692CB8">
        <w:t>a resident</w:t>
      </w:r>
      <w:r w:rsidR="005E3164" w:rsidRPr="00692CB8">
        <w:t xml:space="preserve"> </w:t>
      </w:r>
      <w:r w:rsidR="00692CB8" w:rsidRPr="00692CB8">
        <w:t xml:space="preserve">who kindly repaired and painted this </w:t>
      </w:r>
      <w:r w:rsidR="005E3164" w:rsidRPr="00692CB8">
        <w:t>bench</w:t>
      </w:r>
      <w:r w:rsidR="00692CB8" w:rsidRPr="00692CB8">
        <w:t xml:space="preserve">. </w:t>
      </w:r>
    </w:p>
    <w:p w14:paraId="39400D35" w14:textId="77777777" w:rsidR="001D6C3F" w:rsidRPr="00692CB8" w:rsidRDefault="00D03BD7" w:rsidP="00D22B6D">
      <w:pPr>
        <w:pStyle w:val="Heading4"/>
      </w:pPr>
      <w:r w:rsidRPr="00692CB8">
        <w:t>Townhall Key</w:t>
      </w:r>
      <w:r w:rsidR="00FD10E4" w:rsidRPr="00692CB8">
        <w:t>s</w:t>
      </w:r>
      <w:r w:rsidR="00591F65" w:rsidRPr="00692CB8">
        <w:t>; signing sheet.</w:t>
      </w:r>
      <w:r w:rsidR="004807C6" w:rsidRPr="00692CB8">
        <w:t xml:space="preserve"> </w:t>
      </w:r>
    </w:p>
    <w:p w14:paraId="4B0CE103" w14:textId="0C2C84EC" w:rsidR="00872566" w:rsidRPr="00692CB8" w:rsidRDefault="004807C6" w:rsidP="00D22B6D">
      <w:pPr>
        <w:pStyle w:val="Heading5"/>
      </w:pPr>
      <w:r w:rsidRPr="00692CB8">
        <w:t xml:space="preserve">All keyholders </w:t>
      </w:r>
      <w:r w:rsidR="00692CB8" w:rsidRPr="00692CB8">
        <w:t xml:space="preserve">are required </w:t>
      </w:r>
      <w:r w:rsidRPr="00692CB8">
        <w:t>to sign this</w:t>
      </w:r>
      <w:r w:rsidR="00692CB8" w:rsidRPr="00692CB8">
        <w:t xml:space="preserve"> document</w:t>
      </w:r>
      <w:r w:rsidRPr="00692CB8">
        <w:t>.</w:t>
      </w:r>
    </w:p>
    <w:p w14:paraId="22344045" w14:textId="77777777" w:rsidR="00A57B90" w:rsidRPr="00A57B90" w:rsidRDefault="00A57B90" w:rsidP="00A57B90"/>
    <w:p w14:paraId="2D0B528E" w14:textId="4D750C25" w:rsidR="00CE6270" w:rsidRDefault="007141C2" w:rsidP="00D22B6D">
      <w:pPr>
        <w:pStyle w:val="Heading3"/>
      </w:pPr>
      <w:r>
        <w:t xml:space="preserve">Correspondence and Documentation – not covered anywhere else on the </w:t>
      </w:r>
      <w:r w:rsidR="0078201B">
        <w:t>agenda.</w:t>
      </w:r>
    </w:p>
    <w:p w14:paraId="2BF9E996" w14:textId="77777777" w:rsidR="0028165E" w:rsidRPr="00A22F9C" w:rsidRDefault="008A29DA" w:rsidP="00D22B6D">
      <w:pPr>
        <w:pStyle w:val="Heading4"/>
      </w:pPr>
      <w:r w:rsidRPr="00A22F9C">
        <w:t>Emergency Planning document</w:t>
      </w:r>
      <w:r w:rsidR="00546F7F" w:rsidRPr="00A22F9C">
        <w:t>, circulated by email to PC.</w:t>
      </w:r>
      <w:r w:rsidR="00B87071" w:rsidRPr="00A22F9C">
        <w:t xml:space="preserve"> </w:t>
      </w:r>
    </w:p>
    <w:p w14:paraId="2F2E89A8" w14:textId="10D3F1BB" w:rsidR="004155DF" w:rsidRDefault="003F18B0" w:rsidP="00D22B6D">
      <w:pPr>
        <w:pStyle w:val="Heading5"/>
      </w:pPr>
      <w:r w:rsidRPr="00A22F9C">
        <w:t xml:space="preserve">Draft document </w:t>
      </w:r>
      <w:r w:rsidR="00D123B2" w:rsidRPr="00A22F9C">
        <w:t>review by PC.</w:t>
      </w:r>
      <w:r w:rsidR="00AA2560">
        <w:t xml:space="preserve"> </w:t>
      </w:r>
      <w:r w:rsidR="004155DF" w:rsidRPr="00A22F9C">
        <w:t>Cllr Jenkins</w:t>
      </w:r>
      <w:r w:rsidR="00A117E3" w:rsidRPr="00A22F9C">
        <w:t xml:space="preserve"> and</w:t>
      </w:r>
      <w:r w:rsidR="004155DF" w:rsidRPr="00A22F9C">
        <w:t xml:space="preserve"> Cllr Chapman to meet to fin</w:t>
      </w:r>
      <w:r w:rsidR="00F715D5" w:rsidRPr="00A22F9C">
        <w:t>ali</w:t>
      </w:r>
      <w:r w:rsidR="004155DF" w:rsidRPr="00A22F9C">
        <w:t xml:space="preserve">se document. </w:t>
      </w:r>
    </w:p>
    <w:p w14:paraId="068A0F97" w14:textId="2E9F896C" w:rsidR="00AA2560" w:rsidRPr="00A22F9C" w:rsidRDefault="00AA2560" w:rsidP="00D22B6D">
      <w:pPr>
        <w:pStyle w:val="Heading5"/>
      </w:pPr>
      <w:r w:rsidRPr="00A22F9C">
        <w:t xml:space="preserve">Clerk to organise a dedicated phone and handset. </w:t>
      </w:r>
    </w:p>
    <w:p w14:paraId="5335E95B" w14:textId="77777777" w:rsidR="007E2095" w:rsidRPr="00A22F9C" w:rsidRDefault="00482311" w:rsidP="00D22B6D">
      <w:pPr>
        <w:pStyle w:val="Heading4"/>
        <w:rPr>
          <w:rFonts w:cstheme="minorHAnsi"/>
          <w:sz w:val="22"/>
          <w:szCs w:val="22"/>
        </w:rPr>
      </w:pPr>
      <w:r w:rsidRPr="00A22F9C">
        <w:t>Bullying and Harassment Policy</w:t>
      </w:r>
      <w:r w:rsidR="007E2095" w:rsidRPr="00A22F9C">
        <w:t xml:space="preserve">. </w:t>
      </w:r>
    </w:p>
    <w:p w14:paraId="778408D4" w14:textId="34202D19" w:rsidR="00D2190A" w:rsidRPr="00A22F9C" w:rsidRDefault="00B87071" w:rsidP="00D22B6D">
      <w:pPr>
        <w:pStyle w:val="Heading5"/>
        <w:rPr>
          <w:rFonts w:cstheme="minorHAnsi"/>
          <w:sz w:val="22"/>
          <w:szCs w:val="22"/>
        </w:rPr>
      </w:pPr>
      <w:r w:rsidRPr="00A22F9C">
        <w:t>Clerk to review and update policy</w:t>
      </w:r>
      <w:r w:rsidR="00591F65" w:rsidRPr="00A22F9C">
        <w:t xml:space="preserve">. </w:t>
      </w:r>
    </w:p>
    <w:p w14:paraId="2DEE393D" w14:textId="0D453817" w:rsidR="00383816" w:rsidRPr="00505DE1" w:rsidRDefault="00383816" w:rsidP="00D22B6D">
      <w:pPr>
        <w:pStyle w:val="Heading4"/>
        <w:rPr>
          <w:rFonts w:cstheme="minorHAnsi"/>
          <w:sz w:val="22"/>
          <w:szCs w:val="22"/>
        </w:rPr>
      </w:pPr>
      <w:r w:rsidRPr="00A22F9C">
        <w:t>Clerk to</w:t>
      </w:r>
      <w:r w:rsidR="00A22F9C" w:rsidRPr="00A22F9C">
        <w:t xml:space="preserve"> create a</w:t>
      </w:r>
      <w:r w:rsidRPr="00A22F9C">
        <w:t xml:space="preserve"> list </w:t>
      </w:r>
      <w:r w:rsidR="00A22F9C" w:rsidRPr="00A22F9C">
        <w:t xml:space="preserve">of </w:t>
      </w:r>
      <w:r w:rsidRPr="00A22F9C">
        <w:t xml:space="preserve">documents </w:t>
      </w:r>
      <w:r w:rsidR="00A22F9C" w:rsidRPr="00A22F9C">
        <w:t xml:space="preserve">for review / update </w:t>
      </w:r>
      <w:r w:rsidRPr="00A22F9C">
        <w:t>and circulate to PC.</w:t>
      </w:r>
    </w:p>
    <w:p w14:paraId="73537E2B" w14:textId="34F40FE4" w:rsidR="00505DE1" w:rsidRPr="00A22F9C" w:rsidRDefault="00505DE1" w:rsidP="00D22B6D">
      <w:pPr>
        <w:pStyle w:val="Heading4"/>
      </w:pPr>
      <w:r>
        <w:lastRenderedPageBreak/>
        <w:t>Campaign of encouragement for young boys</w:t>
      </w:r>
      <w:r>
        <w:t xml:space="preserve"> within the Village being investigated by the Parish Council</w:t>
      </w:r>
      <w:r w:rsidR="0045225E">
        <w:t xml:space="preserve"> as </w:t>
      </w:r>
      <w:r w:rsidR="00642C11">
        <w:t xml:space="preserve">to </w:t>
      </w:r>
      <w:r w:rsidR="0045225E">
        <w:t xml:space="preserve">social groups </w:t>
      </w:r>
      <w:r w:rsidR="002D4027">
        <w:t xml:space="preserve">and availability. </w:t>
      </w:r>
    </w:p>
    <w:p w14:paraId="01B52899" w14:textId="77777777" w:rsidR="00A35F3A" w:rsidRPr="00A35F3A" w:rsidRDefault="00A35F3A" w:rsidP="00D22B6D">
      <w:pPr>
        <w:pStyle w:val="Heading5"/>
        <w:numPr>
          <w:ilvl w:val="0"/>
          <w:numId w:val="0"/>
        </w:numPr>
        <w:ind w:left="993"/>
      </w:pPr>
    </w:p>
    <w:p w14:paraId="0BB98890" w14:textId="1AC769F4" w:rsidR="00D05FC9" w:rsidRPr="00435B40" w:rsidRDefault="00D05FC9" w:rsidP="00D22B6D">
      <w:pPr>
        <w:pStyle w:val="Heading3"/>
      </w:pPr>
      <w:r w:rsidRPr="00435B40">
        <w:t>Committee Updates</w:t>
      </w:r>
      <w:r w:rsidR="00D8263A" w:rsidRPr="00435B40">
        <w:t xml:space="preserve"> – Standing Items on the Agenda</w:t>
      </w:r>
    </w:p>
    <w:p w14:paraId="67B8B1BC" w14:textId="49F1257F" w:rsidR="00D05FC9" w:rsidRDefault="00D05FC9" w:rsidP="00D22B6D">
      <w:pPr>
        <w:pStyle w:val="Heading4"/>
      </w:pPr>
      <w:r w:rsidRPr="00435B40">
        <w:t xml:space="preserve">GwC Countryside Access </w:t>
      </w:r>
    </w:p>
    <w:p w14:paraId="5C4751F9" w14:textId="2D7152CF" w:rsidR="00B33233" w:rsidRDefault="009F0A4C" w:rsidP="00D22B6D">
      <w:pPr>
        <w:pStyle w:val="Heading5"/>
      </w:pPr>
      <w:r>
        <w:t xml:space="preserve">Trail-board has been </w:t>
      </w:r>
      <w:r w:rsidR="003461E1">
        <w:t>installed,</w:t>
      </w:r>
      <w:r>
        <w:t xml:space="preserve"> and positive feedback </w:t>
      </w:r>
      <w:r w:rsidR="00A22F9C">
        <w:t xml:space="preserve">has been </w:t>
      </w:r>
      <w:r>
        <w:t xml:space="preserve">received. </w:t>
      </w:r>
    </w:p>
    <w:p w14:paraId="718BEF09" w14:textId="0DBE192E" w:rsidR="009276B7" w:rsidRDefault="009276B7" w:rsidP="00D22B6D">
      <w:pPr>
        <w:pStyle w:val="Heading5"/>
      </w:pPr>
      <w:r>
        <w:t>Agreement from the Village Hall Trustees to maintain and improve the boundary</w:t>
      </w:r>
      <w:r w:rsidR="003461E1">
        <w:t xml:space="preserve"> area /</w:t>
      </w:r>
      <w:r>
        <w:t xml:space="preserve"> project. </w:t>
      </w:r>
    </w:p>
    <w:p w14:paraId="61FFC678" w14:textId="28153823" w:rsidR="009276B7" w:rsidRDefault="0006582B" w:rsidP="00D22B6D">
      <w:pPr>
        <w:pStyle w:val="Heading5"/>
      </w:pPr>
      <w:r>
        <w:t xml:space="preserve">Negotiations with JPJ </w:t>
      </w:r>
      <w:r w:rsidR="00E05500">
        <w:t xml:space="preserve">Gardening </w:t>
      </w:r>
      <w:r>
        <w:t>to streamline invoices</w:t>
      </w:r>
      <w:r w:rsidR="00E05500">
        <w:t xml:space="preserve"> to make it clearer</w:t>
      </w:r>
      <w:r w:rsidR="008F4824">
        <w:t>.</w:t>
      </w:r>
    </w:p>
    <w:p w14:paraId="55D18074" w14:textId="394FC74A" w:rsidR="008F4824" w:rsidRDefault="008F4824" w:rsidP="00D22B6D">
      <w:pPr>
        <w:pStyle w:val="Heading5"/>
      </w:pPr>
      <w:r>
        <w:t>Tree Warden</w:t>
      </w:r>
      <w:r w:rsidR="003461E1">
        <w:t>s attended</w:t>
      </w:r>
      <w:r>
        <w:t xml:space="preserve"> training at Duchy College and </w:t>
      </w:r>
      <w:r w:rsidR="00BB3C4F">
        <w:t>at Falmouth learning about human edible hedgerows</w:t>
      </w:r>
      <w:r w:rsidR="004C1603">
        <w:t xml:space="preserve">. </w:t>
      </w:r>
    </w:p>
    <w:p w14:paraId="09CBA226" w14:textId="051B235E" w:rsidR="004C1603" w:rsidRDefault="00906D27" w:rsidP="00D22B6D">
      <w:pPr>
        <w:pStyle w:val="Heading5"/>
      </w:pPr>
      <w:r>
        <w:t>An a</w:t>
      </w:r>
      <w:r w:rsidR="004C1603">
        <w:t xml:space="preserve">greement with Cormac to create a community tool </w:t>
      </w:r>
      <w:r>
        <w:t xml:space="preserve">shed </w:t>
      </w:r>
      <w:r w:rsidR="004C1603">
        <w:t xml:space="preserve">store </w:t>
      </w:r>
      <w:r>
        <w:t xml:space="preserve">has taken place and the spare </w:t>
      </w:r>
      <w:r w:rsidR="004C1603">
        <w:t>public toilet</w:t>
      </w:r>
      <w:r>
        <w:t xml:space="preserve"> will be used as the storage location</w:t>
      </w:r>
      <w:r w:rsidR="004C1603">
        <w:t xml:space="preserve">. </w:t>
      </w:r>
    </w:p>
    <w:p w14:paraId="3CFE5A97" w14:textId="0F384D72" w:rsidR="009C15D2" w:rsidRDefault="003B37E4" w:rsidP="00D22B6D">
      <w:pPr>
        <w:pStyle w:val="Heading5"/>
      </w:pPr>
      <w:r>
        <w:t xml:space="preserve">Countryside Access </w:t>
      </w:r>
      <w:r w:rsidR="009C15D2">
        <w:t>Contin</w:t>
      </w:r>
      <w:r>
        <w:t xml:space="preserve">ue their </w:t>
      </w:r>
      <w:r w:rsidR="0094782A">
        <w:t xml:space="preserve">support </w:t>
      </w:r>
      <w:r>
        <w:t xml:space="preserve">to the </w:t>
      </w:r>
      <w:r w:rsidR="0094782A">
        <w:t xml:space="preserve">Village Hall on the Monterey Pine Tree which has fallen across the River Fal </w:t>
      </w:r>
      <w:r>
        <w:t>on</w:t>
      </w:r>
      <w:r w:rsidR="0094782A">
        <w:t xml:space="preserve">to the village hall field. </w:t>
      </w:r>
    </w:p>
    <w:p w14:paraId="338766B1" w14:textId="35141F1C" w:rsidR="00D05FC9" w:rsidRDefault="00D05FC9" w:rsidP="00D22B6D">
      <w:pPr>
        <w:pStyle w:val="Heading4"/>
      </w:pPr>
      <w:r w:rsidRPr="00435B40">
        <w:t xml:space="preserve">GwC Heritage </w:t>
      </w:r>
      <w:r w:rsidR="002E162F">
        <w:t xml:space="preserve">Initiative </w:t>
      </w:r>
    </w:p>
    <w:p w14:paraId="73D648DB" w14:textId="0714DDB8" w:rsidR="00A748EE" w:rsidRDefault="00443C26" w:rsidP="00D22B6D">
      <w:pPr>
        <w:pStyle w:val="Heading5"/>
      </w:pPr>
      <w:r w:rsidRPr="00F61BCE">
        <w:t>Memorandum of Understanding</w:t>
      </w:r>
      <w:r w:rsidR="00B2415E">
        <w:t xml:space="preserve"> has been created and circulated</w:t>
      </w:r>
      <w:r w:rsidR="00CA450D">
        <w:t xml:space="preserve">. </w:t>
      </w:r>
      <w:r w:rsidR="00F374D5">
        <w:t>Which was signed</w:t>
      </w:r>
      <w:r w:rsidR="00EE3938">
        <w:t>, p</w:t>
      </w:r>
      <w:r w:rsidR="00396CC4">
        <w:t>roposed</w:t>
      </w:r>
      <w:r w:rsidR="00EE3938">
        <w:t xml:space="preserve"> by Cllr Jenkins</w:t>
      </w:r>
      <w:r w:rsidR="00F374D5">
        <w:t>, seconder Cllr Merrett</w:t>
      </w:r>
      <w:r w:rsidR="00396CC4">
        <w:t>.</w:t>
      </w:r>
    </w:p>
    <w:p w14:paraId="504DF5E1" w14:textId="74A703CB" w:rsidR="00A748EE" w:rsidRDefault="00B2415E" w:rsidP="00D22B6D">
      <w:pPr>
        <w:pStyle w:val="Heading5"/>
      </w:pPr>
      <w:r>
        <w:t>Heritage Committee have put a bid in</w:t>
      </w:r>
      <w:r w:rsidR="00A748EE">
        <w:t xml:space="preserve"> for new display cabinet and new TV Screen. </w:t>
      </w:r>
    </w:p>
    <w:p w14:paraId="01B69A13" w14:textId="77777777" w:rsidR="00D05FC9" w:rsidRPr="00435B40" w:rsidRDefault="00D05FC9" w:rsidP="00D22B6D">
      <w:pPr>
        <w:pStyle w:val="Heading3"/>
      </w:pPr>
      <w:r w:rsidRPr="00435B40">
        <w:t>Diary Dates</w:t>
      </w:r>
    </w:p>
    <w:p w14:paraId="554189D7" w14:textId="1E49871E" w:rsidR="00D05FC9" w:rsidRDefault="00D05FC9" w:rsidP="00D22B6D">
      <w:pPr>
        <w:pStyle w:val="Heading4"/>
      </w:pPr>
      <w:r w:rsidRPr="00435B40">
        <w:t xml:space="preserve">Next Parish Council Meeting, Thursday </w:t>
      </w:r>
      <w:r w:rsidR="00DC1BFE">
        <w:t>21</w:t>
      </w:r>
      <w:r w:rsidR="00DC1BFE" w:rsidRPr="00DC1BFE">
        <w:rPr>
          <w:vertAlign w:val="superscript"/>
        </w:rPr>
        <w:t>st</w:t>
      </w:r>
      <w:r w:rsidR="00DC1BFE">
        <w:t xml:space="preserve"> May</w:t>
      </w:r>
      <w:r w:rsidR="007B1D65">
        <w:t>, 6:30pm</w:t>
      </w:r>
      <w:r w:rsidR="00CA450D">
        <w:t xml:space="preserve">. </w:t>
      </w:r>
    </w:p>
    <w:p w14:paraId="3FCB9F98" w14:textId="4B466BB8" w:rsidR="00CA1F59" w:rsidRPr="00435B40" w:rsidRDefault="00CA1F59" w:rsidP="00D22B6D">
      <w:pPr>
        <w:pStyle w:val="Heading5"/>
      </w:pPr>
      <w:r>
        <w:t>Annual Parish Council Meeting</w:t>
      </w:r>
      <w:r w:rsidR="008C32D5">
        <w:t xml:space="preserve"> &amp; </w:t>
      </w:r>
      <w:r>
        <w:t>Ordinary Parish Council Meeting.</w:t>
      </w:r>
    </w:p>
    <w:p w14:paraId="34A4ADF0" w14:textId="6D2C555E" w:rsidR="00D05FC9" w:rsidRPr="00435B40" w:rsidRDefault="00D05FC9" w:rsidP="00D22B6D">
      <w:pPr>
        <w:pStyle w:val="Heading4"/>
        <w:numPr>
          <w:ilvl w:val="0"/>
          <w:numId w:val="0"/>
        </w:numPr>
        <w:ind w:left="851"/>
      </w:pPr>
    </w:p>
    <w:p w14:paraId="45F03838" w14:textId="3D70BAF6" w:rsidR="005306F9" w:rsidRPr="00435B40" w:rsidRDefault="006E0CA0" w:rsidP="001061D3">
      <w:pPr>
        <w:pStyle w:val="Heading1"/>
        <w:jc w:val="left"/>
        <w:rPr>
          <w:sz w:val="22"/>
          <w:szCs w:val="22"/>
          <w:u w:val="none"/>
        </w:rPr>
      </w:pPr>
      <w:r w:rsidRPr="00435B40">
        <w:rPr>
          <w:b/>
          <w:bCs/>
          <w:sz w:val="22"/>
          <w:szCs w:val="22"/>
          <w:u w:val="none"/>
        </w:rPr>
        <w:t>SIGNED by Chair:</w:t>
      </w:r>
      <w:r w:rsidRPr="00435B40">
        <w:rPr>
          <w:sz w:val="22"/>
          <w:szCs w:val="22"/>
          <w:u w:val="none"/>
        </w:rPr>
        <w:t xml:space="preserve"> S Fielder: </w:t>
      </w:r>
    </w:p>
    <w:p w14:paraId="228EEAC9" w14:textId="708618F7" w:rsidR="006A5047" w:rsidRPr="00435B40" w:rsidRDefault="006A5047" w:rsidP="005306F9">
      <w:pPr>
        <w:rPr>
          <w:rFonts w:cstheme="minorHAnsi"/>
          <w:i/>
          <w:iCs/>
          <w:sz w:val="22"/>
          <w:szCs w:val="22"/>
        </w:rPr>
      </w:pPr>
    </w:p>
    <w:p w14:paraId="22D80A7C" w14:textId="24B75534" w:rsidR="00DD0C38" w:rsidRPr="00435B40" w:rsidRDefault="00752704" w:rsidP="00DD0C38">
      <w:pPr>
        <w:rPr>
          <w:rFonts w:cstheme="minorHAnsi"/>
          <w:i/>
          <w:iCs/>
          <w:sz w:val="22"/>
          <w:szCs w:val="22"/>
        </w:rPr>
      </w:pPr>
      <w:r w:rsidRPr="00435B40">
        <w:rPr>
          <w:rFonts w:cstheme="minorHAnsi"/>
          <w:b/>
          <w:bCs/>
          <w:i/>
          <w:iCs/>
          <w:sz w:val="22"/>
          <w:szCs w:val="22"/>
        </w:rPr>
        <w:t>Date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 xml:space="preserve"> and </w:t>
      </w:r>
      <w:r w:rsidR="00416ACE" w:rsidRPr="00435B40">
        <w:rPr>
          <w:rFonts w:cstheme="minorHAnsi"/>
          <w:b/>
          <w:bCs/>
          <w:i/>
          <w:iCs/>
          <w:sz w:val="22"/>
          <w:szCs w:val="22"/>
        </w:rPr>
        <w:t>T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>ime</w:t>
      </w:r>
      <w:r w:rsidRPr="00435B40">
        <w:rPr>
          <w:rFonts w:cstheme="minorHAnsi"/>
          <w:i/>
          <w:iCs/>
          <w:sz w:val="22"/>
          <w:szCs w:val="22"/>
        </w:rPr>
        <w:t xml:space="preserve">: </w:t>
      </w:r>
      <w:r w:rsidR="00F61BCE">
        <w:rPr>
          <w:rFonts w:cstheme="minorHAnsi"/>
          <w:i/>
          <w:iCs/>
          <w:sz w:val="22"/>
          <w:szCs w:val="22"/>
        </w:rPr>
        <w:t>April</w:t>
      </w:r>
      <w:r w:rsidR="000F1396">
        <w:rPr>
          <w:rFonts w:cstheme="minorHAnsi"/>
          <w:i/>
          <w:iCs/>
          <w:sz w:val="22"/>
          <w:szCs w:val="22"/>
        </w:rPr>
        <w:t xml:space="preserve"> 1</w:t>
      </w:r>
      <w:r w:rsidR="00F61BCE">
        <w:rPr>
          <w:rFonts w:cstheme="minorHAnsi"/>
          <w:i/>
          <w:iCs/>
          <w:sz w:val="22"/>
          <w:szCs w:val="22"/>
        </w:rPr>
        <w:t>6</w:t>
      </w:r>
      <w:r w:rsidR="000F1396" w:rsidRPr="000F1396">
        <w:rPr>
          <w:rFonts w:cstheme="minorHAnsi"/>
          <w:i/>
          <w:iCs/>
          <w:sz w:val="22"/>
          <w:szCs w:val="22"/>
          <w:vertAlign w:val="superscript"/>
        </w:rPr>
        <w:t>th</w:t>
      </w:r>
      <w:r w:rsidR="000F1396">
        <w:rPr>
          <w:rFonts w:cstheme="minorHAnsi"/>
          <w:i/>
          <w:iCs/>
          <w:sz w:val="22"/>
          <w:szCs w:val="22"/>
        </w:rPr>
        <w:t xml:space="preserve"> @ </w:t>
      </w:r>
      <w:r w:rsidR="008819AB">
        <w:rPr>
          <w:rFonts w:cstheme="minorHAnsi"/>
          <w:i/>
          <w:iCs/>
          <w:sz w:val="22"/>
          <w:szCs w:val="22"/>
        </w:rPr>
        <w:t>19:</w:t>
      </w:r>
      <w:r w:rsidR="00827C10">
        <w:rPr>
          <w:rFonts w:cstheme="minorHAnsi"/>
          <w:i/>
          <w:iCs/>
          <w:sz w:val="22"/>
          <w:szCs w:val="22"/>
        </w:rPr>
        <w:t>35</w:t>
      </w:r>
    </w:p>
    <w:p w14:paraId="6A90E1F1" w14:textId="77777777" w:rsidR="00407B12" w:rsidRPr="00435B40" w:rsidRDefault="00407B12" w:rsidP="005E1A55">
      <w:pPr>
        <w:rPr>
          <w:rFonts w:cstheme="minorHAnsi"/>
          <w:sz w:val="22"/>
          <w:szCs w:val="22"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Website: </w:t>
      </w:r>
      <w:hyperlink r:id="rId8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www.grampound-pc.gov.uk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   </w:t>
      </w:r>
    </w:p>
    <w:p w14:paraId="1713B845" w14:textId="6DE02DC8" w:rsidR="00407B12" w:rsidRPr="00435B40" w:rsidRDefault="00B9278B" w:rsidP="00511A50">
      <w:pPr>
        <w:rPr>
          <w:rFonts w:cstheme="minorHAnsi"/>
          <w:i/>
          <w:iCs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Clerk &amp; RFO: Dee Kennedy, </w:t>
      </w:r>
      <w:hyperlink r:id="rId9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clerk@grampound-pc.gov.uk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</w:t>
      </w:r>
    </w:p>
    <w:sectPr w:rsidR="00407B12" w:rsidRPr="00435B40" w:rsidSect="00B778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567" w:bottom="72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9051" w14:textId="77777777" w:rsidR="00920E43" w:rsidRDefault="00920E43" w:rsidP="00221FDB">
      <w:pPr>
        <w:spacing w:line="240" w:lineRule="auto"/>
      </w:pPr>
      <w:r>
        <w:separator/>
      </w:r>
    </w:p>
  </w:endnote>
  <w:endnote w:type="continuationSeparator" w:id="0">
    <w:p w14:paraId="4EA7F50E" w14:textId="77777777" w:rsidR="00920E43" w:rsidRDefault="00920E43" w:rsidP="00221F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19E4F" w14:textId="77777777" w:rsidR="00D3106B" w:rsidRDefault="00D31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3527" w14:textId="77777777" w:rsidR="00D3106B" w:rsidRDefault="00D310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6597" w14:textId="77777777" w:rsidR="00D3106B" w:rsidRDefault="00D31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DAB2" w14:textId="77777777" w:rsidR="00920E43" w:rsidRDefault="00920E43" w:rsidP="00221FDB">
      <w:pPr>
        <w:spacing w:line="240" w:lineRule="auto"/>
      </w:pPr>
      <w:r>
        <w:separator/>
      </w:r>
    </w:p>
  </w:footnote>
  <w:footnote w:type="continuationSeparator" w:id="0">
    <w:p w14:paraId="6A16718B" w14:textId="77777777" w:rsidR="00920E43" w:rsidRDefault="00920E43" w:rsidP="00221F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85D4" w14:textId="77777777" w:rsidR="00D3106B" w:rsidRDefault="00D31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B661" w14:textId="77777777" w:rsidR="00D3106B" w:rsidRDefault="00D31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EBDAF" w14:textId="316EC931" w:rsidR="00B77805" w:rsidRDefault="005071FA">
    <w:pPr>
      <w:pStyle w:val="Header"/>
    </w:pPr>
    <w:r w:rsidRPr="00141C19">
      <w:rPr>
        <w:rFonts w:asciiTheme="majorHAnsi" w:hAnsiTheme="majorHAnsi" w:cstheme="majorHAnsi"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0229293B" wp14:editId="70122F0B">
          <wp:simplePos x="0" y="0"/>
          <wp:positionH relativeFrom="column">
            <wp:posOffset>-577215</wp:posOffset>
          </wp:positionH>
          <wp:positionV relativeFrom="page">
            <wp:posOffset>114300</wp:posOffset>
          </wp:positionV>
          <wp:extent cx="1187450" cy="1172210"/>
          <wp:effectExtent l="0" t="0" r="0" b="8890"/>
          <wp:wrapTight wrapText="bothSides">
            <wp:wrapPolygon edited="0">
              <wp:start x="0" y="0"/>
              <wp:lineTo x="0" y="21413"/>
              <wp:lineTo x="21138" y="21413"/>
              <wp:lineTo x="21138" y="0"/>
              <wp:lineTo x="0" y="0"/>
            </wp:wrapPolygon>
          </wp:wrapTight>
          <wp:docPr id="935764151" name="Picture 935764151" descr="gwc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wc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7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F22A5E"/>
    <w:lvl w:ilvl="0">
      <w:start w:val="1"/>
      <w:numFmt w:val="bullet"/>
      <w:pStyle w:val="ListBullet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1BD0305E"/>
    <w:multiLevelType w:val="hybridMultilevel"/>
    <w:tmpl w:val="678E306C"/>
    <w:lvl w:ilvl="0" w:tplc="C94CF51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1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0381E"/>
    <w:multiLevelType w:val="multilevel"/>
    <w:tmpl w:val="1E864FE6"/>
    <w:lvl w:ilvl="0">
      <w:start w:val="1"/>
      <w:numFmt w:val="decimal"/>
      <w:pStyle w:val="Heading3"/>
      <w:lvlText w:val="26/%1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</w:rPr>
    </w:lvl>
    <w:lvl w:ilvl="1">
      <w:start w:val="1"/>
      <w:numFmt w:val="lowerLetter"/>
      <w:pStyle w:val="Heading4"/>
      <w:lvlText w:val="%2)"/>
      <w:lvlJc w:val="left"/>
      <w:pPr>
        <w:tabs>
          <w:tab w:val="num" w:pos="993"/>
        </w:tabs>
        <w:ind w:left="993" w:hanging="284"/>
      </w:pPr>
      <w:rPr>
        <w:rFonts w:cs="Times New Roman" w:hint="default"/>
        <w:sz w:val="24"/>
        <w:szCs w:val="24"/>
      </w:rPr>
    </w:lvl>
    <w:lvl w:ilvl="2">
      <w:start w:val="1"/>
      <w:numFmt w:val="lowerRoman"/>
      <w:pStyle w:val="Heading5"/>
      <w:lvlText w:val="%3."/>
      <w:lvlJc w:val="left"/>
      <w:pPr>
        <w:tabs>
          <w:tab w:val="num" w:pos="1389"/>
        </w:tabs>
        <w:ind w:left="1389" w:hanging="39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7657FAE"/>
    <w:multiLevelType w:val="hybridMultilevel"/>
    <w:tmpl w:val="10026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BCA"/>
    <w:multiLevelType w:val="hybridMultilevel"/>
    <w:tmpl w:val="860CF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302BA"/>
    <w:multiLevelType w:val="hybridMultilevel"/>
    <w:tmpl w:val="7DD2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005ED"/>
    <w:multiLevelType w:val="multilevel"/>
    <w:tmpl w:val="F0A0DFAE"/>
    <w:name w:val="AGENDA List 2"/>
    <w:lvl w:ilvl="0">
      <w:start w:val="100"/>
      <w:numFmt w:val="decimal"/>
      <w:lvlText w:val="19/%1"/>
      <w:lvlJc w:val="right"/>
      <w:pPr>
        <w:ind w:left="90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680" w:hanging="39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5227747">
    <w:abstractNumId w:val="2"/>
  </w:num>
  <w:num w:numId="2" w16cid:durableId="452090409">
    <w:abstractNumId w:val="6"/>
  </w:num>
  <w:num w:numId="3" w16cid:durableId="1945191049">
    <w:abstractNumId w:val="2"/>
  </w:num>
  <w:num w:numId="4" w16cid:durableId="1160731072">
    <w:abstractNumId w:val="5"/>
  </w:num>
  <w:num w:numId="5" w16cid:durableId="850993649">
    <w:abstractNumId w:val="4"/>
  </w:num>
  <w:num w:numId="6" w16cid:durableId="1819809576">
    <w:abstractNumId w:val="0"/>
  </w:num>
  <w:num w:numId="7" w16cid:durableId="1933932124">
    <w:abstractNumId w:val="1"/>
  </w:num>
  <w:num w:numId="8" w16cid:durableId="2047950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36"/>
    <w:rsid w:val="000000AB"/>
    <w:rsid w:val="00002076"/>
    <w:rsid w:val="00003AE4"/>
    <w:rsid w:val="000057C8"/>
    <w:rsid w:val="000065BD"/>
    <w:rsid w:val="00006632"/>
    <w:rsid w:val="00006A3F"/>
    <w:rsid w:val="0000729C"/>
    <w:rsid w:val="00007403"/>
    <w:rsid w:val="000101EA"/>
    <w:rsid w:val="00013BF7"/>
    <w:rsid w:val="0001431D"/>
    <w:rsid w:val="000146E7"/>
    <w:rsid w:val="00014FD4"/>
    <w:rsid w:val="00016908"/>
    <w:rsid w:val="00016A3B"/>
    <w:rsid w:val="000219CC"/>
    <w:rsid w:val="0002300E"/>
    <w:rsid w:val="00023666"/>
    <w:rsid w:val="000265CA"/>
    <w:rsid w:val="00030BB5"/>
    <w:rsid w:val="00030E4A"/>
    <w:rsid w:val="00034FF9"/>
    <w:rsid w:val="00037ECD"/>
    <w:rsid w:val="00051FB6"/>
    <w:rsid w:val="000523F5"/>
    <w:rsid w:val="0005397D"/>
    <w:rsid w:val="00053EE6"/>
    <w:rsid w:val="00055A98"/>
    <w:rsid w:val="000566A6"/>
    <w:rsid w:val="00062E95"/>
    <w:rsid w:val="000635F7"/>
    <w:rsid w:val="00064572"/>
    <w:rsid w:val="0006582B"/>
    <w:rsid w:val="00066469"/>
    <w:rsid w:val="0006711F"/>
    <w:rsid w:val="00067E23"/>
    <w:rsid w:val="000709CA"/>
    <w:rsid w:val="0007144C"/>
    <w:rsid w:val="00072AB4"/>
    <w:rsid w:val="00072CF6"/>
    <w:rsid w:val="000749F5"/>
    <w:rsid w:val="00075A83"/>
    <w:rsid w:val="00076A63"/>
    <w:rsid w:val="00080C6E"/>
    <w:rsid w:val="000815F1"/>
    <w:rsid w:val="000819CF"/>
    <w:rsid w:val="00081D2C"/>
    <w:rsid w:val="0008322F"/>
    <w:rsid w:val="00084CC6"/>
    <w:rsid w:val="000864D6"/>
    <w:rsid w:val="000878AC"/>
    <w:rsid w:val="000900F4"/>
    <w:rsid w:val="00090424"/>
    <w:rsid w:val="000920AD"/>
    <w:rsid w:val="0009360A"/>
    <w:rsid w:val="000940F7"/>
    <w:rsid w:val="00094F2C"/>
    <w:rsid w:val="00095873"/>
    <w:rsid w:val="00095B51"/>
    <w:rsid w:val="00095E92"/>
    <w:rsid w:val="000A05D1"/>
    <w:rsid w:val="000A1706"/>
    <w:rsid w:val="000A2142"/>
    <w:rsid w:val="000A2688"/>
    <w:rsid w:val="000A426D"/>
    <w:rsid w:val="000A6740"/>
    <w:rsid w:val="000A746B"/>
    <w:rsid w:val="000B2E8A"/>
    <w:rsid w:val="000B3703"/>
    <w:rsid w:val="000B4400"/>
    <w:rsid w:val="000B5C92"/>
    <w:rsid w:val="000B6240"/>
    <w:rsid w:val="000B69B8"/>
    <w:rsid w:val="000C127A"/>
    <w:rsid w:val="000C1322"/>
    <w:rsid w:val="000C2207"/>
    <w:rsid w:val="000C225F"/>
    <w:rsid w:val="000C28EE"/>
    <w:rsid w:val="000C3182"/>
    <w:rsid w:val="000C331C"/>
    <w:rsid w:val="000C678E"/>
    <w:rsid w:val="000C6A14"/>
    <w:rsid w:val="000D0882"/>
    <w:rsid w:val="000D14C3"/>
    <w:rsid w:val="000D18E3"/>
    <w:rsid w:val="000D5488"/>
    <w:rsid w:val="000D6486"/>
    <w:rsid w:val="000D74B3"/>
    <w:rsid w:val="000E13DB"/>
    <w:rsid w:val="000E148A"/>
    <w:rsid w:val="000E3646"/>
    <w:rsid w:val="000E54FA"/>
    <w:rsid w:val="000E5F17"/>
    <w:rsid w:val="000F0CF6"/>
    <w:rsid w:val="000F0E47"/>
    <w:rsid w:val="000F1396"/>
    <w:rsid w:val="000F30E4"/>
    <w:rsid w:val="000F4194"/>
    <w:rsid w:val="000F6957"/>
    <w:rsid w:val="00100724"/>
    <w:rsid w:val="001020E5"/>
    <w:rsid w:val="00102AF2"/>
    <w:rsid w:val="00105680"/>
    <w:rsid w:val="001061D3"/>
    <w:rsid w:val="00106CBA"/>
    <w:rsid w:val="00107053"/>
    <w:rsid w:val="00107295"/>
    <w:rsid w:val="001075AC"/>
    <w:rsid w:val="001105B1"/>
    <w:rsid w:val="00110929"/>
    <w:rsid w:val="00112B47"/>
    <w:rsid w:val="00116091"/>
    <w:rsid w:val="00117595"/>
    <w:rsid w:val="00117ADF"/>
    <w:rsid w:val="001217CF"/>
    <w:rsid w:val="00124528"/>
    <w:rsid w:val="001251A8"/>
    <w:rsid w:val="00126721"/>
    <w:rsid w:val="001267F0"/>
    <w:rsid w:val="00126976"/>
    <w:rsid w:val="00126DCE"/>
    <w:rsid w:val="00131505"/>
    <w:rsid w:val="00131840"/>
    <w:rsid w:val="00131876"/>
    <w:rsid w:val="00131FEF"/>
    <w:rsid w:val="00132AF0"/>
    <w:rsid w:val="00132BA1"/>
    <w:rsid w:val="00133A59"/>
    <w:rsid w:val="00134106"/>
    <w:rsid w:val="00134FBE"/>
    <w:rsid w:val="00136E06"/>
    <w:rsid w:val="00137A6D"/>
    <w:rsid w:val="00137CA7"/>
    <w:rsid w:val="00140A9B"/>
    <w:rsid w:val="00140F57"/>
    <w:rsid w:val="00141C19"/>
    <w:rsid w:val="00146E9C"/>
    <w:rsid w:val="00147E14"/>
    <w:rsid w:val="00155500"/>
    <w:rsid w:val="00155EEB"/>
    <w:rsid w:val="0016053E"/>
    <w:rsid w:val="0016128A"/>
    <w:rsid w:val="001618A5"/>
    <w:rsid w:val="001652C3"/>
    <w:rsid w:val="00165C8A"/>
    <w:rsid w:val="00167C0C"/>
    <w:rsid w:val="00170A1E"/>
    <w:rsid w:val="0017352F"/>
    <w:rsid w:val="0017605A"/>
    <w:rsid w:val="00176C6D"/>
    <w:rsid w:val="0018252C"/>
    <w:rsid w:val="00184257"/>
    <w:rsid w:val="001875D3"/>
    <w:rsid w:val="00187A3C"/>
    <w:rsid w:val="00192486"/>
    <w:rsid w:val="00195529"/>
    <w:rsid w:val="00195D34"/>
    <w:rsid w:val="00196311"/>
    <w:rsid w:val="001964D4"/>
    <w:rsid w:val="001978E1"/>
    <w:rsid w:val="001A1236"/>
    <w:rsid w:val="001A1A63"/>
    <w:rsid w:val="001A1ACC"/>
    <w:rsid w:val="001A3B47"/>
    <w:rsid w:val="001A519D"/>
    <w:rsid w:val="001A5F87"/>
    <w:rsid w:val="001A60E4"/>
    <w:rsid w:val="001A7071"/>
    <w:rsid w:val="001A74EF"/>
    <w:rsid w:val="001A766D"/>
    <w:rsid w:val="001A7FF2"/>
    <w:rsid w:val="001B0479"/>
    <w:rsid w:val="001B0EB0"/>
    <w:rsid w:val="001B69BD"/>
    <w:rsid w:val="001B6D53"/>
    <w:rsid w:val="001B7B32"/>
    <w:rsid w:val="001C02C4"/>
    <w:rsid w:val="001C0667"/>
    <w:rsid w:val="001C0FAF"/>
    <w:rsid w:val="001C13B7"/>
    <w:rsid w:val="001C158D"/>
    <w:rsid w:val="001C1649"/>
    <w:rsid w:val="001C28B7"/>
    <w:rsid w:val="001C2D1C"/>
    <w:rsid w:val="001C2DD4"/>
    <w:rsid w:val="001C4524"/>
    <w:rsid w:val="001C4944"/>
    <w:rsid w:val="001C50EF"/>
    <w:rsid w:val="001C585F"/>
    <w:rsid w:val="001C5CDF"/>
    <w:rsid w:val="001C5E47"/>
    <w:rsid w:val="001C6BDB"/>
    <w:rsid w:val="001C705C"/>
    <w:rsid w:val="001D0021"/>
    <w:rsid w:val="001D0064"/>
    <w:rsid w:val="001D2CF1"/>
    <w:rsid w:val="001D2DDA"/>
    <w:rsid w:val="001D33F2"/>
    <w:rsid w:val="001D4ED8"/>
    <w:rsid w:val="001D560C"/>
    <w:rsid w:val="001D6C3F"/>
    <w:rsid w:val="001D6EB1"/>
    <w:rsid w:val="001D735A"/>
    <w:rsid w:val="001E282F"/>
    <w:rsid w:val="001E32DE"/>
    <w:rsid w:val="001E3319"/>
    <w:rsid w:val="001E5AE4"/>
    <w:rsid w:val="001E5C39"/>
    <w:rsid w:val="001E6CF9"/>
    <w:rsid w:val="001E6D9D"/>
    <w:rsid w:val="001F057B"/>
    <w:rsid w:val="001F121D"/>
    <w:rsid w:val="001F6742"/>
    <w:rsid w:val="001F6B4D"/>
    <w:rsid w:val="001F77BB"/>
    <w:rsid w:val="001F7ABF"/>
    <w:rsid w:val="001F7B34"/>
    <w:rsid w:val="00200C11"/>
    <w:rsid w:val="00201A6B"/>
    <w:rsid w:val="00201D52"/>
    <w:rsid w:val="002021A7"/>
    <w:rsid w:val="00202478"/>
    <w:rsid w:val="00204106"/>
    <w:rsid w:val="00206FFD"/>
    <w:rsid w:val="00207B6B"/>
    <w:rsid w:val="00213CC4"/>
    <w:rsid w:val="0021571B"/>
    <w:rsid w:val="00215F8A"/>
    <w:rsid w:val="00216B57"/>
    <w:rsid w:val="002172EA"/>
    <w:rsid w:val="0021770C"/>
    <w:rsid w:val="002201F6"/>
    <w:rsid w:val="00220DF6"/>
    <w:rsid w:val="00221278"/>
    <w:rsid w:val="00221C10"/>
    <w:rsid w:val="00221FDB"/>
    <w:rsid w:val="00224A46"/>
    <w:rsid w:val="00224C37"/>
    <w:rsid w:val="00235F27"/>
    <w:rsid w:val="00235F33"/>
    <w:rsid w:val="00236872"/>
    <w:rsid w:val="002400E5"/>
    <w:rsid w:val="0024228B"/>
    <w:rsid w:val="002439A6"/>
    <w:rsid w:val="0024439B"/>
    <w:rsid w:val="00244BBE"/>
    <w:rsid w:val="00247686"/>
    <w:rsid w:val="0025020A"/>
    <w:rsid w:val="00251639"/>
    <w:rsid w:val="002542FB"/>
    <w:rsid w:val="002548A1"/>
    <w:rsid w:val="00254A51"/>
    <w:rsid w:val="002559A5"/>
    <w:rsid w:val="0025660C"/>
    <w:rsid w:val="00257A50"/>
    <w:rsid w:val="00261E79"/>
    <w:rsid w:val="002623FE"/>
    <w:rsid w:val="00262A89"/>
    <w:rsid w:val="00262CD7"/>
    <w:rsid w:val="00263C53"/>
    <w:rsid w:val="00263E34"/>
    <w:rsid w:val="002660A8"/>
    <w:rsid w:val="002721D0"/>
    <w:rsid w:val="00275CCE"/>
    <w:rsid w:val="00275CE4"/>
    <w:rsid w:val="00275EB6"/>
    <w:rsid w:val="00277F42"/>
    <w:rsid w:val="00281018"/>
    <w:rsid w:val="0028165E"/>
    <w:rsid w:val="0028463E"/>
    <w:rsid w:val="00284CBE"/>
    <w:rsid w:val="00287CE5"/>
    <w:rsid w:val="00287E61"/>
    <w:rsid w:val="002902A7"/>
    <w:rsid w:val="00290D14"/>
    <w:rsid w:val="00290ECD"/>
    <w:rsid w:val="00291A7B"/>
    <w:rsid w:val="00291BDC"/>
    <w:rsid w:val="00292103"/>
    <w:rsid w:val="00292937"/>
    <w:rsid w:val="00294299"/>
    <w:rsid w:val="00296687"/>
    <w:rsid w:val="002A186C"/>
    <w:rsid w:val="002A3839"/>
    <w:rsid w:val="002A39CF"/>
    <w:rsid w:val="002A70A1"/>
    <w:rsid w:val="002A7184"/>
    <w:rsid w:val="002A7621"/>
    <w:rsid w:val="002B2116"/>
    <w:rsid w:val="002B2536"/>
    <w:rsid w:val="002B4394"/>
    <w:rsid w:val="002B4803"/>
    <w:rsid w:val="002B4A9C"/>
    <w:rsid w:val="002B6213"/>
    <w:rsid w:val="002C0EF2"/>
    <w:rsid w:val="002C21DC"/>
    <w:rsid w:val="002C2202"/>
    <w:rsid w:val="002C3882"/>
    <w:rsid w:val="002C4979"/>
    <w:rsid w:val="002C594D"/>
    <w:rsid w:val="002C63E6"/>
    <w:rsid w:val="002C6D02"/>
    <w:rsid w:val="002D1536"/>
    <w:rsid w:val="002D1670"/>
    <w:rsid w:val="002D2224"/>
    <w:rsid w:val="002D2A1F"/>
    <w:rsid w:val="002D2CF8"/>
    <w:rsid w:val="002D4027"/>
    <w:rsid w:val="002D5043"/>
    <w:rsid w:val="002D58D3"/>
    <w:rsid w:val="002E162F"/>
    <w:rsid w:val="002E1AD1"/>
    <w:rsid w:val="002E251D"/>
    <w:rsid w:val="002E48B9"/>
    <w:rsid w:val="002E5312"/>
    <w:rsid w:val="002E6679"/>
    <w:rsid w:val="002E77AD"/>
    <w:rsid w:val="002F03E1"/>
    <w:rsid w:val="002F14E8"/>
    <w:rsid w:val="002F2D39"/>
    <w:rsid w:val="002F3D57"/>
    <w:rsid w:val="002F624B"/>
    <w:rsid w:val="002F631F"/>
    <w:rsid w:val="002F77C0"/>
    <w:rsid w:val="00301812"/>
    <w:rsid w:val="003018F6"/>
    <w:rsid w:val="0030276C"/>
    <w:rsid w:val="00303C5D"/>
    <w:rsid w:val="003046FF"/>
    <w:rsid w:val="00304949"/>
    <w:rsid w:val="00307390"/>
    <w:rsid w:val="003106EE"/>
    <w:rsid w:val="00312155"/>
    <w:rsid w:val="003135A2"/>
    <w:rsid w:val="00316BC1"/>
    <w:rsid w:val="00317735"/>
    <w:rsid w:val="003208A2"/>
    <w:rsid w:val="00320B44"/>
    <w:rsid w:val="00321B41"/>
    <w:rsid w:val="00322DDD"/>
    <w:rsid w:val="0032372A"/>
    <w:rsid w:val="003254E0"/>
    <w:rsid w:val="00325EBA"/>
    <w:rsid w:val="00327BF8"/>
    <w:rsid w:val="00331893"/>
    <w:rsid w:val="00333AE5"/>
    <w:rsid w:val="00333CF1"/>
    <w:rsid w:val="00335CE9"/>
    <w:rsid w:val="003405B5"/>
    <w:rsid w:val="003424A6"/>
    <w:rsid w:val="00342F98"/>
    <w:rsid w:val="00343D5B"/>
    <w:rsid w:val="0034491B"/>
    <w:rsid w:val="00344E96"/>
    <w:rsid w:val="003461E1"/>
    <w:rsid w:val="00346A23"/>
    <w:rsid w:val="0035067E"/>
    <w:rsid w:val="00350FB2"/>
    <w:rsid w:val="00352B4E"/>
    <w:rsid w:val="00353AA3"/>
    <w:rsid w:val="003561B6"/>
    <w:rsid w:val="003574BD"/>
    <w:rsid w:val="00357CC4"/>
    <w:rsid w:val="00360655"/>
    <w:rsid w:val="003618EE"/>
    <w:rsid w:val="00364747"/>
    <w:rsid w:val="0036516F"/>
    <w:rsid w:val="003653AE"/>
    <w:rsid w:val="00366213"/>
    <w:rsid w:val="00371380"/>
    <w:rsid w:val="003732AD"/>
    <w:rsid w:val="00374C4D"/>
    <w:rsid w:val="00375078"/>
    <w:rsid w:val="00377A4A"/>
    <w:rsid w:val="00380078"/>
    <w:rsid w:val="00380C9C"/>
    <w:rsid w:val="003810AD"/>
    <w:rsid w:val="00382FAA"/>
    <w:rsid w:val="003830C7"/>
    <w:rsid w:val="003831BD"/>
    <w:rsid w:val="00383816"/>
    <w:rsid w:val="00385899"/>
    <w:rsid w:val="00386B50"/>
    <w:rsid w:val="00390111"/>
    <w:rsid w:val="00391D78"/>
    <w:rsid w:val="003939F0"/>
    <w:rsid w:val="00394602"/>
    <w:rsid w:val="00394B3C"/>
    <w:rsid w:val="00396CC4"/>
    <w:rsid w:val="00397212"/>
    <w:rsid w:val="003A2C88"/>
    <w:rsid w:val="003A2F7B"/>
    <w:rsid w:val="003A3B58"/>
    <w:rsid w:val="003A61BD"/>
    <w:rsid w:val="003B2FFE"/>
    <w:rsid w:val="003B33BB"/>
    <w:rsid w:val="003B37E4"/>
    <w:rsid w:val="003B417A"/>
    <w:rsid w:val="003B4251"/>
    <w:rsid w:val="003B44FB"/>
    <w:rsid w:val="003B6002"/>
    <w:rsid w:val="003B68CB"/>
    <w:rsid w:val="003B6FE6"/>
    <w:rsid w:val="003B7357"/>
    <w:rsid w:val="003C0014"/>
    <w:rsid w:val="003C0A33"/>
    <w:rsid w:val="003C11A9"/>
    <w:rsid w:val="003C24A8"/>
    <w:rsid w:val="003C2CB5"/>
    <w:rsid w:val="003C2F64"/>
    <w:rsid w:val="003C67E0"/>
    <w:rsid w:val="003C730F"/>
    <w:rsid w:val="003D252A"/>
    <w:rsid w:val="003D4ACD"/>
    <w:rsid w:val="003D50D4"/>
    <w:rsid w:val="003D6054"/>
    <w:rsid w:val="003D66E0"/>
    <w:rsid w:val="003D6A57"/>
    <w:rsid w:val="003E17DC"/>
    <w:rsid w:val="003E23F3"/>
    <w:rsid w:val="003E2717"/>
    <w:rsid w:val="003E36AB"/>
    <w:rsid w:val="003E3F5A"/>
    <w:rsid w:val="003E404F"/>
    <w:rsid w:val="003E5C8C"/>
    <w:rsid w:val="003E7A57"/>
    <w:rsid w:val="003F18B0"/>
    <w:rsid w:val="003F2CA3"/>
    <w:rsid w:val="003F3608"/>
    <w:rsid w:val="003F4873"/>
    <w:rsid w:val="003F64E9"/>
    <w:rsid w:val="003F70C5"/>
    <w:rsid w:val="00401259"/>
    <w:rsid w:val="00401455"/>
    <w:rsid w:val="0040579A"/>
    <w:rsid w:val="00406A7C"/>
    <w:rsid w:val="00406D04"/>
    <w:rsid w:val="00407B12"/>
    <w:rsid w:val="00411634"/>
    <w:rsid w:val="00412D3E"/>
    <w:rsid w:val="00412FA2"/>
    <w:rsid w:val="00413173"/>
    <w:rsid w:val="00413A7E"/>
    <w:rsid w:val="00414514"/>
    <w:rsid w:val="00414B13"/>
    <w:rsid w:val="004155DF"/>
    <w:rsid w:val="00416ACE"/>
    <w:rsid w:val="0041715C"/>
    <w:rsid w:val="00417727"/>
    <w:rsid w:val="00420276"/>
    <w:rsid w:val="00422255"/>
    <w:rsid w:val="004258FB"/>
    <w:rsid w:val="00427150"/>
    <w:rsid w:val="00430303"/>
    <w:rsid w:val="00431B60"/>
    <w:rsid w:val="00433338"/>
    <w:rsid w:val="00435670"/>
    <w:rsid w:val="00435B25"/>
    <w:rsid w:val="00435B40"/>
    <w:rsid w:val="00435E00"/>
    <w:rsid w:val="004372AA"/>
    <w:rsid w:val="00440107"/>
    <w:rsid w:val="00440AE6"/>
    <w:rsid w:val="00441839"/>
    <w:rsid w:val="00442248"/>
    <w:rsid w:val="00443BF0"/>
    <w:rsid w:val="00443C26"/>
    <w:rsid w:val="00443CD3"/>
    <w:rsid w:val="004460E0"/>
    <w:rsid w:val="00446F9A"/>
    <w:rsid w:val="00447553"/>
    <w:rsid w:val="0045044F"/>
    <w:rsid w:val="00450B30"/>
    <w:rsid w:val="00450D5C"/>
    <w:rsid w:val="0045225E"/>
    <w:rsid w:val="004531EA"/>
    <w:rsid w:val="00455342"/>
    <w:rsid w:val="004609FE"/>
    <w:rsid w:val="004610A2"/>
    <w:rsid w:val="00463D3A"/>
    <w:rsid w:val="00463EE3"/>
    <w:rsid w:val="004644ED"/>
    <w:rsid w:val="00465CA0"/>
    <w:rsid w:val="00466E01"/>
    <w:rsid w:val="00473FF7"/>
    <w:rsid w:val="00475B16"/>
    <w:rsid w:val="00476ABC"/>
    <w:rsid w:val="004770F4"/>
    <w:rsid w:val="004807C6"/>
    <w:rsid w:val="00480ECF"/>
    <w:rsid w:val="00481078"/>
    <w:rsid w:val="0048150C"/>
    <w:rsid w:val="00482311"/>
    <w:rsid w:val="004827F1"/>
    <w:rsid w:val="00482D6B"/>
    <w:rsid w:val="00485163"/>
    <w:rsid w:val="004852CA"/>
    <w:rsid w:val="004868CB"/>
    <w:rsid w:val="00487E36"/>
    <w:rsid w:val="00492514"/>
    <w:rsid w:val="0049285F"/>
    <w:rsid w:val="00493159"/>
    <w:rsid w:val="004932DF"/>
    <w:rsid w:val="004946F0"/>
    <w:rsid w:val="00494825"/>
    <w:rsid w:val="00495B13"/>
    <w:rsid w:val="00497A58"/>
    <w:rsid w:val="00497B78"/>
    <w:rsid w:val="004A1249"/>
    <w:rsid w:val="004A200F"/>
    <w:rsid w:val="004A32F6"/>
    <w:rsid w:val="004A3553"/>
    <w:rsid w:val="004A5385"/>
    <w:rsid w:val="004A59F9"/>
    <w:rsid w:val="004A614F"/>
    <w:rsid w:val="004B0764"/>
    <w:rsid w:val="004B0A76"/>
    <w:rsid w:val="004B14D6"/>
    <w:rsid w:val="004B15DD"/>
    <w:rsid w:val="004B223C"/>
    <w:rsid w:val="004B6536"/>
    <w:rsid w:val="004B78D5"/>
    <w:rsid w:val="004C1603"/>
    <w:rsid w:val="004C1E2D"/>
    <w:rsid w:val="004C2750"/>
    <w:rsid w:val="004C321A"/>
    <w:rsid w:val="004C3B6A"/>
    <w:rsid w:val="004C3CC1"/>
    <w:rsid w:val="004C3F02"/>
    <w:rsid w:val="004C5AFB"/>
    <w:rsid w:val="004C5AFF"/>
    <w:rsid w:val="004C5C24"/>
    <w:rsid w:val="004D51BB"/>
    <w:rsid w:val="004D5928"/>
    <w:rsid w:val="004D62B3"/>
    <w:rsid w:val="004D69CC"/>
    <w:rsid w:val="004D7A31"/>
    <w:rsid w:val="004E1331"/>
    <w:rsid w:val="004E17AF"/>
    <w:rsid w:val="004E3127"/>
    <w:rsid w:val="004E39EC"/>
    <w:rsid w:val="004E530F"/>
    <w:rsid w:val="004E637B"/>
    <w:rsid w:val="004E7259"/>
    <w:rsid w:val="004F156A"/>
    <w:rsid w:val="004F4E79"/>
    <w:rsid w:val="004F57A4"/>
    <w:rsid w:val="004F66E4"/>
    <w:rsid w:val="004F7562"/>
    <w:rsid w:val="004F7747"/>
    <w:rsid w:val="004F7E03"/>
    <w:rsid w:val="00500C4C"/>
    <w:rsid w:val="0050139C"/>
    <w:rsid w:val="005017C6"/>
    <w:rsid w:val="005038C6"/>
    <w:rsid w:val="00505A17"/>
    <w:rsid w:val="00505DE1"/>
    <w:rsid w:val="00505E61"/>
    <w:rsid w:val="0050652C"/>
    <w:rsid w:val="00506EAE"/>
    <w:rsid w:val="00506FC4"/>
    <w:rsid w:val="005071FA"/>
    <w:rsid w:val="0050732B"/>
    <w:rsid w:val="00511A50"/>
    <w:rsid w:val="00512E0E"/>
    <w:rsid w:val="005141DC"/>
    <w:rsid w:val="00514526"/>
    <w:rsid w:val="00516A52"/>
    <w:rsid w:val="00516D25"/>
    <w:rsid w:val="00520418"/>
    <w:rsid w:val="005206F9"/>
    <w:rsid w:val="0052196B"/>
    <w:rsid w:val="00524FC0"/>
    <w:rsid w:val="00526449"/>
    <w:rsid w:val="00530021"/>
    <w:rsid w:val="005305C5"/>
    <w:rsid w:val="005306F9"/>
    <w:rsid w:val="00530F78"/>
    <w:rsid w:val="00532C3D"/>
    <w:rsid w:val="00532E44"/>
    <w:rsid w:val="00534182"/>
    <w:rsid w:val="005344C2"/>
    <w:rsid w:val="005365A0"/>
    <w:rsid w:val="005400B9"/>
    <w:rsid w:val="00541935"/>
    <w:rsid w:val="00543453"/>
    <w:rsid w:val="00543B02"/>
    <w:rsid w:val="00544BF5"/>
    <w:rsid w:val="005455AD"/>
    <w:rsid w:val="00546E80"/>
    <w:rsid w:val="00546F7F"/>
    <w:rsid w:val="0055023F"/>
    <w:rsid w:val="00551ED2"/>
    <w:rsid w:val="00553550"/>
    <w:rsid w:val="0055372E"/>
    <w:rsid w:val="00553A68"/>
    <w:rsid w:val="005612B8"/>
    <w:rsid w:val="00561E5E"/>
    <w:rsid w:val="0056600A"/>
    <w:rsid w:val="00570CAD"/>
    <w:rsid w:val="00571803"/>
    <w:rsid w:val="00572211"/>
    <w:rsid w:val="00572A1E"/>
    <w:rsid w:val="005741DC"/>
    <w:rsid w:val="00575A29"/>
    <w:rsid w:val="00577AC8"/>
    <w:rsid w:val="005819C4"/>
    <w:rsid w:val="00582467"/>
    <w:rsid w:val="0058263D"/>
    <w:rsid w:val="005833AF"/>
    <w:rsid w:val="00585E30"/>
    <w:rsid w:val="005861EF"/>
    <w:rsid w:val="00587E20"/>
    <w:rsid w:val="00590620"/>
    <w:rsid w:val="005911F7"/>
    <w:rsid w:val="00591245"/>
    <w:rsid w:val="00591908"/>
    <w:rsid w:val="00591F65"/>
    <w:rsid w:val="00594216"/>
    <w:rsid w:val="005944DB"/>
    <w:rsid w:val="005963E4"/>
    <w:rsid w:val="005A4044"/>
    <w:rsid w:val="005A53CB"/>
    <w:rsid w:val="005A580B"/>
    <w:rsid w:val="005A58A9"/>
    <w:rsid w:val="005A7C27"/>
    <w:rsid w:val="005B0283"/>
    <w:rsid w:val="005B10C7"/>
    <w:rsid w:val="005B2BF5"/>
    <w:rsid w:val="005B49AE"/>
    <w:rsid w:val="005B62FE"/>
    <w:rsid w:val="005C198C"/>
    <w:rsid w:val="005C1DC4"/>
    <w:rsid w:val="005C2528"/>
    <w:rsid w:val="005C3672"/>
    <w:rsid w:val="005C479D"/>
    <w:rsid w:val="005C483C"/>
    <w:rsid w:val="005C50D1"/>
    <w:rsid w:val="005C5BA2"/>
    <w:rsid w:val="005D0DE4"/>
    <w:rsid w:val="005D1B3E"/>
    <w:rsid w:val="005D222F"/>
    <w:rsid w:val="005D2435"/>
    <w:rsid w:val="005D34A3"/>
    <w:rsid w:val="005D34DF"/>
    <w:rsid w:val="005D426B"/>
    <w:rsid w:val="005D4EF0"/>
    <w:rsid w:val="005D59C7"/>
    <w:rsid w:val="005D5F4A"/>
    <w:rsid w:val="005D6D6C"/>
    <w:rsid w:val="005E09AD"/>
    <w:rsid w:val="005E1A55"/>
    <w:rsid w:val="005E1C76"/>
    <w:rsid w:val="005E1F5B"/>
    <w:rsid w:val="005E3164"/>
    <w:rsid w:val="005E3DB4"/>
    <w:rsid w:val="005E3E7D"/>
    <w:rsid w:val="005E58F5"/>
    <w:rsid w:val="005E5CFD"/>
    <w:rsid w:val="005E6C74"/>
    <w:rsid w:val="005E70D6"/>
    <w:rsid w:val="005E724C"/>
    <w:rsid w:val="005F0E06"/>
    <w:rsid w:val="005F1668"/>
    <w:rsid w:val="005F204A"/>
    <w:rsid w:val="005F47CB"/>
    <w:rsid w:val="005F5289"/>
    <w:rsid w:val="005F5F32"/>
    <w:rsid w:val="005F69A2"/>
    <w:rsid w:val="005F7A2D"/>
    <w:rsid w:val="005F7FA7"/>
    <w:rsid w:val="006001C5"/>
    <w:rsid w:val="0060118F"/>
    <w:rsid w:val="00603D48"/>
    <w:rsid w:val="0060540A"/>
    <w:rsid w:val="006062D7"/>
    <w:rsid w:val="00607720"/>
    <w:rsid w:val="00607730"/>
    <w:rsid w:val="006100C4"/>
    <w:rsid w:val="006112A5"/>
    <w:rsid w:val="006125FB"/>
    <w:rsid w:val="00612623"/>
    <w:rsid w:val="00615B5F"/>
    <w:rsid w:val="00624B95"/>
    <w:rsid w:val="00625589"/>
    <w:rsid w:val="00625C25"/>
    <w:rsid w:val="006261F3"/>
    <w:rsid w:val="00626542"/>
    <w:rsid w:val="00626B1E"/>
    <w:rsid w:val="00630027"/>
    <w:rsid w:val="00630088"/>
    <w:rsid w:val="00630B59"/>
    <w:rsid w:val="00632FE6"/>
    <w:rsid w:val="00633ABA"/>
    <w:rsid w:val="00634C83"/>
    <w:rsid w:val="006368B3"/>
    <w:rsid w:val="00640602"/>
    <w:rsid w:val="00642BBD"/>
    <w:rsid w:val="00642C11"/>
    <w:rsid w:val="0064316B"/>
    <w:rsid w:val="0064382D"/>
    <w:rsid w:val="00643B27"/>
    <w:rsid w:val="00645F5F"/>
    <w:rsid w:val="0065215D"/>
    <w:rsid w:val="00652452"/>
    <w:rsid w:val="00653C5D"/>
    <w:rsid w:val="0065467E"/>
    <w:rsid w:val="006611B3"/>
    <w:rsid w:val="00661576"/>
    <w:rsid w:val="00661E29"/>
    <w:rsid w:val="00663982"/>
    <w:rsid w:val="00665D4D"/>
    <w:rsid w:val="00667532"/>
    <w:rsid w:val="00671933"/>
    <w:rsid w:val="00671B46"/>
    <w:rsid w:val="00672E21"/>
    <w:rsid w:val="00673FBB"/>
    <w:rsid w:val="006740E6"/>
    <w:rsid w:val="00674890"/>
    <w:rsid w:val="00674B0D"/>
    <w:rsid w:val="00676951"/>
    <w:rsid w:val="00676C67"/>
    <w:rsid w:val="00676F2A"/>
    <w:rsid w:val="00680B9B"/>
    <w:rsid w:val="00680D16"/>
    <w:rsid w:val="00682C63"/>
    <w:rsid w:val="006852DA"/>
    <w:rsid w:val="00685B8F"/>
    <w:rsid w:val="00690A0A"/>
    <w:rsid w:val="00692CB8"/>
    <w:rsid w:val="00693646"/>
    <w:rsid w:val="00694BCE"/>
    <w:rsid w:val="006A0BF2"/>
    <w:rsid w:val="006A11F6"/>
    <w:rsid w:val="006A2B92"/>
    <w:rsid w:val="006A2E57"/>
    <w:rsid w:val="006A3FAA"/>
    <w:rsid w:val="006A4086"/>
    <w:rsid w:val="006A5047"/>
    <w:rsid w:val="006A7B40"/>
    <w:rsid w:val="006B01CF"/>
    <w:rsid w:val="006B076D"/>
    <w:rsid w:val="006B0EDB"/>
    <w:rsid w:val="006B31CD"/>
    <w:rsid w:val="006B4AEC"/>
    <w:rsid w:val="006C0540"/>
    <w:rsid w:val="006C1C79"/>
    <w:rsid w:val="006C2264"/>
    <w:rsid w:val="006C3134"/>
    <w:rsid w:val="006C492A"/>
    <w:rsid w:val="006C4D87"/>
    <w:rsid w:val="006C5272"/>
    <w:rsid w:val="006C756E"/>
    <w:rsid w:val="006C78CD"/>
    <w:rsid w:val="006D1646"/>
    <w:rsid w:val="006D175E"/>
    <w:rsid w:val="006D2CE2"/>
    <w:rsid w:val="006D3701"/>
    <w:rsid w:val="006D5BFD"/>
    <w:rsid w:val="006D6D1C"/>
    <w:rsid w:val="006D782D"/>
    <w:rsid w:val="006E026B"/>
    <w:rsid w:val="006E08E5"/>
    <w:rsid w:val="006E0CA0"/>
    <w:rsid w:val="006E186E"/>
    <w:rsid w:val="006E30F9"/>
    <w:rsid w:val="006E369D"/>
    <w:rsid w:val="006E3A63"/>
    <w:rsid w:val="006E44BD"/>
    <w:rsid w:val="006E47A3"/>
    <w:rsid w:val="006F0233"/>
    <w:rsid w:val="006F09B9"/>
    <w:rsid w:val="006F5591"/>
    <w:rsid w:val="006F586C"/>
    <w:rsid w:val="007005AA"/>
    <w:rsid w:val="00701A8A"/>
    <w:rsid w:val="00702148"/>
    <w:rsid w:val="0070236D"/>
    <w:rsid w:val="007036BD"/>
    <w:rsid w:val="0070583F"/>
    <w:rsid w:val="00705A39"/>
    <w:rsid w:val="00705EDC"/>
    <w:rsid w:val="0070704B"/>
    <w:rsid w:val="00707AB6"/>
    <w:rsid w:val="00711093"/>
    <w:rsid w:val="00712A8B"/>
    <w:rsid w:val="007141C2"/>
    <w:rsid w:val="007161EA"/>
    <w:rsid w:val="007214E2"/>
    <w:rsid w:val="00723C39"/>
    <w:rsid w:val="00725631"/>
    <w:rsid w:val="00725F53"/>
    <w:rsid w:val="007308D2"/>
    <w:rsid w:val="007313C0"/>
    <w:rsid w:val="00731865"/>
    <w:rsid w:val="00731935"/>
    <w:rsid w:val="00731A1A"/>
    <w:rsid w:val="00732027"/>
    <w:rsid w:val="00732036"/>
    <w:rsid w:val="007333B8"/>
    <w:rsid w:val="00734449"/>
    <w:rsid w:val="007401DD"/>
    <w:rsid w:val="00743C31"/>
    <w:rsid w:val="00744DCA"/>
    <w:rsid w:val="00745815"/>
    <w:rsid w:val="007461FC"/>
    <w:rsid w:val="00746794"/>
    <w:rsid w:val="0074731C"/>
    <w:rsid w:val="00747A49"/>
    <w:rsid w:val="00750B47"/>
    <w:rsid w:val="00752704"/>
    <w:rsid w:val="0075470A"/>
    <w:rsid w:val="0075523A"/>
    <w:rsid w:val="00756658"/>
    <w:rsid w:val="00756FF5"/>
    <w:rsid w:val="007575E4"/>
    <w:rsid w:val="007617C5"/>
    <w:rsid w:val="00761E13"/>
    <w:rsid w:val="00762373"/>
    <w:rsid w:val="00762681"/>
    <w:rsid w:val="00762DCB"/>
    <w:rsid w:val="007636F7"/>
    <w:rsid w:val="007647EC"/>
    <w:rsid w:val="0076486D"/>
    <w:rsid w:val="007658C5"/>
    <w:rsid w:val="007660E1"/>
    <w:rsid w:val="007714BC"/>
    <w:rsid w:val="00772FFC"/>
    <w:rsid w:val="0077364A"/>
    <w:rsid w:val="00780308"/>
    <w:rsid w:val="0078157B"/>
    <w:rsid w:val="0078201B"/>
    <w:rsid w:val="0078220A"/>
    <w:rsid w:val="00782721"/>
    <w:rsid w:val="00783BFA"/>
    <w:rsid w:val="00783EB1"/>
    <w:rsid w:val="00787C9D"/>
    <w:rsid w:val="00790652"/>
    <w:rsid w:val="00790E06"/>
    <w:rsid w:val="00792A36"/>
    <w:rsid w:val="00793A88"/>
    <w:rsid w:val="007958C4"/>
    <w:rsid w:val="00795D3A"/>
    <w:rsid w:val="00797F12"/>
    <w:rsid w:val="007A2822"/>
    <w:rsid w:val="007A3A53"/>
    <w:rsid w:val="007A4E73"/>
    <w:rsid w:val="007A54B8"/>
    <w:rsid w:val="007A67E7"/>
    <w:rsid w:val="007A6CA7"/>
    <w:rsid w:val="007B0BE2"/>
    <w:rsid w:val="007B1D65"/>
    <w:rsid w:val="007B2DB5"/>
    <w:rsid w:val="007B3CA4"/>
    <w:rsid w:val="007B46E5"/>
    <w:rsid w:val="007C1E6A"/>
    <w:rsid w:val="007C575D"/>
    <w:rsid w:val="007C6211"/>
    <w:rsid w:val="007D293E"/>
    <w:rsid w:val="007D3AA9"/>
    <w:rsid w:val="007D4A5A"/>
    <w:rsid w:val="007E110D"/>
    <w:rsid w:val="007E192A"/>
    <w:rsid w:val="007E1E92"/>
    <w:rsid w:val="007E2095"/>
    <w:rsid w:val="007E249B"/>
    <w:rsid w:val="007E2605"/>
    <w:rsid w:val="007E483F"/>
    <w:rsid w:val="007E6575"/>
    <w:rsid w:val="007E79EA"/>
    <w:rsid w:val="007F0108"/>
    <w:rsid w:val="007F032D"/>
    <w:rsid w:val="007F178D"/>
    <w:rsid w:val="007F234C"/>
    <w:rsid w:val="007F2AAC"/>
    <w:rsid w:val="007F3A05"/>
    <w:rsid w:val="007F4A31"/>
    <w:rsid w:val="007F7E9F"/>
    <w:rsid w:val="00803336"/>
    <w:rsid w:val="00804674"/>
    <w:rsid w:val="00804AAA"/>
    <w:rsid w:val="00805F3E"/>
    <w:rsid w:val="00807C7D"/>
    <w:rsid w:val="00811CA6"/>
    <w:rsid w:val="008159DF"/>
    <w:rsid w:val="0081616E"/>
    <w:rsid w:val="008167E4"/>
    <w:rsid w:val="00817DF1"/>
    <w:rsid w:val="00825BA5"/>
    <w:rsid w:val="00826116"/>
    <w:rsid w:val="00826DA5"/>
    <w:rsid w:val="00827C10"/>
    <w:rsid w:val="008305F9"/>
    <w:rsid w:val="008349B8"/>
    <w:rsid w:val="0083662E"/>
    <w:rsid w:val="00836B5E"/>
    <w:rsid w:val="00836E5B"/>
    <w:rsid w:val="00836FBE"/>
    <w:rsid w:val="0084046D"/>
    <w:rsid w:val="008426BD"/>
    <w:rsid w:val="00842734"/>
    <w:rsid w:val="008429F6"/>
    <w:rsid w:val="00843AAB"/>
    <w:rsid w:val="00844483"/>
    <w:rsid w:val="008444C8"/>
    <w:rsid w:val="00845E6D"/>
    <w:rsid w:val="00846677"/>
    <w:rsid w:val="00847252"/>
    <w:rsid w:val="00850151"/>
    <w:rsid w:val="00853AD4"/>
    <w:rsid w:val="00854B52"/>
    <w:rsid w:val="00854CF0"/>
    <w:rsid w:val="00854F20"/>
    <w:rsid w:val="0085514E"/>
    <w:rsid w:val="00855A4F"/>
    <w:rsid w:val="00863336"/>
    <w:rsid w:val="008665A4"/>
    <w:rsid w:val="008666AC"/>
    <w:rsid w:val="008678EC"/>
    <w:rsid w:val="00870422"/>
    <w:rsid w:val="008705CD"/>
    <w:rsid w:val="00872566"/>
    <w:rsid w:val="00872CF4"/>
    <w:rsid w:val="0087398E"/>
    <w:rsid w:val="00874B42"/>
    <w:rsid w:val="00880DB9"/>
    <w:rsid w:val="00880EE4"/>
    <w:rsid w:val="008816E4"/>
    <w:rsid w:val="008819AB"/>
    <w:rsid w:val="0088541B"/>
    <w:rsid w:val="00885581"/>
    <w:rsid w:val="00890529"/>
    <w:rsid w:val="0089163D"/>
    <w:rsid w:val="00892EBD"/>
    <w:rsid w:val="00893DD6"/>
    <w:rsid w:val="0089710A"/>
    <w:rsid w:val="008975A9"/>
    <w:rsid w:val="008A056E"/>
    <w:rsid w:val="008A29DA"/>
    <w:rsid w:val="008A2AA1"/>
    <w:rsid w:val="008A2D95"/>
    <w:rsid w:val="008A3C40"/>
    <w:rsid w:val="008A3F22"/>
    <w:rsid w:val="008A6E87"/>
    <w:rsid w:val="008B080F"/>
    <w:rsid w:val="008B0A32"/>
    <w:rsid w:val="008B0F82"/>
    <w:rsid w:val="008B541E"/>
    <w:rsid w:val="008C1023"/>
    <w:rsid w:val="008C1436"/>
    <w:rsid w:val="008C32D5"/>
    <w:rsid w:val="008C4699"/>
    <w:rsid w:val="008C5050"/>
    <w:rsid w:val="008C6720"/>
    <w:rsid w:val="008D16D8"/>
    <w:rsid w:val="008D1C04"/>
    <w:rsid w:val="008D1D55"/>
    <w:rsid w:val="008D45BA"/>
    <w:rsid w:val="008D4CA4"/>
    <w:rsid w:val="008D572B"/>
    <w:rsid w:val="008D644B"/>
    <w:rsid w:val="008E0C16"/>
    <w:rsid w:val="008E187A"/>
    <w:rsid w:val="008E1A73"/>
    <w:rsid w:val="008E27C2"/>
    <w:rsid w:val="008E6BD9"/>
    <w:rsid w:val="008E6FE4"/>
    <w:rsid w:val="008F049E"/>
    <w:rsid w:val="008F4342"/>
    <w:rsid w:val="008F4824"/>
    <w:rsid w:val="008F70D8"/>
    <w:rsid w:val="008F7584"/>
    <w:rsid w:val="00900FCE"/>
    <w:rsid w:val="00902535"/>
    <w:rsid w:val="009027E1"/>
    <w:rsid w:val="009043EB"/>
    <w:rsid w:val="00904F2F"/>
    <w:rsid w:val="00906D27"/>
    <w:rsid w:val="00911C1D"/>
    <w:rsid w:val="00912D61"/>
    <w:rsid w:val="00914B9D"/>
    <w:rsid w:val="00916F2A"/>
    <w:rsid w:val="00917256"/>
    <w:rsid w:val="00920773"/>
    <w:rsid w:val="00920E43"/>
    <w:rsid w:val="0092231A"/>
    <w:rsid w:val="0092285F"/>
    <w:rsid w:val="00924DCB"/>
    <w:rsid w:val="009257D8"/>
    <w:rsid w:val="009276B7"/>
    <w:rsid w:val="00927B1A"/>
    <w:rsid w:val="009306E4"/>
    <w:rsid w:val="00930DFD"/>
    <w:rsid w:val="00931359"/>
    <w:rsid w:val="00931B0B"/>
    <w:rsid w:val="009321D9"/>
    <w:rsid w:val="0093523A"/>
    <w:rsid w:val="00935738"/>
    <w:rsid w:val="00935CDB"/>
    <w:rsid w:val="0093718A"/>
    <w:rsid w:val="00937C14"/>
    <w:rsid w:val="00937DFE"/>
    <w:rsid w:val="00941FB3"/>
    <w:rsid w:val="00942DFB"/>
    <w:rsid w:val="00942E72"/>
    <w:rsid w:val="00943111"/>
    <w:rsid w:val="0094471A"/>
    <w:rsid w:val="00947435"/>
    <w:rsid w:val="009474CA"/>
    <w:rsid w:val="0094782A"/>
    <w:rsid w:val="009514C9"/>
    <w:rsid w:val="00951C1C"/>
    <w:rsid w:val="00952431"/>
    <w:rsid w:val="00952DA3"/>
    <w:rsid w:val="00954166"/>
    <w:rsid w:val="00956DD0"/>
    <w:rsid w:val="00957186"/>
    <w:rsid w:val="00961FCF"/>
    <w:rsid w:val="00963A82"/>
    <w:rsid w:val="00964C80"/>
    <w:rsid w:val="009667E9"/>
    <w:rsid w:val="0096758C"/>
    <w:rsid w:val="00971BC0"/>
    <w:rsid w:val="0097323C"/>
    <w:rsid w:val="0097716A"/>
    <w:rsid w:val="00980560"/>
    <w:rsid w:val="00980D28"/>
    <w:rsid w:val="0098137E"/>
    <w:rsid w:val="009819C2"/>
    <w:rsid w:val="00981A9A"/>
    <w:rsid w:val="00982E4A"/>
    <w:rsid w:val="00983026"/>
    <w:rsid w:val="00987532"/>
    <w:rsid w:val="00987F60"/>
    <w:rsid w:val="009905A9"/>
    <w:rsid w:val="00991025"/>
    <w:rsid w:val="009910DC"/>
    <w:rsid w:val="00992244"/>
    <w:rsid w:val="00992426"/>
    <w:rsid w:val="009933EA"/>
    <w:rsid w:val="0099626D"/>
    <w:rsid w:val="00996D34"/>
    <w:rsid w:val="009A0D88"/>
    <w:rsid w:val="009A41B6"/>
    <w:rsid w:val="009A445E"/>
    <w:rsid w:val="009A55AA"/>
    <w:rsid w:val="009A68B8"/>
    <w:rsid w:val="009A6E36"/>
    <w:rsid w:val="009A6F7B"/>
    <w:rsid w:val="009A7DCD"/>
    <w:rsid w:val="009B2FA4"/>
    <w:rsid w:val="009C154D"/>
    <w:rsid w:val="009C15D2"/>
    <w:rsid w:val="009C23C1"/>
    <w:rsid w:val="009C27F1"/>
    <w:rsid w:val="009C353F"/>
    <w:rsid w:val="009C612D"/>
    <w:rsid w:val="009C7045"/>
    <w:rsid w:val="009D1369"/>
    <w:rsid w:val="009D1555"/>
    <w:rsid w:val="009D243E"/>
    <w:rsid w:val="009D3164"/>
    <w:rsid w:val="009D31B1"/>
    <w:rsid w:val="009D37A2"/>
    <w:rsid w:val="009D5AF8"/>
    <w:rsid w:val="009D72F3"/>
    <w:rsid w:val="009E0A8A"/>
    <w:rsid w:val="009E0AF9"/>
    <w:rsid w:val="009E1C7B"/>
    <w:rsid w:val="009E3828"/>
    <w:rsid w:val="009E3EB2"/>
    <w:rsid w:val="009E4092"/>
    <w:rsid w:val="009E64F9"/>
    <w:rsid w:val="009E7AA1"/>
    <w:rsid w:val="009F0480"/>
    <w:rsid w:val="009F069B"/>
    <w:rsid w:val="009F0A4C"/>
    <w:rsid w:val="009F2E64"/>
    <w:rsid w:val="009F5A72"/>
    <w:rsid w:val="009F5B80"/>
    <w:rsid w:val="009F6CA7"/>
    <w:rsid w:val="009F6F9B"/>
    <w:rsid w:val="009F75EE"/>
    <w:rsid w:val="009F75F7"/>
    <w:rsid w:val="00A0227F"/>
    <w:rsid w:val="00A02635"/>
    <w:rsid w:val="00A02986"/>
    <w:rsid w:val="00A0551B"/>
    <w:rsid w:val="00A0723E"/>
    <w:rsid w:val="00A0731D"/>
    <w:rsid w:val="00A07DE7"/>
    <w:rsid w:val="00A07EA7"/>
    <w:rsid w:val="00A117E3"/>
    <w:rsid w:val="00A122D0"/>
    <w:rsid w:val="00A16B25"/>
    <w:rsid w:val="00A16F41"/>
    <w:rsid w:val="00A2267B"/>
    <w:rsid w:val="00A22B60"/>
    <w:rsid w:val="00A22F9C"/>
    <w:rsid w:val="00A3014B"/>
    <w:rsid w:val="00A323C7"/>
    <w:rsid w:val="00A327A8"/>
    <w:rsid w:val="00A33CA5"/>
    <w:rsid w:val="00A33EE7"/>
    <w:rsid w:val="00A35F3A"/>
    <w:rsid w:val="00A36007"/>
    <w:rsid w:val="00A410A3"/>
    <w:rsid w:val="00A413CC"/>
    <w:rsid w:val="00A41C72"/>
    <w:rsid w:val="00A4208C"/>
    <w:rsid w:val="00A42987"/>
    <w:rsid w:val="00A4348B"/>
    <w:rsid w:val="00A44CA2"/>
    <w:rsid w:val="00A45B80"/>
    <w:rsid w:val="00A47EBD"/>
    <w:rsid w:val="00A506C9"/>
    <w:rsid w:val="00A5137F"/>
    <w:rsid w:val="00A5405F"/>
    <w:rsid w:val="00A54A64"/>
    <w:rsid w:val="00A55375"/>
    <w:rsid w:val="00A57B90"/>
    <w:rsid w:val="00A60BA3"/>
    <w:rsid w:val="00A63050"/>
    <w:rsid w:val="00A647BB"/>
    <w:rsid w:val="00A64FA8"/>
    <w:rsid w:val="00A6509C"/>
    <w:rsid w:val="00A65BC1"/>
    <w:rsid w:val="00A6629B"/>
    <w:rsid w:val="00A70D17"/>
    <w:rsid w:val="00A72AD7"/>
    <w:rsid w:val="00A72C30"/>
    <w:rsid w:val="00A73501"/>
    <w:rsid w:val="00A748EE"/>
    <w:rsid w:val="00A765E5"/>
    <w:rsid w:val="00A774D9"/>
    <w:rsid w:val="00A77BFA"/>
    <w:rsid w:val="00A80AEC"/>
    <w:rsid w:val="00A80CC8"/>
    <w:rsid w:val="00A90A2D"/>
    <w:rsid w:val="00A91239"/>
    <w:rsid w:val="00A9210E"/>
    <w:rsid w:val="00A93CEA"/>
    <w:rsid w:val="00A95C1F"/>
    <w:rsid w:val="00A96081"/>
    <w:rsid w:val="00A961F9"/>
    <w:rsid w:val="00A96751"/>
    <w:rsid w:val="00A96ADA"/>
    <w:rsid w:val="00AA227E"/>
    <w:rsid w:val="00AA2560"/>
    <w:rsid w:val="00AA2736"/>
    <w:rsid w:val="00AA287D"/>
    <w:rsid w:val="00AA36E4"/>
    <w:rsid w:val="00AA4A5F"/>
    <w:rsid w:val="00AA603F"/>
    <w:rsid w:val="00AA644A"/>
    <w:rsid w:val="00AB0781"/>
    <w:rsid w:val="00AB0FFE"/>
    <w:rsid w:val="00AB1035"/>
    <w:rsid w:val="00AB1A94"/>
    <w:rsid w:val="00AB4287"/>
    <w:rsid w:val="00AB76E3"/>
    <w:rsid w:val="00AB7F07"/>
    <w:rsid w:val="00AC1214"/>
    <w:rsid w:val="00AC2C96"/>
    <w:rsid w:val="00AC4A43"/>
    <w:rsid w:val="00AD27D6"/>
    <w:rsid w:val="00AD2D88"/>
    <w:rsid w:val="00AD3733"/>
    <w:rsid w:val="00AD416F"/>
    <w:rsid w:val="00AD4FD1"/>
    <w:rsid w:val="00AD64A1"/>
    <w:rsid w:val="00AD64C9"/>
    <w:rsid w:val="00AE025D"/>
    <w:rsid w:val="00AE03CB"/>
    <w:rsid w:val="00AE415B"/>
    <w:rsid w:val="00AE618B"/>
    <w:rsid w:val="00AE6333"/>
    <w:rsid w:val="00AE776D"/>
    <w:rsid w:val="00AF0460"/>
    <w:rsid w:val="00AF51D9"/>
    <w:rsid w:val="00AF5E26"/>
    <w:rsid w:val="00AF627C"/>
    <w:rsid w:val="00AF6E45"/>
    <w:rsid w:val="00B039AE"/>
    <w:rsid w:val="00B04839"/>
    <w:rsid w:val="00B06251"/>
    <w:rsid w:val="00B07D56"/>
    <w:rsid w:val="00B10B73"/>
    <w:rsid w:val="00B13223"/>
    <w:rsid w:val="00B13FBF"/>
    <w:rsid w:val="00B1441F"/>
    <w:rsid w:val="00B1449B"/>
    <w:rsid w:val="00B1525E"/>
    <w:rsid w:val="00B205DE"/>
    <w:rsid w:val="00B23917"/>
    <w:rsid w:val="00B23F2F"/>
    <w:rsid w:val="00B2415E"/>
    <w:rsid w:val="00B26134"/>
    <w:rsid w:val="00B26E85"/>
    <w:rsid w:val="00B33233"/>
    <w:rsid w:val="00B34A7E"/>
    <w:rsid w:val="00B3610E"/>
    <w:rsid w:val="00B37B4B"/>
    <w:rsid w:val="00B408A2"/>
    <w:rsid w:val="00B41201"/>
    <w:rsid w:val="00B41936"/>
    <w:rsid w:val="00B4584B"/>
    <w:rsid w:val="00B47E57"/>
    <w:rsid w:val="00B505B4"/>
    <w:rsid w:val="00B51446"/>
    <w:rsid w:val="00B53BB5"/>
    <w:rsid w:val="00B53D20"/>
    <w:rsid w:val="00B56180"/>
    <w:rsid w:val="00B5690B"/>
    <w:rsid w:val="00B569E2"/>
    <w:rsid w:val="00B57697"/>
    <w:rsid w:val="00B60790"/>
    <w:rsid w:val="00B61778"/>
    <w:rsid w:val="00B63401"/>
    <w:rsid w:val="00B64252"/>
    <w:rsid w:val="00B6624E"/>
    <w:rsid w:val="00B66523"/>
    <w:rsid w:val="00B67F90"/>
    <w:rsid w:val="00B7024A"/>
    <w:rsid w:val="00B71320"/>
    <w:rsid w:val="00B71F13"/>
    <w:rsid w:val="00B722A8"/>
    <w:rsid w:val="00B77805"/>
    <w:rsid w:val="00B77D8D"/>
    <w:rsid w:val="00B8009D"/>
    <w:rsid w:val="00B8036A"/>
    <w:rsid w:val="00B808DE"/>
    <w:rsid w:val="00B809A9"/>
    <w:rsid w:val="00B80A19"/>
    <w:rsid w:val="00B82287"/>
    <w:rsid w:val="00B8294A"/>
    <w:rsid w:val="00B835C9"/>
    <w:rsid w:val="00B836E2"/>
    <w:rsid w:val="00B8501F"/>
    <w:rsid w:val="00B87071"/>
    <w:rsid w:val="00B8755C"/>
    <w:rsid w:val="00B906FD"/>
    <w:rsid w:val="00B90FDD"/>
    <w:rsid w:val="00B91639"/>
    <w:rsid w:val="00B91D2B"/>
    <w:rsid w:val="00B91FB2"/>
    <w:rsid w:val="00B9278B"/>
    <w:rsid w:val="00B949AE"/>
    <w:rsid w:val="00B975FF"/>
    <w:rsid w:val="00BA13A4"/>
    <w:rsid w:val="00BA1E4F"/>
    <w:rsid w:val="00BA22E5"/>
    <w:rsid w:val="00BA2CBE"/>
    <w:rsid w:val="00BA333C"/>
    <w:rsid w:val="00BA34FD"/>
    <w:rsid w:val="00BA4155"/>
    <w:rsid w:val="00BA4C3E"/>
    <w:rsid w:val="00BA5E53"/>
    <w:rsid w:val="00BA5F69"/>
    <w:rsid w:val="00BB04E4"/>
    <w:rsid w:val="00BB3C4F"/>
    <w:rsid w:val="00BB4341"/>
    <w:rsid w:val="00BB4458"/>
    <w:rsid w:val="00BB4805"/>
    <w:rsid w:val="00BC0E2D"/>
    <w:rsid w:val="00BC1DEF"/>
    <w:rsid w:val="00BC572A"/>
    <w:rsid w:val="00BC6AD8"/>
    <w:rsid w:val="00BD07F9"/>
    <w:rsid w:val="00BD130E"/>
    <w:rsid w:val="00BD215B"/>
    <w:rsid w:val="00BD428D"/>
    <w:rsid w:val="00BD551E"/>
    <w:rsid w:val="00BD77ED"/>
    <w:rsid w:val="00BE2F77"/>
    <w:rsid w:val="00BE33CA"/>
    <w:rsid w:val="00BE49BD"/>
    <w:rsid w:val="00BE6153"/>
    <w:rsid w:val="00BE7D70"/>
    <w:rsid w:val="00BE7DF8"/>
    <w:rsid w:val="00BF2633"/>
    <w:rsid w:val="00BF4669"/>
    <w:rsid w:val="00BF4B18"/>
    <w:rsid w:val="00BF611D"/>
    <w:rsid w:val="00BF745D"/>
    <w:rsid w:val="00C00636"/>
    <w:rsid w:val="00C03AE7"/>
    <w:rsid w:val="00C03F9C"/>
    <w:rsid w:val="00C10EDC"/>
    <w:rsid w:val="00C12D41"/>
    <w:rsid w:val="00C16739"/>
    <w:rsid w:val="00C20481"/>
    <w:rsid w:val="00C20647"/>
    <w:rsid w:val="00C23B97"/>
    <w:rsid w:val="00C24206"/>
    <w:rsid w:val="00C258FC"/>
    <w:rsid w:val="00C26207"/>
    <w:rsid w:val="00C26A3A"/>
    <w:rsid w:val="00C26B46"/>
    <w:rsid w:val="00C3430D"/>
    <w:rsid w:val="00C34513"/>
    <w:rsid w:val="00C362A6"/>
    <w:rsid w:val="00C3774A"/>
    <w:rsid w:val="00C37B35"/>
    <w:rsid w:val="00C40ADE"/>
    <w:rsid w:val="00C4413B"/>
    <w:rsid w:val="00C4541B"/>
    <w:rsid w:val="00C474A3"/>
    <w:rsid w:val="00C47B36"/>
    <w:rsid w:val="00C47C61"/>
    <w:rsid w:val="00C50D63"/>
    <w:rsid w:val="00C51CEB"/>
    <w:rsid w:val="00C521D9"/>
    <w:rsid w:val="00C52C23"/>
    <w:rsid w:val="00C53C42"/>
    <w:rsid w:val="00C53E81"/>
    <w:rsid w:val="00C546BC"/>
    <w:rsid w:val="00C54B41"/>
    <w:rsid w:val="00C5790F"/>
    <w:rsid w:val="00C60CFF"/>
    <w:rsid w:val="00C61211"/>
    <w:rsid w:val="00C61BC0"/>
    <w:rsid w:val="00C61C22"/>
    <w:rsid w:val="00C61C4E"/>
    <w:rsid w:val="00C61D9A"/>
    <w:rsid w:val="00C62B77"/>
    <w:rsid w:val="00C62C44"/>
    <w:rsid w:val="00C62FE5"/>
    <w:rsid w:val="00C6350F"/>
    <w:rsid w:val="00C64EDC"/>
    <w:rsid w:val="00C70200"/>
    <w:rsid w:val="00C70C10"/>
    <w:rsid w:val="00C71FAF"/>
    <w:rsid w:val="00C7218C"/>
    <w:rsid w:val="00C7313A"/>
    <w:rsid w:val="00C73ADA"/>
    <w:rsid w:val="00C73C37"/>
    <w:rsid w:val="00C757F8"/>
    <w:rsid w:val="00C761DD"/>
    <w:rsid w:val="00C8030C"/>
    <w:rsid w:val="00C80788"/>
    <w:rsid w:val="00C83389"/>
    <w:rsid w:val="00C841C0"/>
    <w:rsid w:val="00C854AC"/>
    <w:rsid w:val="00C85776"/>
    <w:rsid w:val="00C8589A"/>
    <w:rsid w:val="00C86593"/>
    <w:rsid w:val="00C86786"/>
    <w:rsid w:val="00C86E9B"/>
    <w:rsid w:val="00C86F75"/>
    <w:rsid w:val="00C9131D"/>
    <w:rsid w:val="00C91D51"/>
    <w:rsid w:val="00C923EE"/>
    <w:rsid w:val="00C93E6D"/>
    <w:rsid w:val="00C97EDD"/>
    <w:rsid w:val="00CA0E0C"/>
    <w:rsid w:val="00CA1F59"/>
    <w:rsid w:val="00CA2B59"/>
    <w:rsid w:val="00CA450D"/>
    <w:rsid w:val="00CA683D"/>
    <w:rsid w:val="00CA687F"/>
    <w:rsid w:val="00CA7080"/>
    <w:rsid w:val="00CA7168"/>
    <w:rsid w:val="00CB0427"/>
    <w:rsid w:val="00CB4075"/>
    <w:rsid w:val="00CB6456"/>
    <w:rsid w:val="00CC076C"/>
    <w:rsid w:val="00CC1F8E"/>
    <w:rsid w:val="00CC275E"/>
    <w:rsid w:val="00CC4764"/>
    <w:rsid w:val="00CC4851"/>
    <w:rsid w:val="00CC763A"/>
    <w:rsid w:val="00CE2E79"/>
    <w:rsid w:val="00CE4D1A"/>
    <w:rsid w:val="00CE5BFF"/>
    <w:rsid w:val="00CE6270"/>
    <w:rsid w:val="00CE62BF"/>
    <w:rsid w:val="00CE6860"/>
    <w:rsid w:val="00CE686E"/>
    <w:rsid w:val="00CE6C80"/>
    <w:rsid w:val="00CF230F"/>
    <w:rsid w:val="00CF4826"/>
    <w:rsid w:val="00CF4B1E"/>
    <w:rsid w:val="00CF5DD2"/>
    <w:rsid w:val="00CF6302"/>
    <w:rsid w:val="00D0290F"/>
    <w:rsid w:val="00D03BD7"/>
    <w:rsid w:val="00D0481E"/>
    <w:rsid w:val="00D049FC"/>
    <w:rsid w:val="00D05FC9"/>
    <w:rsid w:val="00D062E7"/>
    <w:rsid w:val="00D11272"/>
    <w:rsid w:val="00D123B2"/>
    <w:rsid w:val="00D13549"/>
    <w:rsid w:val="00D149CC"/>
    <w:rsid w:val="00D16CEE"/>
    <w:rsid w:val="00D17A35"/>
    <w:rsid w:val="00D17FFE"/>
    <w:rsid w:val="00D2190A"/>
    <w:rsid w:val="00D22B6D"/>
    <w:rsid w:val="00D248CB"/>
    <w:rsid w:val="00D26161"/>
    <w:rsid w:val="00D26613"/>
    <w:rsid w:val="00D27ECA"/>
    <w:rsid w:val="00D30027"/>
    <w:rsid w:val="00D30241"/>
    <w:rsid w:val="00D30507"/>
    <w:rsid w:val="00D3106B"/>
    <w:rsid w:val="00D32777"/>
    <w:rsid w:val="00D3323B"/>
    <w:rsid w:val="00D3542C"/>
    <w:rsid w:val="00D37A45"/>
    <w:rsid w:val="00D37B63"/>
    <w:rsid w:val="00D41106"/>
    <w:rsid w:val="00D4118A"/>
    <w:rsid w:val="00D41322"/>
    <w:rsid w:val="00D42199"/>
    <w:rsid w:val="00D427E0"/>
    <w:rsid w:val="00D42DE2"/>
    <w:rsid w:val="00D45916"/>
    <w:rsid w:val="00D4691E"/>
    <w:rsid w:val="00D47107"/>
    <w:rsid w:val="00D510C3"/>
    <w:rsid w:val="00D5342E"/>
    <w:rsid w:val="00D54D82"/>
    <w:rsid w:val="00D56F8D"/>
    <w:rsid w:val="00D57E1E"/>
    <w:rsid w:val="00D57E85"/>
    <w:rsid w:val="00D6195D"/>
    <w:rsid w:val="00D62A91"/>
    <w:rsid w:val="00D631BB"/>
    <w:rsid w:val="00D63653"/>
    <w:rsid w:val="00D64116"/>
    <w:rsid w:val="00D64BBA"/>
    <w:rsid w:val="00D64C79"/>
    <w:rsid w:val="00D70EAC"/>
    <w:rsid w:val="00D714BA"/>
    <w:rsid w:val="00D752D8"/>
    <w:rsid w:val="00D80B1C"/>
    <w:rsid w:val="00D81D9B"/>
    <w:rsid w:val="00D8263A"/>
    <w:rsid w:val="00D82EC0"/>
    <w:rsid w:val="00D838A2"/>
    <w:rsid w:val="00D83948"/>
    <w:rsid w:val="00D83C2A"/>
    <w:rsid w:val="00D86A0D"/>
    <w:rsid w:val="00D87F49"/>
    <w:rsid w:val="00D93064"/>
    <w:rsid w:val="00D9315E"/>
    <w:rsid w:val="00D938B9"/>
    <w:rsid w:val="00D93C65"/>
    <w:rsid w:val="00D95AFC"/>
    <w:rsid w:val="00DA02F9"/>
    <w:rsid w:val="00DA3961"/>
    <w:rsid w:val="00DA66F5"/>
    <w:rsid w:val="00DA6CF7"/>
    <w:rsid w:val="00DB0524"/>
    <w:rsid w:val="00DB0E7B"/>
    <w:rsid w:val="00DB6228"/>
    <w:rsid w:val="00DB789C"/>
    <w:rsid w:val="00DC1BFE"/>
    <w:rsid w:val="00DC2100"/>
    <w:rsid w:val="00DC2623"/>
    <w:rsid w:val="00DC2F60"/>
    <w:rsid w:val="00DC522C"/>
    <w:rsid w:val="00DC698E"/>
    <w:rsid w:val="00DD0C38"/>
    <w:rsid w:val="00DD244F"/>
    <w:rsid w:val="00DD4613"/>
    <w:rsid w:val="00DE0FD3"/>
    <w:rsid w:val="00DE11CA"/>
    <w:rsid w:val="00DE1437"/>
    <w:rsid w:val="00DE179F"/>
    <w:rsid w:val="00DE215E"/>
    <w:rsid w:val="00DE3593"/>
    <w:rsid w:val="00DE3BE7"/>
    <w:rsid w:val="00DE74FF"/>
    <w:rsid w:val="00DF1A7B"/>
    <w:rsid w:val="00DF2473"/>
    <w:rsid w:val="00DF37F3"/>
    <w:rsid w:val="00DF5514"/>
    <w:rsid w:val="00DF570D"/>
    <w:rsid w:val="00DF654B"/>
    <w:rsid w:val="00DF6D9A"/>
    <w:rsid w:val="00DF6FA4"/>
    <w:rsid w:val="00E05500"/>
    <w:rsid w:val="00E074D3"/>
    <w:rsid w:val="00E07AD6"/>
    <w:rsid w:val="00E10590"/>
    <w:rsid w:val="00E11277"/>
    <w:rsid w:val="00E12559"/>
    <w:rsid w:val="00E139D4"/>
    <w:rsid w:val="00E14086"/>
    <w:rsid w:val="00E14CB6"/>
    <w:rsid w:val="00E164AE"/>
    <w:rsid w:val="00E20813"/>
    <w:rsid w:val="00E21B0D"/>
    <w:rsid w:val="00E24533"/>
    <w:rsid w:val="00E266CC"/>
    <w:rsid w:val="00E3375B"/>
    <w:rsid w:val="00E3786C"/>
    <w:rsid w:val="00E40796"/>
    <w:rsid w:val="00E41699"/>
    <w:rsid w:val="00E4560B"/>
    <w:rsid w:val="00E505A4"/>
    <w:rsid w:val="00E539C6"/>
    <w:rsid w:val="00E5456F"/>
    <w:rsid w:val="00E5590C"/>
    <w:rsid w:val="00E56D8C"/>
    <w:rsid w:val="00E57022"/>
    <w:rsid w:val="00E60294"/>
    <w:rsid w:val="00E609DD"/>
    <w:rsid w:val="00E60F3B"/>
    <w:rsid w:val="00E62C85"/>
    <w:rsid w:val="00E63A5C"/>
    <w:rsid w:val="00E63D0C"/>
    <w:rsid w:val="00E641A5"/>
    <w:rsid w:val="00E64F86"/>
    <w:rsid w:val="00E65F38"/>
    <w:rsid w:val="00E66948"/>
    <w:rsid w:val="00E66E1E"/>
    <w:rsid w:val="00E710B9"/>
    <w:rsid w:val="00E722A3"/>
    <w:rsid w:val="00E734BD"/>
    <w:rsid w:val="00E7499E"/>
    <w:rsid w:val="00E76738"/>
    <w:rsid w:val="00E76C0A"/>
    <w:rsid w:val="00E77910"/>
    <w:rsid w:val="00E80788"/>
    <w:rsid w:val="00E82104"/>
    <w:rsid w:val="00E8528C"/>
    <w:rsid w:val="00E859D5"/>
    <w:rsid w:val="00E928A2"/>
    <w:rsid w:val="00E95EFF"/>
    <w:rsid w:val="00E96DC7"/>
    <w:rsid w:val="00EA16B5"/>
    <w:rsid w:val="00EA4508"/>
    <w:rsid w:val="00EA4BE4"/>
    <w:rsid w:val="00EB00F6"/>
    <w:rsid w:val="00EB15FC"/>
    <w:rsid w:val="00EB2C67"/>
    <w:rsid w:val="00EB2CC1"/>
    <w:rsid w:val="00EB3706"/>
    <w:rsid w:val="00EB3879"/>
    <w:rsid w:val="00EB3D85"/>
    <w:rsid w:val="00EB7B7B"/>
    <w:rsid w:val="00EC06A0"/>
    <w:rsid w:val="00EC0F1B"/>
    <w:rsid w:val="00EC26D3"/>
    <w:rsid w:val="00EC5566"/>
    <w:rsid w:val="00EC5FC6"/>
    <w:rsid w:val="00EC6E42"/>
    <w:rsid w:val="00EC70EC"/>
    <w:rsid w:val="00EC74A1"/>
    <w:rsid w:val="00ED11EB"/>
    <w:rsid w:val="00ED17AD"/>
    <w:rsid w:val="00ED2FA2"/>
    <w:rsid w:val="00ED48CC"/>
    <w:rsid w:val="00ED6BBB"/>
    <w:rsid w:val="00ED7160"/>
    <w:rsid w:val="00ED7E9A"/>
    <w:rsid w:val="00EE07F6"/>
    <w:rsid w:val="00EE0A96"/>
    <w:rsid w:val="00EE0F94"/>
    <w:rsid w:val="00EE34A3"/>
    <w:rsid w:val="00EE3938"/>
    <w:rsid w:val="00EE3ADC"/>
    <w:rsid w:val="00EE655C"/>
    <w:rsid w:val="00EE6967"/>
    <w:rsid w:val="00EF3877"/>
    <w:rsid w:val="00EF4CCD"/>
    <w:rsid w:val="00EF68EA"/>
    <w:rsid w:val="00F006FE"/>
    <w:rsid w:val="00F00A54"/>
    <w:rsid w:val="00F00F86"/>
    <w:rsid w:val="00F01BC3"/>
    <w:rsid w:val="00F02A80"/>
    <w:rsid w:val="00F044A6"/>
    <w:rsid w:val="00F077F0"/>
    <w:rsid w:val="00F10AD7"/>
    <w:rsid w:val="00F12431"/>
    <w:rsid w:val="00F12771"/>
    <w:rsid w:val="00F1360F"/>
    <w:rsid w:val="00F14998"/>
    <w:rsid w:val="00F153F2"/>
    <w:rsid w:val="00F16005"/>
    <w:rsid w:val="00F21225"/>
    <w:rsid w:val="00F24420"/>
    <w:rsid w:val="00F26E4E"/>
    <w:rsid w:val="00F27A46"/>
    <w:rsid w:val="00F30422"/>
    <w:rsid w:val="00F30D72"/>
    <w:rsid w:val="00F32BD5"/>
    <w:rsid w:val="00F344B3"/>
    <w:rsid w:val="00F35799"/>
    <w:rsid w:val="00F35C72"/>
    <w:rsid w:val="00F3745F"/>
    <w:rsid w:val="00F374D5"/>
    <w:rsid w:val="00F425BE"/>
    <w:rsid w:val="00F45A52"/>
    <w:rsid w:val="00F53E6C"/>
    <w:rsid w:val="00F54A11"/>
    <w:rsid w:val="00F54BEC"/>
    <w:rsid w:val="00F55F66"/>
    <w:rsid w:val="00F56456"/>
    <w:rsid w:val="00F56E82"/>
    <w:rsid w:val="00F61BCE"/>
    <w:rsid w:val="00F629FC"/>
    <w:rsid w:val="00F64BF1"/>
    <w:rsid w:val="00F658A3"/>
    <w:rsid w:val="00F65BC7"/>
    <w:rsid w:val="00F715D5"/>
    <w:rsid w:val="00F72BC8"/>
    <w:rsid w:val="00F72CE0"/>
    <w:rsid w:val="00F741D5"/>
    <w:rsid w:val="00F80D71"/>
    <w:rsid w:val="00F828A2"/>
    <w:rsid w:val="00F84EDF"/>
    <w:rsid w:val="00F8601D"/>
    <w:rsid w:val="00F907F5"/>
    <w:rsid w:val="00F91624"/>
    <w:rsid w:val="00F95FCC"/>
    <w:rsid w:val="00F96635"/>
    <w:rsid w:val="00FA002A"/>
    <w:rsid w:val="00FA2007"/>
    <w:rsid w:val="00FA23AA"/>
    <w:rsid w:val="00FA4747"/>
    <w:rsid w:val="00FA65C5"/>
    <w:rsid w:val="00FA68CE"/>
    <w:rsid w:val="00FA7DB4"/>
    <w:rsid w:val="00FB2679"/>
    <w:rsid w:val="00FB4104"/>
    <w:rsid w:val="00FB45FF"/>
    <w:rsid w:val="00FB57F1"/>
    <w:rsid w:val="00FB5928"/>
    <w:rsid w:val="00FB64E6"/>
    <w:rsid w:val="00FB741F"/>
    <w:rsid w:val="00FC2881"/>
    <w:rsid w:val="00FC3A43"/>
    <w:rsid w:val="00FC4A98"/>
    <w:rsid w:val="00FC50B6"/>
    <w:rsid w:val="00FC53EF"/>
    <w:rsid w:val="00FC65FC"/>
    <w:rsid w:val="00FC7939"/>
    <w:rsid w:val="00FD10E4"/>
    <w:rsid w:val="00FD18E4"/>
    <w:rsid w:val="00FD359C"/>
    <w:rsid w:val="00FD57FD"/>
    <w:rsid w:val="00FD7B26"/>
    <w:rsid w:val="00FD7DAA"/>
    <w:rsid w:val="00FE283F"/>
    <w:rsid w:val="00FE2AF9"/>
    <w:rsid w:val="00FE68C8"/>
    <w:rsid w:val="00FE756A"/>
    <w:rsid w:val="00FF0272"/>
    <w:rsid w:val="00FF052C"/>
    <w:rsid w:val="00FF1A05"/>
    <w:rsid w:val="00FF3AC1"/>
    <w:rsid w:val="00FF6F27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686AC"/>
  <w15:chartTrackingRefBased/>
  <w15:docId w15:val="{726D4D8D-F246-4C07-929D-785CE161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B3"/>
    <w:pPr>
      <w:spacing w:after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4A6"/>
    <w:pPr>
      <w:jc w:val="center"/>
      <w:outlineLvl w:val="0"/>
    </w:pPr>
    <w:rPr>
      <w:rFonts w:cstheme="minorHAnsi"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D74B3"/>
    <w:pPr>
      <w:outlineLvl w:val="1"/>
    </w:pPr>
    <w:rPr>
      <w:rFonts w:cstheme="minorHAnsi"/>
      <w:b/>
      <w:bCs/>
      <w:sz w:val="28"/>
      <w:szCs w:val="28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D22B6D"/>
    <w:pPr>
      <w:numPr>
        <w:numId w:val="3"/>
      </w:numPr>
      <w:outlineLvl w:val="2"/>
    </w:pPr>
    <w:rPr>
      <w:rFonts w:ascii="Calibri" w:hAnsi="Calibri" w:cs="Times New Roman"/>
      <w:b/>
    </w:rPr>
  </w:style>
  <w:style w:type="paragraph" w:styleId="Heading4">
    <w:name w:val="heading 4"/>
    <w:basedOn w:val="Heading3"/>
    <w:link w:val="Heading4Char"/>
    <w:uiPriority w:val="9"/>
    <w:unhideWhenUsed/>
    <w:qFormat/>
    <w:rsid w:val="00254A51"/>
    <w:pPr>
      <w:numPr>
        <w:ilvl w:val="1"/>
      </w:numPr>
      <w:tabs>
        <w:tab w:val="clear" w:pos="993"/>
        <w:tab w:val="num" w:pos="851"/>
      </w:tabs>
      <w:spacing w:before="40"/>
      <w:ind w:left="851"/>
      <w:outlineLvl w:val="3"/>
    </w:pPr>
    <w:rPr>
      <w:rFonts w:eastAsiaTheme="majorEastAsia" w:cstheme="majorBidi"/>
      <w:b w:val="0"/>
      <w:iCs/>
    </w:rPr>
  </w:style>
  <w:style w:type="paragraph" w:styleId="Heading5">
    <w:name w:val="heading 5"/>
    <w:basedOn w:val="Heading4"/>
    <w:link w:val="Heading5Char"/>
    <w:uiPriority w:val="9"/>
    <w:unhideWhenUsed/>
    <w:qFormat/>
    <w:rsid w:val="00C10EDC"/>
    <w:pPr>
      <w:numPr>
        <w:ilvl w:val="2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4A6"/>
    <w:rPr>
      <w:rFonts w:cstheme="minorHAnsi"/>
      <w:sz w:val="44"/>
      <w:szCs w:val="4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D74B3"/>
    <w:rPr>
      <w:rFonts w:cstheme="minorHAns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22B6D"/>
    <w:rPr>
      <w:rFonts w:ascii="Calibri" w:hAnsi="Calibri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A51"/>
    <w:rPr>
      <w:rFonts w:ascii="Calibri" w:eastAsiaTheme="majorEastAsia" w:hAnsi="Calibri" w:cstheme="majorBidi"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72E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10EDC"/>
    <w:rPr>
      <w:rFonts w:ascii="Cambria" w:eastAsiaTheme="majorEastAsia" w:hAnsi="Cambria" w:cstheme="majorBidi"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EDC"/>
    <w:rPr>
      <w:i/>
      <w:iCs/>
    </w:rPr>
  </w:style>
  <w:style w:type="paragraph" w:styleId="BodyText">
    <w:name w:val="Body Text"/>
    <w:basedOn w:val="Normal"/>
    <w:link w:val="BodyTextChar"/>
    <w:semiHidden/>
    <w:rsid w:val="006A5047"/>
    <w:pPr>
      <w:spacing w:line="240" w:lineRule="auto"/>
      <w:jc w:val="both"/>
    </w:pPr>
    <w:rPr>
      <w:rFonts w:ascii="Times New Roman" w:eastAsia="Times New Roman" w:hAnsi="Times New Roman" w:cs="Times New Roman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6A504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Hyperlink">
    <w:name w:val="Hyperlink"/>
    <w:basedOn w:val="DefaultParagraphFont"/>
    <w:uiPriority w:val="99"/>
    <w:unhideWhenUsed/>
    <w:rsid w:val="00B53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B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4A98"/>
    <w:rPr>
      <w:rFonts w:ascii="Times New Roman" w:hAnsi="Times New Roman" w:cs="Times New Roman"/>
    </w:rPr>
  </w:style>
  <w:style w:type="character" w:customStyle="1" w:styleId="highlight-yellow">
    <w:name w:val="highlight-yellow"/>
    <w:basedOn w:val="DefaultParagraphFont"/>
    <w:rsid w:val="006A3FAA"/>
  </w:style>
  <w:style w:type="paragraph" w:customStyle="1" w:styleId="Default">
    <w:name w:val="Default"/>
    <w:rsid w:val="00C53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rsid w:val="003E404F"/>
    <w:pPr>
      <w:numPr>
        <w:numId w:val="6"/>
      </w:numPr>
      <w:tabs>
        <w:tab w:val="clear" w:pos="642"/>
      </w:tabs>
      <w:spacing w:line="240" w:lineRule="auto"/>
      <w:ind w:left="0" w:firstLine="0"/>
    </w:pPr>
    <w:rPr>
      <w:rFonts w:ascii="Arial" w:eastAsia="Times New Roman" w:hAnsi="Arial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FD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FDB"/>
    <w:rPr>
      <w:sz w:val="24"/>
      <w:szCs w:val="24"/>
    </w:rPr>
  </w:style>
  <w:style w:type="paragraph" w:styleId="Revision">
    <w:name w:val="Revision"/>
    <w:hidden/>
    <w:uiPriority w:val="99"/>
    <w:semiHidden/>
    <w:rsid w:val="0098137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pound-p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grampound-pc.gov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%20Ewe%20Parish%20Council%20-%20Dec24\1-ewe%20AGENDAS%20&amp;%20MINUTES\00TEMPLATE%20St%20Ewe%20Agenda%202025%20-%20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F47B-A63D-4934-AF50-C7F15495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00TEMPLATE St Ewe Agenda 2025 - ACCESSIBLE</Template>
  <TotalTime>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Wilson</dc:creator>
  <cp:keywords/>
  <dc:description/>
  <cp:lastModifiedBy>Dee KennedyMerrett</cp:lastModifiedBy>
  <cp:revision>3</cp:revision>
  <cp:lastPrinted>2026-04-02T11:14:00Z</cp:lastPrinted>
  <dcterms:created xsi:type="dcterms:W3CDTF">2026-04-27T10:58:00Z</dcterms:created>
  <dcterms:modified xsi:type="dcterms:W3CDTF">2026-04-27T10:58:00Z</dcterms:modified>
</cp:coreProperties>
</file>