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CC95CB" w14:textId="769079B2" w:rsidR="00961FCF" w:rsidRPr="0087398E" w:rsidRDefault="00A42987" w:rsidP="00516D25">
      <w:pPr>
        <w:pStyle w:val="Heading1"/>
        <w:rPr>
          <w:sz w:val="56"/>
          <w:szCs w:val="56"/>
          <w:u w:val="none"/>
        </w:rPr>
      </w:pPr>
      <w:r w:rsidRPr="0087398E">
        <w:rPr>
          <w:sz w:val="56"/>
          <w:szCs w:val="56"/>
          <w:u w:val="none"/>
        </w:rPr>
        <w:t>Grampound with Creed Parish Council</w:t>
      </w:r>
    </w:p>
    <w:p w14:paraId="64CE8782" w14:textId="77777777" w:rsidR="00141C19" w:rsidRPr="0087398E" w:rsidRDefault="00141C19" w:rsidP="00141C19">
      <w:pPr>
        <w:rPr>
          <w:rFonts w:cstheme="minorHAnsi"/>
        </w:rPr>
      </w:pPr>
    </w:p>
    <w:p w14:paraId="0BBACA2A" w14:textId="77777777" w:rsidR="00961FCF" w:rsidRPr="0087398E" w:rsidRDefault="00961FCF" w:rsidP="00961FCF">
      <w:pPr>
        <w:rPr>
          <w:rFonts w:cstheme="minorHAnsi"/>
        </w:rPr>
      </w:pPr>
    </w:p>
    <w:p w14:paraId="60897A63" w14:textId="6810F75C" w:rsidR="00961FCF" w:rsidRPr="00435B40" w:rsidRDefault="001D33F2" w:rsidP="00F044A6">
      <w:pPr>
        <w:pStyle w:val="Heading1"/>
      </w:pPr>
      <w:r>
        <w:t>MINUTES</w:t>
      </w:r>
    </w:p>
    <w:p w14:paraId="1529198F" w14:textId="77777777" w:rsidR="00961FCF" w:rsidRPr="00435B40" w:rsidRDefault="00961FCF" w:rsidP="00961FCF">
      <w:pPr>
        <w:rPr>
          <w:rFonts w:cstheme="minorHAnsi"/>
        </w:rPr>
      </w:pPr>
    </w:p>
    <w:p w14:paraId="64C64482" w14:textId="16F5B947" w:rsidR="00961FCF" w:rsidRPr="00435B40" w:rsidRDefault="0075523A" w:rsidP="003018F6">
      <w:pPr>
        <w:pStyle w:val="Heading2"/>
      </w:pPr>
      <w:r w:rsidRPr="00435B40">
        <w:t xml:space="preserve">Parish Council </w:t>
      </w:r>
      <w:r w:rsidR="00C71FAF" w:rsidRPr="00435B40">
        <w:t>Meeting</w:t>
      </w:r>
      <w:r w:rsidR="009A6F7B" w:rsidRPr="00435B40">
        <w:t xml:space="preserve"> </w:t>
      </w:r>
      <w:r w:rsidR="00B23917">
        <w:t xml:space="preserve">held on </w:t>
      </w:r>
      <w:r w:rsidR="00C71FAF" w:rsidRPr="00435B40">
        <w:t xml:space="preserve">Thursday </w:t>
      </w:r>
      <w:r w:rsidR="006E30F9" w:rsidRPr="00435B40">
        <w:t>1</w:t>
      </w:r>
      <w:r w:rsidR="003018F6" w:rsidRPr="00435B40">
        <w:t>9</w:t>
      </w:r>
      <w:r w:rsidR="003018F6" w:rsidRPr="00435B40">
        <w:rPr>
          <w:vertAlign w:val="superscript"/>
        </w:rPr>
        <w:t>th</w:t>
      </w:r>
      <w:r w:rsidR="003018F6" w:rsidRPr="00435B40">
        <w:t xml:space="preserve"> </w:t>
      </w:r>
      <w:r w:rsidR="00671933">
        <w:t xml:space="preserve">March </w:t>
      </w:r>
      <w:r w:rsidR="00C71FAF" w:rsidRPr="00435B40">
        <w:t xml:space="preserve">at 18:30pm in the </w:t>
      </w:r>
      <w:r w:rsidR="003106EE" w:rsidRPr="00435B40">
        <w:t>Townhall.</w:t>
      </w:r>
    </w:p>
    <w:p w14:paraId="5416B7EC" w14:textId="77777777" w:rsidR="005B0283" w:rsidRPr="00435B40" w:rsidRDefault="005B0283" w:rsidP="005B0283"/>
    <w:p w14:paraId="253F2CF5" w14:textId="77777777" w:rsidR="00961FCF" w:rsidRPr="00435B40" w:rsidRDefault="00961FCF" w:rsidP="00961FCF">
      <w:pPr>
        <w:rPr>
          <w:rFonts w:cstheme="minorHAnsi"/>
          <w:sz w:val="22"/>
          <w:szCs w:val="22"/>
        </w:rPr>
      </w:pPr>
    </w:p>
    <w:p w14:paraId="40983898" w14:textId="0E876C52" w:rsidR="000E13DB" w:rsidRPr="00105680" w:rsidRDefault="00750B47" w:rsidP="00AC1214">
      <w:pPr>
        <w:pStyle w:val="Heading3"/>
        <w:rPr>
          <w:b w:val="0"/>
          <w:bCs/>
        </w:rPr>
      </w:pPr>
      <w:r w:rsidRPr="00435B40">
        <w:t>In attendance</w:t>
      </w:r>
      <w:r w:rsidR="0092231A" w:rsidRPr="00435B40">
        <w:t xml:space="preserve">: </w:t>
      </w:r>
      <w:r w:rsidR="00105680" w:rsidRPr="00105680">
        <w:rPr>
          <w:b w:val="0"/>
          <w:bCs/>
        </w:rPr>
        <w:t>Cllrs Fielder, Chapman, Merrett</w:t>
      </w:r>
      <w:r w:rsidR="00A327A8">
        <w:rPr>
          <w:b w:val="0"/>
          <w:bCs/>
        </w:rPr>
        <w:t>, Bunt, James, Tomlin</w:t>
      </w:r>
      <w:r w:rsidR="00076A63">
        <w:rPr>
          <w:b w:val="0"/>
          <w:bCs/>
        </w:rPr>
        <w:t>,</w:t>
      </w:r>
      <w:r w:rsidR="00A96ADA">
        <w:rPr>
          <w:b w:val="0"/>
          <w:bCs/>
        </w:rPr>
        <w:t xml:space="preserve"> Jenkins</w:t>
      </w:r>
    </w:p>
    <w:p w14:paraId="3424620A" w14:textId="05C91FEF" w:rsidR="00BA4155" w:rsidRPr="001D33F2" w:rsidRDefault="00BA4155" w:rsidP="00AC1214">
      <w:pPr>
        <w:pStyle w:val="Heading3"/>
        <w:rPr>
          <w:b w:val="0"/>
        </w:rPr>
      </w:pPr>
      <w:r w:rsidRPr="00435B40">
        <w:t>Also Present</w:t>
      </w:r>
      <w:r w:rsidR="009D72F3" w:rsidRPr="00435B40">
        <w:t xml:space="preserve">: </w:t>
      </w:r>
      <w:r w:rsidR="00E11277" w:rsidRPr="00435B40">
        <w:rPr>
          <w:bCs/>
        </w:rPr>
        <w:t xml:space="preserve"> </w:t>
      </w:r>
      <w:r w:rsidR="001D33F2" w:rsidRPr="001D33F2">
        <w:rPr>
          <w:b w:val="0"/>
        </w:rPr>
        <w:t xml:space="preserve">County Cllr Cunningham </w:t>
      </w:r>
    </w:p>
    <w:p w14:paraId="004764C2" w14:textId="70446C26" w:rsidR="00C8589A" w:rsidRPr="00105680" w:rsidRDefault="005306F9" w:rsidP="00AC1214">
      <w:pPr>
        <w:pStyle w:val="Heading3"/>
        <w:rPr>
          <w:b w:val="0"/>
          <w:bCs/>
        </w:rPr>
      </w:pPr>
      <w:r w:rsidRPr="00435B40">
        <w:t xml:space="preserve">Apologies for </w:t>
      </w:r>
      <w:r w:rsidR="002E1AD1" w:rsidRPr="00435B40">
        <w:t>absence:</w:t>
      </w:r>
      <w:r w:rsidR="00455342" w:rsidRPr="00435B40">
        <w:t xml:space="preserve"> </w:t>
      </w:r>
      <w:r w:rsidR="00105680" w:rsidRPr="00105680">
        <w:rPr>
          <w:b w:val="0"/>
          <w:bCs/>
        </w:rPr>
        <w:t>Cllr Shaw</w:t>
      </w:r>
      <w:r w:rsidR="006B076D">
        <w:rPr>
          <w:b w:val="0"/>
          <w:bCs/>
        </w:rPr>
        <w:t xml:space="preserve">, </w:t>
      </w:r>
      <w:r w:rsidR="007958C4">
        <w:rPr>
          <w:b w:val="0"/>
          <w:bCs/>
        </w:rPr>
        <w:t xml:space="preserve">Cllr </w:t>
      </w:r>
      <w:r w:rsidR="006B076D">
        <w:rPr>
          <w:b w:val="0"/>
          <w:bCs/>
        </w:rPr>
        <w:t xml:space="preserve">McGuinness </w:t>
      </w:r>
    </w:p>
    <w:p w14:paraId="04F8E41B" w14:textId="31BC15A8" w:rsidR="00006632" w:rsidRDefault="00133A59" w:rsidP="00AC1214">
      <w:pPr>
        <w:pStyle w:val="Heading3"/>
        <w:rPr>
          <w:bCs/>
        </w:rPr>
      </w:pPr>
      <w:r w:rsidRPr="00435B40">
        <w:t>Chairmans Welcome</w:t>
      </w:r>
      <w:r w:rsidR="006E47A3" w:rsidRPr="00435B40">
        <w:t xml:space="preserve">: </w:t>
      </w:r>
      <w:r w:rsidR="006E47A3" w:rsidRPr="00435B40">
        <w:rPr>
          <w:bCs/>
        </w:rPr>
        <w:t xml:space="preserve"> </w:t>
      </w:r>
      <w:r w:rsidR="00105680" w:rsidRPr="00105680">
        <w:rPr>
          <w:b w:val="0"/>
        </w:rPr>
        <w:t>The chairman opened the meeting and welcomed everyone.</w:t>
      </w:r>
      <w:r w:rsidR="00105680">
        <w:rPr>
          <w:bCs/>
        </w:rPr>
        <w:t xml:space="preserve"> </w:t>
      </w:r>
    </w:p>
    <w:p w14:paraId="1EC08334" w14:textId="77777777" w:rsidR="00ED11EB" w:rsidRPr="00ED11EB" w:rsidRDefault="00ED11EB" w:rsidP="00ED11EB"/>
    <w:p w14:paraId="49CD57CC" w14:textId="140ADE49" w:rsidR="00133A59" w:rsidRPr="00DB6228" w:rsidRDefault="00133A59" w:rsidP="00AC1214">
      <w:pPr>
        <w:pStyle w:val="Heading3"/>
        <w:rPr>
          <w:b w:val="0"/>
          <w:bCs/>
        </w:rPr>
      </w:pPr>
      <w:r w:rsidRPr="00435B40">
        <w:t>Public Forum</w:t>
      </w:r>
      <w:r w:rsidR="005E724C" w:rsidRPr="00435B40">
        <w:t xml:space="preserve">: </w:t>
      </w:r>
      <w:r w:rsidR="00105680" w:rsidRPr="00105680">
        <w:rPr>
          <w:b w:val="0"/>
          <w:bCs/>
        </w:rPr>
        <w:t>One resident attended in relation to the</w:t>
      </w:r>
      <w:r w:rsidR="00105680">
        <w:t xml:space="preserve"> </w:t>
      </w:r>
      <w:r w:rsidR="004E39EC" w:rsidRPr="004E39EC">
        <w:rPr>
          <w:b w:val="0"/>
          <w:bCs/>
        </w:rPr>
        <w:t>Emergency Planning</w:t>
      </w:r>
      <w:r w:rsidR="00262A89">
        <w:rPr>
          <w:b w:val="0"/>
          <w:bCs/>
        </w:rPr>
        <w:t xml:space="preserve"> document</w:t>
      </w:r>
      <w:r w:rsidR="00DB6228">
        <w:rPr>
          <w:b w:val="0"/>
          <w:bCs/>
        </w:rPr>
        <w:t xml:space="preserve"> as detailed </w:t>
      </w:r>
      <w:r w:rsidR="00674B0D">
        <w:rPr>
          <w:b w:val="0"/>
          <w:bCs/>
        </w:rPr>
        <w:t>with</w:t>
      </w:r>
      <w:r w:rsidR="00DB6228">
        <w:rPr>
          <w:b w:val="0"/>
          <w:bCs/>
        </w:rPr>
        <w:t>in</w:t>
      </w:r>
      <w:r w:rsidR="00674B0D">
        <w:rPr>
          <w:b w:val="0"/>
          <w:bCs/>
        </w:rPr>
        <w:t xml:space="preserve"> point </w:t>
      </w:r>
      <w:r w:rsidR="00DB6228" w:rsidRPr="00DB6228">
        <w:rPr>
          <w:b w:val="0"/>
          <w:bCs/>
        </w:rPr>
        <w:t>25/177</w:t>
      </w:r>
      <w:r w:rsidR="00674B0D">
        <w:rPr>
          <w:b w:val="0"/>
          <w:bCs/>
        </w:rPr>
        <w:t xml:space="preserve"> </w:t>
      </w:r>
      <w:r w:rsidR="00DB6228" w:rsidRPr="00DB6228">
        <w:rPr>
          <w:b w:val="0"/>
          <w:bCs/>
        </w:rPr>
        <w:t>b</w:t>
      </w:r>
      <w:r w:rsidR="005E09AD">
        <w:rPr>
          <w:b w:val="0"/>
          <w:bCs/>
        </w:rPr>
        <w:t>.</w:t>
      </w:r>
    </w:p>
    <w:p w14:paraId="74EA2D71" w14:textId="77777777" w:rsidR="00495B13" w:rsidRPr="00435B40" w:rsidRDefault="00495B13" w:rsidP="00495B13">
      <w:pPr>
        <w:rPr>
          <w:rFonts w:cstheme="minorHAnsi"/>
          <w:sz w:val="22"/>
          <w:szCs w:val="22"/>
        </w:rPr>
      </w:pPr>
    </w:p>
    <w:p w14:paraId="6B89DCD6" w14:textId="3DF5DCBD" w:rsidR="0074731C" w:rsidRPr="00665D4D" w:rsidRDefault="002548A1" w:rsidP="00AC1214">
      <w:pPr>
        <w:pStyle w:val="Heading3"/>
        <w:rPr>
          <w:b w:val="0"/>
          <w:bCs/>
        </w:rPr>
      </w:pPr>
      <w:r w:rsidRPr="00435B40">
        <w:t xml:space="preserve">Governance: </w:t>
      </w:r>
    </w:p>
    <w:p w14:paraId="25C6771F" w14:textId="77777777" w:rsidR="00495B13" w:rsidRPr="00435B40" w:rsidRDefault="00495B13" w:rsidP="00495B13">
      <w:pPr>
        <w:rPr>
          <w:rFonts w:cstheme="minorHAnsi"/>
          <w:sz w:val="22"/>
          <w:szCs w:val="22"/>
        </w:rPr>
      </w:pPr>
    </w:p>
    <w:p w14:paraId="0C7359DA" w14:textId="28018C52" w:rsidR="005306F9" w:rsidRPr="00435B40" w:rsidRDefault="005306F9" w:rsidP="00AC1214">
      <w:pPr>
        <w:pStyle w:val="Heading3"/>
      </w:pPr>
      <w:r w:rsidRPr="00435B40">
        <w:t>Declarations of interest</w:t>
      </w:r>
    </w:p>
    <w:p w14:paraId="0D461D23" w14:textId="5E9E0A43" w:rsidR="0052196B" w:rsidRPr="00435B40" w:rsidRDefault="003E404F" w:rsidP="00AC1214">
      <w:pPr>
        <w:pStyle w:val="Heading4"/>
      </w:pPr>
      <w:r w:rsidRPr="00435B40">
        <w:t>Pecuniary/Registerable Declarations of Interests – Members must declare an interest, which has been declared on their Register of Financial Interests form, relevant to the agenda</w:t>
      </w:r>
      <w:r w:rsidR="00D70EAC" w:rsidRPr="00435B40">
        <w:t>.</w:t>
      </w:r>
      <w:r w:rsidRPr="00435B40">
        <w:t xml:space="preserve"> </w:t>
      </w:r>
      <w:r w:rsidR="00982E4A">
        <w:t>None.</w:t>
      </w:r>
    </w:p>
    <w:p w14:paraId="0B5A75F4" w14:textId="7BCB7E17" w:rsidR="003E404F" w:rsidRPr="00435B40" w:rsidRDefault="003E404F" w:rsidP="00AC1214">
      <w:pPr>
        <w:pStyle w:val="Heading4"/>
      </w:pPr>
      <w:r w:rsidRPr="00435B40">
        <w:t xml:space="preserve">Non-registerable Interests – Members must declare non-pecuniary interests at the start of the meeting or whenever the interest becomes apparent. </w:t>
      </w:r>
      <w:r w:rsidR="00982E4A">
        <w:t>None.</w:t>
      </w:r>
    </w:p>
    <w:p w14:paraId="35D4D45F" w14:textId="56C54F1B" w:rsidR="003E404F" w:rsidRPr="00435B40" w:rsidRDefault="003E404F" w:rsidP="00AC1214">
      <w:pPr>
        <w:pStyle w:val="Heading4"/>
      </w:pPr>
      <w:r w:rsidRPr="00435B40">
        <w:t>Declaration of Gifts – Members are reminded they must declare any gift or hospitality with a value more than fifty pounds</w:t>
      </w:r>
      <w:r w:rsidR="00D70EAC" w:rsidRPr="00435B40">
        <w:t>.</w:t>
      </w:r>
      <w:r w:rsidR="00084CC6" w:rsidRPr="00435B40">
        <w:t xml:space="preserve"> </w:t>
      </w:r>
      <w:r w:rsidR="00982E4A">
        <w:t>None.</w:t>
      </w:r>
    </w:p>
    <w:p w14:paraId="1EB23D87" w14:textId="33055577" w:rsidR="003E404F" w:rsidRPr="00435B40" w:rsidRDefault="00D93C65" w:rsidP="00AC1214">
      <w:pPr>
        <w:pStyle w:val="Heading4"/>
      </w:pPr>
      <w:r w:rsidRPr="00435B40">
        <w:t>Dispensations – Members to consider any written requests for dispensations</w:t>
      </w:r>
      <w:r w:rsidR="00D70EAC" w:rsidRPr="00435B40">
        <w:t>.</w:t>
      </w:r>
      <w:r w:rsidR="00084CC6" w:rsidRPr="00435B40">
        <w:t xml:space="preserve"> </w:t>
      </w:r>
      <w:r w:rsidR="00982E4A">
        <w:t>None.</w:t>
      </w:r>
    </w:p>
    <w:p w14:paraId="06736E48" w14:textId="77777777" w:rsidR="000749F5" w:rsidRPr="00435B40" w:rsidRDefault="000749F5" w:rsidP="00AC1214">
      <w:pPr>
        <w:pStyle w:val="Heading3"/>
        <w:numPr>
          <w:ilvl w:val="0"/>
          <w:numId w:val="0"/>
        </w:numPr>
        <w:ind w:left="567"/>
      </w:pPr>
    </w:p>
    <w:p w14:paraId="63897ADA" w14:textId="5D040821" w:rsidR="00F95FCC" w:rsidRPr="00435B40" w:rsidRDefault="00F95FCC" w:rsidP="00AC1214">
      <w:pPr>
        <w:pStyle w:val="Heading3"/>
      </w:pPr>
      <w:r w:rsidRPr="00435B40">
        <w:t xml:space="preserve">Outside Organisations </w:t>
      </w:r>
      <w:r w:rsidR="00D93064" w:rsidRPr="00435B40">
        <w:t xml:space="preserve">and Reports </w:t>
      </w:r>
      <w:r w:rsidR="004F7E03" w:rsidRPr="00435B40">
        <w:t>– Standing Items on the Agenda</w:t>
      </w:r>
    </w:p>
    <w:p w14:paraId="394C0910" w14:textId="53132A12" w:rsidR="00FC7939" w:rsidRPr="00435B40" w:rsidRDefault="00634C83" w:rsidP="00AC1214">
      <w:pPr>
        <w:pStyle w:val="Heading4"/>
      </w:pPr>
      <w:r w:rsidRPr="00435B40">
        <w:t>County Cllr Update</w:t>
      </w:r>
      <w:r w:rsidR="00D70EAC" w:rsidRPr="00435B40">
        <w:t>.</w:t>
      </w:r>
      <w:r w:rsidR="00301812" w:rsidRPr="00435B40">
        <w:t xml:space="preserve"> </w:t>
      </w:r>
      <w:r w:rsidR="00095E92">
        <w:t xml:space="preserve">Nothing to report. </w:t>
      </w:r>
    </w:p>
    <w:p w14:paraId="508403CB" w14:textId="77777777" w:rsidR="00E24533" w:rsidRDefault="00634C83" w:rsidP="00AC1214">
      <w:pPr>
        <w:pStyle w:val="Heading4"/>
      </w:pPr>
      <w:r w:rsidRPr="00435B40">
        <w:t xml:space="preserve">Police </w:t>
      </w:r>
      <w:r w:rsidR="00F30D72" w:rsidRPr="00435B40">
        <w:t xml:space="preserve">Updates. </w:t>
      </w:r>
    </w:p>
    <w:p w14:paraId="1603AD6C" w14:textId="2057CDAF" w:rsidR="00224C37" w:rsidRPr="00435B40" w:rsidRDefault="00B60790" w:rsidP="00E24533">
      <w:pPr>
        <w:pStyle w:val="Heading5"/>
      </w:pPr>
      <w:r>
        <w:t>Police have stopped local surgeries</w:t>
      </w:r>
      <w:r w:rsidR="0000729C">
        <w:t xml:space="preserve">, instead there will be </w:t>
      </w:r>
      <w:r>
        <w:t>Community Outreach Van</w:t>
      </w:r>
      <w:r w:rsidR="0000729C">
        <w:t>s who attend villages</w:t>
      </w:r>
      <w:r w:rsidR="005F47CB">
        <w:t>. O</w:t>
      </w:r>
      <w:r w:rsidR="0000729C">
        <w:t xml:space="preserve">n </w:t>
      </w:r>
      <w:r w:rsidR="005F47CB">
        <w:t xml:space="preserve">the </w:t>
      </w:r>
      <w:r w:rsidR="00D0481E">
        <w:t>14</w:t>
      </w:r>
      <w:r w:rsidR="00D0481E" w:rsidRPr="00B60790">
        <w:rPr>
          <w:vertAlign w:val="superscript"/>
        </w:rPr>
        <w:t>th of</w:t>
      </w:r>
      <w:r w:rsidR="006062D7" w:rsidRPr="00B60790">
        <w:rPr>
          <w:vertAlign w:val="superscript"/>
        </w:rPr>
        <w:t xml:space="preserve"> </w:t>
      </w:r>
      <w:r>
        <w:t xml:space="preserve">April </w:t>
      </w:r>
      <w:r w:rsidR="0000729C">
        <w:t xml:space="preserve">between </w:t>
      </w:r>
      <w:r>
        <w:t xml:space="preserve">2-4pm </w:t>
      </w:r>
      <w:r w:rsidR="0000729C">
        <w:t xml:space="preserve">the Community Outreach van </w:t>
      </w:r>
      <w:r>
        <w:t xml:space="preserve">will be in the </w:t>
      </w:r>
      <w:r w:rsidR="005F47CB">
        <w:t xml:space="preserve">Grampound </w:t>
      </w:r>
      <w:r>
        <w:t>Village Hall Carpark.</w:t>
      </w:r>
    </w:p>
    <w:p w14:paraId="11952B2A" w14:textId="77777777" w:rsidR="00E24533" w:rsidRDefault="002B4803" w:rsidP="00AC1214">
      <w:pPr>
        <w:pStyle w:val="Heading4"/>
      </w:pPr>
      <w:r w:rsidRPr="00435B40">
        <w:t>Grampound Village Hall</w:t>
      </w:r>
      <w:r w:rsidR="001C585F" w:rsidRPr="00435B40">
        <w:t>.</w:t>
      </w:r>
      <w:r w:rsidR="00E24533">
        <w:t xml:space="preserve"> </w:t>
      </w:r>
    </w:p>
    <w:p w14:paraId="18B3CA07" w14:textId="1B41A9FE" w:rsidR="000101EA" w:rsidRDefault="00725F53" w:rsidP="00E24533">
      <w:pPr>
        <w:pStyle w:val="Heading5"/>
      </w:pPr>
      <w:r>
        <w:t xml:space="preserve">Discussions </w:t>
      </w:r>
      <w:r w:rsidR="006062D7">
        <w:t>continue</w:t>
      </w:r>
      <w:r>
        <w:t xml:space="preserve"> </w:t>
      </w:r>
      <w:r w:rsidR="006062D7">
        <w:t xml:space="preserve">regarding </w:t>
      </w:r>
      <w:r>
        <w:t>the annual costs of running the toilet</w:t>
      </w:r>
      <w:r w:rsidR="00836B5E">
        <w:t>s</w:t>
      </w:r>
      <w:r>
        <w:t xml:space="preserve">. </w:t>
      </w:r>
      <w:r w:rsidR="00615B5F">
        <w:t>P</w:t>
      </w:r>
      <w:r>
        <w:t>ay scheme</w:t>
      </w:r>
      <w:r w:rsidR="00615B5F">
        <w:t>s</w:t>
      </w:r>
      <w:r>
        <w:t xml:space="preserve"> are being investigated. Cllr Merrett</w:t>
      </w:r>
      <w:r w:rsidR="00904F2F">
        <w:t xml:space="preserve"> </w:t>
      </w:r>
      <w:r w:rsidR="006062D7">
        <w:t xml:space="preserve">is </w:t>
      </w:r>
      <w:r w:rsidR="00904F2F">
        <w:t>researching</w:t>
      </w:r>
      <w:r w:rsidR="00836B5E">
        <w:t xml:space="preserve"> costs</w:t>
      </w:r>
      <w:r w:rsidR="0002300E">
        <w:t>, funding options</w:t>
      </w:r>
      <w:r w:rsidR="00615B5F">
        <w:t xml:space="preserve"> and will report back to P</w:t>
      </w:r>
      <w:r w:rsidR="007A54B8">
        <w:t xml:space="preserve">arish </w:t>
      </w:r>
      <w:r w:rsidR="00615B5F">
        <w:t>C</w:t>
      </w:r>
      <w:r w:rsidR="007A54B8">
        <w:t>ouncil</w:t>
      </w:r>
      <w:r w:rsidR="0002300E">
        <w:t xml:space="preserve"> with further information</w:t>
      </w:r>
      <w:r w:rsidR="00B1449B">
        <w:t xml:space="preserve">. </w:t>
      </w:r>
    </w:p>
    <w:p w14:paraId="4276E5BA" w14:textId="3A98E2A1" w:rsidR="00AD416F" w:rsidRPr="00435B40" w:rsidRDefault="009027E1" w:rsidP="004D10DA">
      <w:pPr>
        <w:pStyle w:val="Heading5"/>
      </w:pPr>
      <w:r>
        <w:t xml:space="preserve">The </w:t>
      </w:r>
      <w:r w:rsidR="00DB0E7B">
        <w:t xml:space="preserve">Monterey Pine </w:t>
      </w:r>
      <w:r w:rsidR="00AD416F">
        <w:t xml:space="preserve">Tree has </w:t>
      </w:r>
      <w:r w:rsidR="00904F2F">
        <w:t xml:space="preserve">now </w:t>
      </w:r>
      <w:r w:rsidR="00AD416F">
        <w:t xml:space="preserve">been </w:t>
      </w:r>
      <w:r w:rsidR="00615B5F">
        <w:t xml:space="preserve">safely </w:t>
      </w:r>
      <w:r w:rsidR="00AD416F">
        <w:t xml:space="preserve">fenced </w:t>
      </w:r>
      <w:r w:rsidR="00904F2F">
        <w:t>off</w:t>
      </w:r>
      <w:r w:rsidR="00AD416F">
        <w:t xml:space="preserve"> </w:t>
      </w:r>
      <w:r w:rsidR="00904F2F">
        <w:t xml:space="preserve">from the Village </w:t>
      </w:r>
      <w:r w:rsidR="000D5488">
        <w:t xml:space="preserve">Hall </w:t>
      </w:r>
      <w:r w:rsidR="00904F2F">
        <w:t>side</w:t>
      </w:r>
      <w:r w:rsidR="00AD416F">
        <w:t>.</w:t>
      </w:r>
      <w:r w:rsidR="00904F2F">
        <w:t xml:space="preserve"> The Parish Council </w:t>
      </w:r>
      <w:r w:rsidR="00544BF5">
        <w:t>support</w:t>
      </w:r>
      <w:r w:rsidR="00BA13A4">
        <w:t>s</w:t>
      </w:r>
      <w:r w:rsidR="00544BF5">
        <w:t xml:space="preserve"> this and are thankful to those who fenced the tree off for safety</w:t>
      </w:r>
      <w:r w:rsidR="00B1449B">
        <w:t xml:space="preserve">. </w:t>
      </w:r>
    </w:p>
    <w:p w14:paraId="478FDDA8" w14:textId="77777777" w:rsidR="0078220A" w:rsidRPr="00435B40" w:rsidRDefault="0078220A" w:rsidP="00AC1214">
      <w:pPr>
        <w:pStyle w:val="Heading4"/>
        <w:numPr>
          <w:ilvl w:val="0"/>
          <w:numId w:val="0"/>
        </w:numPr>
        <w:ind w:left="851"/>
      </w:pPr>
    </w:p>
    <w:p w14:paraId="5B44AFC0" w14:textId="0B0EF919" w:rsidR="005306F9" w:rsidRPr="00435B40" w:rsidRDefault="001A766D" w:rsidP="00AC1214">
      <w:pPr>
        <w:pStyle w:val="Heading3"/>
      </w:pPr>
      <w:r w:rsidRPr="00435B40">
        <w:t>Highways</w:t>
      </w:r>
    </w:p>
    <w:p w14:paraId="1DB0D3C6" w14:textId="742CBEB6" w:rsidR="00854F20" w:rsidRDefault="00D049FC" w:rsidP="00AC1214">
      <w:pPr>
        <w:pStyle w:val="Heading4"/>
      </w:pPr>
      <w:r w:rsidRPr="00435B40">
        <w:t>Potholes</w:t>
      </w:r>
      <w:r w:rsidR="00D64BBA" w:rsidRPr="00435B40">
        <w:t>, drains</w:t>
      </w:r>
      <w:r w:rsidR="001F057B">
        <w:t xml:space="preserve"> – Fore Street</w:t>
      </w:r>
      <w:r w:rsidR="00615B5F">
        <w:t xml:space="preserve"> continue to be a problem. Villagers are encouraged to report potholes with Cornwall Council via their website page</w:t>
      </w:r>
      <w:r w:rsidR="00BA333C">
        <w:t xml:space="preserve"> or by phone</w:t>
      </w:r>
      <w:r w:rsidR="00615B5F">
        <w:t xml:space="preserve">. </w:t>
      </w:r>
    </w:p>
    <w:p w14:paraId="7B78482E" w14:textId="4D1769AC" w:rsidR="00DB0E7B" w:rsidRDefault="00DB0E7B" w:rsidP="00AC1214">
      <w:pPr>
        <w:pStyle w:val="Heading4"/>
      </w:pPr>
      <w:r>
        <w:lastRenderedPageBreak/>
        <w:t xml:space="preserve">Road Surfacing </w:t>
      </w:r>
      <w:r w:rsidR="00BA333C">
        <w:t xml:space="preserve">is planned for </w:t>
      </w:r>
      <w:r w:rsidR="00BC6AD8">
        <w:t>July</w:t>
      </w:r>
      <w:r w:rsidR="00615B5F">
        <w:t>, exact date to be confirmed</w:t>
      </w:r>
      <w:r w:rsidR="00BA333C">
        <w:t xml:space="preserve"> but inspection works to be </w:t>
      </w:r>
      <w:r w:rsidR="00B1449B">
        <w:t>conducted</w:t>
      </w:r>
      <w:r w:rsidR="00BA333C">
        <w:t xml:space="preserve"> prior to resurfacing</w:t>
      </w:r>
      <w:r w:rsidR="001A3B47">
        <w:t xml:space="preserve"> works commencing</w:t>
      </w:r>
      <w:r w:rsidR="00615B5F">
        <w:t>.</w:t>
      </w:r>
    </w:p>
    <w:p w14:paraId="58BF1E1B" w14:textId="77777777" w:rsidR="001F057B" w:rsidRPr="00435B40" w:rsidRDefault="001F057B" w:rsidP="00AC1214">
      <w:pPr>
        <w:pStyle w:val="Heading4"/>
        <w:numPr>
          <w:ilvl w:val="0"/>
          <w:numId w:val="0"/>
        </w:numPr>
        <w:ind w:left="851"/>
      </w:pPr>
    </w:p>
    <w:p w14:paraId="3AA9D2AD" w14:textId="0639829D" w:rsidR="00615B5F" w:rsidRDefault="00B66523" w:rsidP="000D401A">
      <w:pPr>
        <w:pStyle w:val="Heading3"/>
      </w:pPr>
      <w:r w:rsidRPr="00435B40">
        <w:t>Environ</w:t>
      </w:r>
      <w:r w:rsidR="00707AB6" w:rsidRPr="00435B40">
        <w:t xml:space="preserve">mental </w:t>
      </w:r>
      <w:r w:rsidR="00A647BB" w:rsidRPr="00435B40">
        <w:t>and</w:t>
      </w:r>
      <w:r w:rsidR="00707AB6" w:rsidRPr="00435B40">
        <w:t xml:space="preserve"> Amenity Matters </w:t>
      </w:r>
    </w:p>
    <w:p w14:paraId="3C1180F6" w14:textId="2F3C2D1B" w:rsidR="00F72BC8" w:rsidRDefault="002E48B9" w:rsidP="00807175">
      <w:pPr>
        <w:pStyle w:val="Heading4"/>
      </w:pPr>
      <w:r>
        <w:t>The grass beyond the school has been rolled and mud is showing</w:t>
      </w:r>
      <w:r w:rsidR="001A3B47">
        <w:t xml:space="preserve"> due to vehicle(s) parking on the grass verge</w:t>
      </w:r>
      <w:r>
        <w:t>.</w:t>
      </w:r>
      <w:r w:rsidR="006E026B">
        <w:t xml:space="preserve"> </w:t>
      </w:r>
      <w:r>
        <w:t xml:space="preserve">Clerk </w:t>
      </w:r>
      <w:r w:rsidR="001A3B47">
        <w:t xml:space="preserve">is </w:t>
      </w:r>
      <w:r>
        <w:t>to</w:t>
      </w:r>
      <w:r w:rsidR="006E026B">
        <w:t xml:space="preserve"> </w:t>
      </w:r>
      <w:r w:rsidR="00B1449B">
        <w:t>consult</w:t>
      </w:r>
      <w:r>
        <w:t xml:space="preserve"> with JPJ </w:t>
      </w:r>
      <w:r w:rsidR="00B722A8">
        <w:t>and ask if they would kindly r</w:t>
      </w:r>
      <w:r w:rsidR="001A3B47">
        <w:t xml:space="preserve">oll the grass back on this section. </w:t>
      </w:r>
    </w:p>
    <w:p w14:paraId="7B37D375" w14:textId="77777777" w:rsidR="00BC6AD8" w:rsidRDefault="00BC6AD8" w:rsidP="00F72BC8"/>
    <w:p w14:paraId="038ADA7C" w14:textId="1875902A" w:rsidR="005306F9" w:rsidRPr="00435B40" w:rsidRDefault="00140A9B" w:rsidP="00AC1214">
      <w:pPr>
        <w:pStyle w:val="Heading3"/>
      </w:pPr>
      <w:r w:rsidRPr="00435B40">
        <w:t>Finance</w:t>
      </w:r>
    </w:p>
    <w:p w14:paraId="36917C49" w14:textId="7A3197E9" w:rsidR="00BC572A" w:rsidRDefault="00F72BC8" w:rsidP="00AC1214">
      <w:pPr>
        <w:pStyle w:val="Heading4"/>
      </w:pPr>
      <w:r>
        <w:t>March</w:t>
      </w:r>
      <w:r w:rsidR="00633ABA" w:rsidRPr="00435B40">
        <w:t>’s</w:t>
      </w:r>
      <w:r w:rsidR="00BC572A" w:rsidRPr="00435B40">
        <w:t xml:space="preserve"> schedule of payments for approval, </w:t>
      </w:r>
      <w:r w:rsidR="000819CF" w:rsidRPr="00435B40">
        <w:t>to be circulated</w:t>
      </w:r>
      <w:r w:rsidR="00BC572A" w:rsidRPr="00435B40">
        <w:t xml:space="preserve"> prior to meeting</w:t>
      </w:r>
      <w:r w:rsidR="0076486D" w:rsidRPr="00435B40">
        <w:t>.</w:t>
      </w:r>
      <w:r w:rsidR="00291A7B" w:rsidRPr="00435B40">
        <w:t xml:space="preserve"> </w:t>
      </w:r>
      <w:r w:rsidR="00987532">
        <w:t xml:space="preserve">Approved. </w:t>
      </w:r>
    </w:p>
    <w:p w14:paraId="44F55290" w14:textId="25548A35" w:rsidR="007636F7" w:rsidRPr="007636F7" w:rsidRDefault="007636F7" w:rsidP="004C01D8">
      <w:pPr>
        <w:pStyle w:val="Heading4"/>
      </w:pPr>
      <w:r w:rsidRPr="007636F7">
        <w:t>£50 grant request</w:t>
      </w:r>
      <w:r w:rsidR="00987532">
        <w:t xml:space="preserve"> </w:t>
      </w:r>
      <w:r w:rsidRPr="007636F7">
        <w:t>by 1</w:t>
      </w:r>
      <w:r w:rsidRPr="007636F7">
        <w:rPr>
          <w:vertAlign w:val="superscript"/>
        </w:rPr>
        <w:t>st</w:t>
      </w:r>
      <w:r w:rsidRPr="007636F7">
        <w:t xml:space="preserve"> Grampound Rangers</w:t>
      </w:r>
      <w:r w:rsidR="00863336">
        <w:t>, which was c</w:t>
      </w:r>
      <w:r>
        <w:t>irculated by Clerk</w:t>
      </w:r>
      <w:r w:rsidR="00987532">
        <w:t xml:space="preserve"> to Parish Council</w:t>
      </w:r>
      <w:r>
        <w:t>.</w:t>
      </w:r>
      <w:r w:rsidR="000057C8">
        <w:t xml:space="preserve"> </w:t>
      </w:r>
      <w:r w:rsidR="00987532">
        <w:t xml:space="preserve">The </w:t>
      </w:r>
      <w:r w:rsidR="000057C8">
        <w:t xml:space="preserve">£50 </w:t>
      </w:r>
      <w:r w:rsidR="00987532">
        <w:t xml:space="preserve">grant </w:t>
      </w:r>
      <w:r w:rsidR="00863336">
        <w:t xml:space="preserve">has been </w:t>
      </w:r>
      <w:r w:rsidR="000057C8">
        <w:t>awarded, Proposer Cllr Chapman, Seconder Cllr James.</w:t>
      </w:r>
    </w:p>
    <w:p w14:paraId="4B416116" w14:textId="1D4C98D2" w:rsidR="002D58D3" w:rsidRPr="007636F7" w:rsidRDefault="002D58D3" w:rsidP="00AC1214">
      <w:pPr>
        <w:pStyle w:val="Heading4"/>
        <w:numPr>
          <w:ilvl w:val="0"/>
          <w:numId w:val="0"/>
        </w:numPr>
        <w:ind w:left="851"/>
      </w:pPr>
    </w:p>
    <w:p w14:paraId="09145027" w14:textId="47D0C487" w:rsidR="005306F9" w:rsidRPr="00435B40" w:rsidRDefault="005306F9" w:rsidP="00AC1214">
      <w:pPr>
        <w:pStyle w:val="Heading3"/>
      </w:pPr>
      <w:r w:rsidRPr="00435B40">
        <w:t>Planning</w:t>
      </w:r>
      <w:r w:rsidR="00B835C9" w:rsidRPr="00435B40">
        <w:t>, Enforcement &amp; Compliance</w:t>
      </w:r>
    </w:p>
    <w:p w14:paraId="4F439C14" w14:textId="77777777" w:rsidR="003046FF" w:rsidRPr="003046FF" w:rsidRDefault="00030BB5" w:rsidP="00AC1214">
      <w:pPr>
        <w:pStyle w:val="Heading4"/>
        <w:rPr>
          <w:rFonts w:eastAsia="Times New Roman"/>
          <w:lang w:eastAsia="en-GB"/>
        </w:rPr>
      </w:pPr>
      <w:r w:rsidRPr="00435B40">
        <w:t>Planning Applications</w:t>
      </w:r>
      <w:r w:rsidR="009C27F1">
        <w:t xml:space="preserve">: </w:t>
      </w:r>
      <w:r w:rsidR="0094471A" w:rsidRPr="0094471A">
        <w:t>PA26/01447</w:t>
      </w:r>
      <w:r w:rsidR="00E77910">
        <w:t xml:space="preserve">: </w:t>
      </w:r>
      <w:r w:rsidR="00E77910" w:rsidRPr="00E77910">
        <w:t>Works to Tree</w:t>
      </w:r>
      <w:r w:rsidR="00D57E85">
        <w:t>s</w:t>
      </w:r>
      <w:r w:rsidR="00E77910" w:rsidRPr="00E77910">
        <w:t xml:space="preserve"> within a Conservation Area</w:t>
      </w:r>
      <w:r w:rsidR="00D57E85">
        <w:t xml:space="preserve">, Conifers </w:t>
      </w:r>
      <w:r w:rsidR="00E77910" w:rsidRPr="00E77910">
        <w:t>and Ash</w:t>
      </w:r>
      <w:r w:rsidR="00D57E85">
        <w:t xml:space="preserve"> t</w:t>
      </w:r>
      <w:r w:rsidR="00E77910" w:rsidRPr="00E77910">
        <w:t>o be cut down at the base.</w:t>
      </w:r>
      <w:r w:rsidR="00FB4104">
        <w:t xml:space="preserve"> </w:t>
      </w:r>
    </w:p>
    <w:p w14:paraId="3DB10D01" w14:textId="7E8C0839" w:rsidR="00DF570D" w:rsidRPr="00D16CEE" w:rsidRDefault="00630027" w:rsidP="003046FF">
      <w:pPr>
        <w:pStyle w:val="Heading5"/>
        <w:rPr>
          <w:rFonts w:eastAsia="Times New Roman"/>
          <w:lang w:eastAsia="en-GB"/>
        </w:rPr>
      </w:pPr>
      <w:r>
        <w:t xml:space="preserve">Supported by the Parish Council, Proposer </w:t>
      </w:r>
      <w:r w:rsidR="00FB4104">
        <w:t xml:space="preserve">Cllr Bunt, </w:t>
      </w:r>
      <w:r>
        <w:t xml:space="preserve">Seconder </w:t>
      </w:r>
      <w:r w:rsidR="00FB4104">
        <w:t>Cllr Jenkins</w:t>
      </w:r>
      <w:r>
        <w:t xml:space="preserve">. </w:t>
      </w:r>
    </w:p>
    <w:p w14:paraId="6983F086" w14:textId="77777777" w:rsidR="0007144C" w:rsidRPr="004B15DD" w:rsidRDefault="0007144C" w:rsidP="0007144C">
      <w:pPr>
        <w:pStyle w:val="Heading4"/>
        <w:rPr>
          <w:rFonts w:eastAsia="Times New Roman"/>
          <w:lang w:eastAsia="en-GB"/>
        </w:rPr>
      </w:pPr>
      <w:r w:rsidRPr="0007144C">
        <w:t xml:space="preserve">PA26/01385 – Conversion of a curtilage listed agricultural barn to a single-story dwelling. </w:t>
      </w:r>
    </w:p>
    <w:p w14:paraId="5A8F8A3F" w14:textId="42865B3C" w:rsidR="00863336" w:rsidRPr="007A54B8" w:rsidRDefault="00FE68C8" w:rsidP="00FA4EB0">
      <w:pPr>
        <w:pStyle w:val="Heading5"/>
        <w:rPr>
          <w:rFonts w:eastAsia="Times New Roman"/>
          <w:lang w:eastAsia="en-GB"/>
        </w:rPr>
      </w:pPr>
      <w:r w:rsidRPr="007A54B8">
        <w:rPr>
          <w:rFonts w:eastAsia="Times New Roman"/>
          <w:lang w:eastAsia="en-GB"/>
        </w:rPr>
        <w:t xml:space="preserve">Clerk </w:t>
      </w:r>
      <w:r w:rsidR="00863336" w:rsidRPr="007A54B8">
        <w:rPr>
          <w:rFonts w:eastAsia="Times New Roman"/>
          <w:lang w:eastAsia="en-GB"/>
        </w:rPr>
        <w:t>circulated determination date for this planning application. To be discussed at Aprils’ P</w:t>
      </w:r>
      <w:r w:rsidR="004C5C24">
        <w:rPr>
          <w:rFonts w:eastAsia="Times New Roman"/>
          <w:lang w:eastAsia="en-GB"/>
        </w:rPr>
        <w:t xml:space="preserve">arish </w:t>
      </w:r>
      <w:r w:rsidR="00863336" w:rsidRPr="007A54B8">
        <w:rPr>
          <w:rFonts w:eastAsia="Times New Roman"/>
          <w:lang w:eastAsia="en-GB"/>
        </w:rPr>
        <w:t>C</w:t>
      </w:r>
      <w:r w:rsidR="004C5C24">
        <w:rPr>
          <w:rFonts w:eastAsia="Times New Roman"/>
          <w:lang w:eastAsia="en-GB"/>
        </w:rPr>
        <w:t>ouncil</w:t>
      </w:r>
      <w:r w:rsidR="00863336" w:rsidRPr="007A54B8">
        <w:rPr>
          <w:rFonts w:eastAsia="Times New Roman"/>
          <w:lang w:eastAsia="en-GB"/>
        </w:rPr>
        <w:t xml:space="preserve"> meeting</w:t>
      </w:r>
      <w:r w:rsidR="007A54B8">
        <w:rPr>
          <w:rFonts w:eastAsia="Times New Roman"/>
          <w:lang w:eastAsia="en-GB"/>
        </w:rPr>
        <w:t xml:space="preserve">. </w:t>
      </w:r>
    </w:p>
    <w:p w14:paraId="579C39CB" w14:textId="3F5D5ADE" w:rsidR="00D16CEE" w:rsidRPr="004B15DD" w:rsidRDefault="0007144C" w:rsidP="00117B77">
      <w:pPr>
        <w:pStyle w:val="Heading4"/>
        <w:rPr>
          <w:rFonts w:eastAsia="Times New Roman"/>
          <w:lang w:eastAsia="en-GB"/>
        </w:rPr>
      </w:pPr>
      <w:r w:rsidRPr="0007144C">
        <w:t xml:space="preserve">PA26/01386 – Listed Building Consent for conversion of a curtilage listed agricultural barn to a single-story dwelling. </w:t>
      </w:r>
    </w:p>
    <w:p w14:paraId="42BB4302" w14:textId="2226AE02" w:rsidR="00863336" w:rsidRPr="007A54B8" w:rsidRDefault="00863336" w:rsidP="004172B0">
      <w:pPr>
        <w:pStyle w:val="Heading5"/>
        <w:rPr>
          <w:rFonts w:eastAsia="Times New Roman"/>
          <w:lang w:eastAsia="en-GB"/>
        </w:rPr>
      </w:pPr>
      <w:r w:rsidRPr="007A54B8">
        <w:rPr>
          <w:rFonts w:eastAsia="Times New Roman"/>
          <w:lang w:eastAsia="en-GB"/>
        </w:rPr>
        <w:t>Clerk circulated determination date for this planning application. To be discussed at Aprils’ P</w:t>
      </w:r>
      <w:r w:rsidR="004C5C24">
        <w:rPr>
          <w:rFonts w:eastAsia="Times New Roman"/>
          <w:lang w:eastAsia="en-GB"/>
        </w:rPr>
        <w:t xml:space="preserve">arish </w:t>
      </w:r>
      <w:r w:rsidRPr="007A54B8">
        <w:rPr>
          <w:rFonts w:eastAsia="Times New Roman"/>
          <w:lang w:eastAsia="en-GB"/>
        </w:rPr>
        <w:t>C</w:t>
      </w:r>
      <w:r w:rsidR="004C5C24">
        <w:rPr>
          <w:rFonts w:eastAsia="Times New Roman"/>
          <w:lang w:eastAsia="en-GB"/>
        </w:rPr>
        <w:t>ouncil</w:t>
      </w:r>
      <w:r w:rsidRPr="007A54B8">
        <w:rPr>
          <w:rFonts w:eastAsia="Times New Roman"/>
          <w:lang w:eastAsia="en-GB"/>
        </w:rPr>
        <w:t xml:space="preserve"> meeting</w:t>
      </w:r>
      <w:r w:rsidR="007A54B8">
        <w:rPr>
          <w:rFonts w:eastAsia="Times New Roman"/>
          <w:lang w:eastAsia="en-GB"/>
        </w:rPr>
        <w:t xml:space="preserve">. </w:t>
      </w:r>
    </w:p>
    <w:p w14:paraId="70DE5964" w14:textId="47753DE3" w:rsidR="00AB76E3" w:rsidRPr="00435B40" w:rsidRDefault="006125FB" w:rsidP="00AC1214">
      <w:pPr>
        <w:pStyle w:val="Heading4"/>
        <w:rPr>
          <w:rStyle w:val="Heading4Char"/>
          <w:rFonts w:asciiTheme="minorHAnsi" w:hAnsiTheme="minorHAnsi" w:cstheme="minorHAnsi"/>
        </w:rPr>
      </w:pPr>
      <w:r w:rsidRPr="00435B40">
        <w:rPr>
          <w:rStyle w:val="Heading4Char"/>
          <w:rFonts w:asciiTheme="minorHAnsi" w:hAnsiTheme="minorHAnsi" w:cstheme="minorHAnsi"/>
        </w:rPr>
        <w:t>Other planning matters</w:t>
      </w:r>
      <w:r w:rsidR="001C585F" w:rsidRPr="00435B40">
        <w:rPr>
          <w:rStyle w:val="Heading4Char"/>
          <w:rFonts w:asciiTheme="minorHAnsi" w:hAnsiTheme="minorHAnsi" w:cstheme="minorHAnsi"/>
        </w:rPr>
        <w:t>.</w:t>
      </w:r>
      <w:r w:rsidR="007A54B8">
        <w:rPr>
          <w:rStyle w:val="Heading4Char"/>
          <w:rFonts w:asciiTheme="minorHAnsi" w:hAnsiTheme="minorHAnsi" w:cstheme="minorHAnsi"/>
        </w:rPr>
        <w:t xml:space="preserve"> None. </w:t>
      </w:r>
    </w:p>
    <w:p w14:paraId="0989A0BA" w14:textId="7F0D4649" w:rsidR="00506EAE" w:rsidRPr="00435B40" w:rsidRDefault="00B835C9" w:rsidP="00AC1214">
      <w:pPr>
        <w:pStyle w:val="Heading4"/>
        <w:rPr>
          <w:rStyle w:val="Heading4Char"/>
          <w:rFonts w:asciiTheme="minorHAnsi" w:hAnsiTheme="minorHAnsi" w:cstheme="minorHAnsi"/>
          <w:sz w:val="22"/>
          <w:szCs w:val="22"/>
        </w:rPr>
      </w:pPr>
      <w:r w:rsidRPr="00435B40">
        <w:t>Enforcement &amp; compliance</w:t>
      </w:r>
      <w:r w:rsidR="008816E4" w:rsidRPr="00435B40">
        <w:rPr>
          <w:rStyle w:val="Heading4Char"/>
          <w:rFonts w:asciiTheme="minorHAnsi" w:hAnsiTheme="minorHAnsi" w:cstheme="minorHAnsi"/>
          <w:sz w:val="22"/>
          <w:szCs w:val="22"/>
        </w:rPr>
        <w:t>.</w:t>
      </w:r>
      <w:r w:rsidRPr="00435B40">
        <w:rPr>
          <w:rStyle w:val="Heading4Char"/>
          <w:rFonts w:asciiTheme="minorHAnsi" w:hAnsiTheme="minorHAnsi" w:cstheme="minorHAnsi"/>
          <w:sz w:val="22"/>
          <w:szCs w:val="22"/>
        </w:rPr>
        <w:t xml:space="preserve"> </w:t>
      </w:r>
      <w:r w:rsidR="007A54B8">
        <w:rPr>
          <w:rStyle w:val="Heading4Char"/>
          <w:rFonts w:asciiTheme="minorHAnsi" w:hAnsiTheme="minorHAnsi" w:cstheme="minorHAnsi"/>
          <w:sz w:val="22"/>
          <w:szCs w:val="22"/>
        </w:rPr>
        <w:t>None.</w:t>
      </w:r>
    </w:p>
    <w:p w14:paraId="64856F78" w14:textId="05E2E23C" w:rsidR="00AE6333" w:rsidRPr="00435B40" w:rsidRDefault="00AE6333" w:rsidP="00AC1214">
      <w:pPr>
        <w:pStyle w:val="Heading4"/>
        <w:numPr>
          <w:ilvl w:val="0"/>
          <w:numId w:val="0"/>
        </w:numPr>
        <w:ind w:left="851"/>
      </w:pPr>
    </w:p>
    <w:p w14:paraId="18A041CD" w14:textId="3E61656C" w:rsidR="00C97EDD" w:rsidRPr="00435B40" w:rsidRDefault="007A4E73" w:rsidP="00AC1214">
      <w:pPr>
        <w:pStyle w:val="Heading3"/>
      </w:pPr>
      <w:r w:rsidRPr="00435B40">
        <w:t xml:space="preserve">Townhall </w:t>
      </w:r>
    </w:p>
    <w:p w14:paraId="63EBFAAA" w14:textId="20CB786D" w:rsidR="000C28EE" w:rsidRDefault="00067E23" w:rsidP="00AC1214">
      <w:pPr>
        <w:pStyle w:val="Heading4"/>
      </w:pPr>
      <w:r w:rsidRPr="00435B40">
        <w:t>Heating</w:t>
      </w:r>
      <w:r w:rsidR="00E710B9" w:rsidRPr="00435B40">
        <w:t xml:space="preserve">. </w:t>
      </w:r>
      <w:r w:rsidR="00702148">
        <w:t>Cllr Merrett</w:t>
      </w:r>
    </w:p>
    <w:p w14:paraId="37B32D1A" w14:textId="5C865C9A" w:rsidR="00F45A52" w:rsidRDefault="00F45A52" w:rsidP="00F45A52">
      <w:pPr>
        <w:pStyle w:val="Heading5"/>
      </w:pPr>
      <w:r>
        <w:t xml:space="preserve">Submitted </w:t>
      </w:r>
      <w:r w:rsidR="00C546BC">
        <w:t xml:space="preserve">to Grantscape by Cllr Shaw. Clerk copied </w:t>
      </w:r>
      <w:r w:rsidR="002902A7">
        <w:t>into</w:t>
      </w:r>
      <w:r w:rsidR="00C546BC">
        <w:t xml:space="preserve"> submission as a point of contact.</w:t>
      </w:r>
    </w:p>
    <w:p w14:paraId="439AD263" w14:textId="4657CDDE" w:rsidR="00FC3A43" w:rsidRDefault="00FC3A43" w:rsidP="00AC1214">
      <w:pPr>
        <w:pStyle w:val="Heading4"/>
      </w:pPr>
      <w:r>
        <w:t xml:space="preserve">Maintenance: </w:t>
      </w:r>
    </w:p>
    <w:p w14:paraId="5B121F82" w14:textId="77777777" w:rsidR="00FC3A43" w:rsidRDefault="00FC3A43" w:rsidP="00FC3A43">
      <w:pPr>
        <w:pStyle w:val="Heading5"/>
      </w:pPr>
      <w:r>
        <w:t xml:space="preserve">Townhall window maintenance. Alternative quotes required. </w:t>
      </w:r>
    </w:p>
    <w:p w14:paraId="13946C54" w14:textId="056F3E22" w:rsidR="00A410A3" w:rsidRPr="00435B40" w:rsidRDefault="00F425BE" w:rsidP="00043F75">
      <w:pPr>
        <w:pStyle w:val="Heading5"/>
      </w:pPr>
      <w:r w:rsidRPr="00435B40">
        <w:t xml:space="preserve">Tiles </w:t>
      </w:r>
      <w:r w:rsidR="002F631F" w:rsidRPr="00435B40">
        <w:t>on clock tower</w:t>
      </w:r>
      <w:r w:rsidR="00CA683D" w:rsidRPr="00435B40">
        <w:t xml:space="preserve"> need refixing</w:t>
      </w:r>
      <w:r w:rsidR="00551ED2" w:rsidRPr="00435B40">
        <w:t xml:space="preserve">. </w:t>
      </w:r>
      <w:r w:rsidR="00F72BC8">
        <w:t xml:space="preserve">To be </w:t>
      </w:r>
      <w:r w:rsidR="00B1449B">
        <w:t>conducted</w:t>
      </w:r>
      <w:r w:rsidR="00F72BC8">
        <w:t xml:space="preserve"> when weather improves. </w:t>
      </w:r>
      <w:r w:rsidR="00A410A3">
        <w:t xml:space="preserve">Clerk to </w:t>
      </w:r>
      <w:r w:rsidR="00C546BC">
        <w:t>check on date for works to be done.</w:t>
      </w:r>
      <w:r w:rsidR="00A410A3">
        <w:t xml:space="preserve"> </w:t>
      </w:r>
    </w:p>
    <w:p w14:paraId="293FEA04" w14:textId="5B7B2778" w:rsidR="00551ED2" w:rsidRDefault="00067E23" w:rsidP="00AC1214">
      <w:pPr>
        <w:pStyle w:val="Heading4"/>
      </w:pPr>
      <w:r w:rsidRPr="00435B40">
        <w:t>Site Survey.</w:t>
      </w:r>
      <w:r w:rsidR="00640602" w:rsidRPr="00435B40">
        <w:t xml:space="preserve"> </w:t>
      </w:r>
    </w:p>
    <w:p w14:paraId="5EA5CA18" w14:textId="19FFB300" w:rsidR="00EB00F6" w:rsidRPr="00435B40" w:rsidRDefault="008159DF" w:rsidP="00E62D88">
      <w:pPr>
        <w:pStyle w:val="Heading5"/>
      </w:pPr>
      <w:r>
        <w:t>Suggestions welcomed</w:t>
      </w:r>
      <w:r w:rsidR="005944DB">
        <w:t xml:space="preserve">. </w:t>
      </w:r>
    </w:p>
    <w:p w14:paraId="12690744" w14:textId="77777777" w:rsidR="005944DB" w:rsidRDefault="00067E23" w:rsidP="00AC1214">
      <w:pPr>
        <w:pStyle w:val="Heading4"/>
      </w:pPr>
      <w:r w:rsidRPr="00435B40">
        <w:t>Electricity Bills and Usage</w:t>
      </w:r>
      <w:r w:rsidR="000C3182">
        <w:t>.</w:t>
      </w:r>
      <w:r w:rsidR="00702148">
        <w:t xml:space="preserve"> </w:t>
      </w:r>
    </w:p>
    <w:p w14:paraId="22C1DCAA" w14:textId="5B004A02" w:rsidR="00A72AD7" w:rsidRDefault="00702148" w:rsidP="005944DB">
      <w:pPr>
        <w:pStyle w:val="Heading5"/>
      </w:pPr>
      <w:r>
        <w:t xml:space="preserve">Clerk circulated </w:t>
      </w:r>
      <w:r w:rsidR="005944DB">
        <w:t>usage per month</w:t>
      </w:r>
      <w:r w:rsidR="003208A2">
        <w:t xml:space="preserve"> </w:t>
      </w:r>
      <w:r w:rsidR="005944DB">
        <w:t xml:space="preserve">as winter months have been higher than budgeted for. </w:t>
      </w:r>
    </w:p>
    <w:p w14:paraId="44A4FE20" w14:textId="5302D169" w:rsidR="0048150C" w:rsidRPr="00435B40" w:rsidRDefault="0048150C" w:rsidP="00496769">
      <w:pPr>
        <w:pStyle w:val="Heading4"/>
      </w:pPr>
      <w:r>
        <w:t>Cleaning</w:t>
      </w:r>
      <w:r w:rsidR="00702148">
        <w:t xml:space="preserve">. </w:t>
      </w:r>
      <w:r w:rsidR="00BE7D70">
        <w:t>A new cleaner has been found. Contract to be signed</w:t>
      </w:r>
      <w:r w:rsidR="006E369D">
        <w:t xml:space="preserve"> and start date to be agreed. </w:t>
      </w:r>
    </w:p>
    <w:p w14:paraId="72DE858B" w14:textId="22F22A0D" w:rsidR="00206FFD" w:rsidRDefault="00206FFD" w:rsidP="00AC1214">
      <w:pPr>
        <w:pStyle w:val="Heading4"/>
      </w:pPr>
      <w:r w:rsidRPr="00435B40">
        <w:t>Clock</w:t>
      </w:r>
      <w:r w:rsidR="00A2267B">
        <w:t xml:space="preserve"> lighting up.</w:t>
      </w:r>
    </w:p>
    <w:p w14:paraId="565F15C3" w14:textId="26C7ABF5" w:rsidR="000E54FA" w:rsidRPr="00435B40" w:rsidRDefault="000E54FA" w:rsidP="000E54FA">
      <w:pPr>
        <w:pStyle w:val="Heading5"/>
      </w:pPr>
      <w:r>
        <w:t>C</w:t>
      </w:r>
      <w:r w:rsidR="004A5385">
        <w:t xml:space="preserve">lerk to contact </w:t>
      </w:r>
      <w:r w:rsidR="001A1236">
        <w:t xml:space="preserve">person who can help with light on clock. </w:t>
      </w:r>
    </w:p>
    <w:p w14:paraId="45E5EDAD" w14:textId="1F5A6B51" w:rsidR="00661E29" w:rsidRPr="00435B40" w:rsidRDefault="00661E29" w:rsidP="00AC1214">
      <w:pPr>
        <w:pStyle w:val="Heading4"/>
      </w:pPr>
      <w:r w:rsidRPr="00435B40">
        <w:t xml:space="preserve">Repair of the bench, front piece of the seat needs repairing. </w:t>
      </w:r>
    </w:p>
    <w:p w14:paraId="13CB6F8D" w14:textId="5FC3DB4C" w:rsidR="008B541E" w:rsidRPr="00435B40" w:rsidRDefault="00137A6D" w:rsidP="00AC1214">
      <w:pPr>
        <w:pStyle w:val="Heading5"/>
      </w:pPr>
      <w:r>
        <w:t xml:space="preserve">Bench has been </w:t>
      </w:r>
      <w:r w:rsidR="0060118F">
        <w:t>repaired;</w:t>
      </w:r>
      <w:r>
        <w:t xml:space="preserve"> it just needs staining</w:t>
      </w:r>
      <w:r w:rsidR="00076A63">
        <w:t xml:space="preserve">. </w:t>
      </w:r>
      <w:r>
        <w:t xml:space="preserve"> </w:t>
      </w:r>
    </w:p>
    <w:p w14:paraId="22853932" w14:textId="39E60A97" w:rsidR="00364747" w:rsidRDefault="00D03BD7" w:rsidP="00AC1214">
      <w:pPr>
        <w:pStyle w:val="Heading4"/>
      </w:pPr>
      <w:r>
        <w:t>Townhall Key</w:t>
      </w:r>
      <w:r w:rsidR="004B14D6">
        <w:t xml:space="preserve"> numbers and who has a set</w:t>
      </w:r>
      <w:r w:rsidR="004C3F02">
        <w:t xml:space="preserve">. Clerk has emailed everyone, sets confirmed as: </w:t>
      </w:r>
    </w:p>
    <w:p w14:paraId="2C7DAD34" w14:textId="77777777" w:rsidR="00A65BC1" w:rsidRDefault="00B87071" w:rsidP="001F069A">
      <w:pPr>
        <w:pStyle w:val="Heading5"/>
      </w:pPr>
      <w:r>
        <w:lastRenderedPageBreak/>
        <w:t>Six</w:t>
      </w:r>
      <w:r w:rsidR="004B0A76">
        <w:t xml:space="preserve"> sets </w:t>
      </w:r>
      <w:r w:rsidR="005819C4">
        <w:t xml:space="preserve">of keys </w:t>
      </w:r>
      <w:r w:rsidR="0060118F">
        <w:t xml:space="preserve">confirmed. </w:t>
      </w:r>
    </w:p>
    <w:p w14:paraId="4711232A" w14:textId="783F3914" w:rsidR="004B0A76" w:rsidRPr="00435B40" w:rsidRDefault="00A65BC1" w:rsidP="001F069A">
      <w:pPr>
        <w:pStyle w:val="Heading5"/>
      </w:pPr>
      <w:r w:rsidRPr="00A65BC1">
        <w:rPr>
          <w:rFonts w:cs="Calibri"/>
          <w:color w:val="000000"/>
        </w:rPr>
        <w:t>The Clerk has received a set of keys back.</w:t>
      </w:r>
    </w:p>
    <w:p w14:paraId="4B0CE103" w14:textId="0391FEBE" w:rsidR="00872566" w:rsidRDefault="00872566" w:rsidP="00AC1214">
      <w:pPr>
        <w:pStyle w:val="Heading4"/>
      </w:pPr>
      <w:r w:rsidRPr="00435B40">
        <w:t xml:space="preserve"> P</w:t>
      </w:r>
      <w:r w:rsidR="004C5C24">
        <w:t xml:space="preserve">arish </w:t>
      </w:r>
      <w:r w:rsidRPr="00435B40">
        <w:t>C</w:t>
      </w:r>
      <w:r w:rsidR="00747A49">
        <w:t>ouncil</w:t>
      </w:r>
      <w:r w:rsidR="004B14D6">
        <w:t xml:space="preserve"> Clock Winding</w:t>
      </w:r>
    </w:p>
    <w:p w14:paraId="0275D09E" w14:textId="62156700" w:rsidR="0097716A" w:rsidRDefault="006E3A63" w:rsidP="0097716A">
      <w:pPr>
        <w:pStyle w:val="Heading5"/>
      </w:pPr>
      <w:r>
        <w:t>Cllr Fielder has offered to wind the clock in the interim until we find a replacement volunteer.</w:t>
      </w:r>
    </w:p>
    <w:p w14:paraId="22344045" w14:textId="77777777" w:rsidR="00A57B90" w:rsidRPr="00A57B90" w:rsidRDefault="00A57B90" w:rsidP="00A57B90"/>
    <w:p w14:paraId="2D0B528E" w14:textId="4D750C25" w:rsidR="00CE6270" w:rsidRDefault="007141C2" w:rsidP="00CE6270">
      <w:pPr>
        <w:pStyle w:val="Heading3"/>
      </w:pPr>
      <w:r>
        <w:t xml:space="preserve">Correspondence and Documentation – not covered anywhere else on the </w:t>
      </w:r>
      <w:r w:rsidR="0078201B">
        <w:t>agenda.</w:t>
      </w:r>
    </w:p>
    <w:p w14:paraId="3CBBAFF6" w14:textId="6F6EE7F5" w:rsidR="002660A8" w:rsidRDefault="00A54A64" w:rsidP="00AC1214">
      <w:pPr>
        <w:pStyle w:val="Heading4"/>
      </w:pPr>
      <w:r w:rsidRPr="00435B40">
        <w:t>Communication Policy</w:t>
      </w:r>
      <w:r w:rsidR="00F12431" w:rsidRPr="00435B40">
        <w:t xml:space="preserve"> –</w:t>
      </w:r>
      <w:r w:rsidR="00674890">
        <w:t xml:space="preserve"> Final </w:t>
      </w:r>
      <w:r w:rsidR="002660A8" w:rsidRPr="00435B40">
        <w:t xml:space="preserve">updates </w:t>
      </w:r>
      <w:r w:rsidR="00674890">
        <w:t xml:space="preserve">completed, clerk recirculated to PC. </w:t>
      </w:r>
    </w:p>
    <w:p w14:paraId="28C13DFA" w14:textId="1BED831F" w:rsidR="00A91239" w:rsidRDefault="007647EC" w:rsidP="00A91239">
      <w:pPr>
        <w:pStyle w:val="Heading5"/>
      </w:pPr>
      <w:r>
        <w:t xml:space="preserve">Last version </w:t>
      </w:r>
      <w:r w:rsidR="0016053E">
        <w:t>approved. Clerk to add to P</w:t>
      </w:r>
      <w:r w:rsidR="0078201B">
        <w:t xml:space="preserve">arish </w:t>
      </w:r>
      <w:r w:rsidR="0016053E">
        <w:t>C</w:t>
      </w:r>
      <w:r w:rsidR="0078201B">
        <w:t>ouncil</w:t>
      </w:r>
      <w:r w:rsidR="0016053E">
        <w:t xml:space="preserve"> website. </w:t>
      </w:r>
      <w:r w:rsidR="00CE5BFF">
        <w:t xml:space="preserve">Cllr Chapman proposer, Seconded </w:t>
      </w:r>
      <w:r w:rsidR="003D66E0">
        <w:t>Cllr Merrett</w:t>
      </w:r>
    </w:p>
    <w:p w14:paraId="3D1DE9DE" w14:textId="77777777" w:rsidR="00B87071" w:rsidRDefault="008A29DA" w:rsidP="00AC1214">
      <w:pPr>
        <w:pStyle w:val="Heading4"/>
      </w:pPr>
      <w:r>
        <w:t>Emergency Planning document</w:t>
      </w:r>
      <w:r w:rsidR="00546F7F">
        <w:t>, circulated by email to PC.</w:t>
      </w:r>
      <w:r w:rsidR="00B87071">
        <w:t xml:space="preserve"> </w:t>
      </w:r>
    </w:p>
    <w:p w14:paraId="20B306A8" w14:textId="28621BCF" w:rsidR="0093718A" w:rsidRDefault="0093718A" w:rsidP="0093718A">
      <w:pPr>
        <w:pStyle w:val="Heading5"/>
      </w:pPr>
      <w:r>
        <w:t>Resident and Cllr Jenkins presented emergency planning document</w:t>
      </w:r>
      <w:r w:rsidR="00762DCB">
        <w:t xml:space="preserve"> and process behind it. </w:t>
      </w:r>
    </w:p>
    <w:p w14:paraId="0F3E960B" w14:textId="09D7FE21" w:rsidR="005861EF" w:rsidRDefault="0093718A" w:rsidP="00176DA9">
      <w:pPr>
        <w:pStyle w:val="Heading5"/>
      </w:pPr>
      <w:r>
        <w:t xml:space="preserve">Draft </w:t>
      </w:r>
      <w:r w:rsidR="00435B25">
        <w:t xml:space="preserve">document </w:t>
      </w:r>
      <w:r>
        <w:t xml:space="preserve">needs </w:t>
      </w:r>
      <w:r w:rsidR="00762DCB">
        <w:t>revie</w:t>
      </w:r>
      <w:r w:rsidR="00435B25">
        <w:t>wing, comments /</w:t>
      </w:r>
      <w:r w:rsidR="00762DCB">
        <w:t xml:space="preserve"> </w:t>
      </w:r>
      <w:r>
        <w:t>validat</w:t>
      </w:r>
      <w:r w:rsidR="00435B25">
        <w:t>ing</w:t>
      </w:r>
      <w:r>
        <w:t xml:space="preserve"> by the P</w:t>
      </w:r>
      <w:r w:rsidR="00931B0B">
        <w:t>ari</w:t>
      </w:r>
      <w:r w:rsidR="00B91D2B">
        <w:t>sh Council after which it will be added to the Parish Council we</w:t>
      </w:r>
      <w:r w:rsidR="00762DCB">
        <w:t xml:space="preserve">bsite and reviewed on an annual basis. </w:t>
      </w:r>
      <w:r w:rsidR="00C64EDC">
        <w:t>Proposer Cllr Jenkins, Seconder Cllr Chapman.</w:t>
      </w:r>
      <w:r w:rsidR="00475B16">
        <w:t xml:space="preserve"> </w:t>
      </w:r>
    </w:p>
    <w:p w14:paraId="570518BA" w14:textId="644B4CBF" w:rsidR="00482311" w:rsidRDefault="00482311" w:rsidP="00AC1214">
      <w:pPr>
        <w:pStyle w:val="Heading4"/>
      </w:pPr>
      <w:r>
        <w:t xml:space="preserve">Bullying and Harassment Policy </w:t>
      </w:r>
    </w:p>
    <w:p w14:paraId="140FD0B9" w14:textId="2C953ED4" w:rsidR="003D66E0" w:rsidRPr="00435B40" w:rsidRDefault="00B87071" w:rsidP="0079590A">
      <w:pPr>
        <w:pStyle w:val="Heading5"/>
      </w:pPr>
      <w:r>
        <w:t xml:space="preserve">Clerk to review and update policy. </w:t>
      </w:r>
      <w:r w:rsidR="003D66E0">
        <w:t>Clerk to circulate updated version to P</w:t>
      </w:r>
      <w:r w:rsidR="007308D2">
        <w:t xml:space="preserve">arish </w:t>
      </w:r>
      <w:r w:rsidR="003D66E0">
        <w:t>C</w:t>
      </w:r>
      <w:r w:rsidR="007308D2">
        <w:t>ouncil</w:t>
      </w:r>
      <w:r w:rsidR="0065467E">
        <w:t xml:space="preserve"> for discussion. </w:t>
      </w:r>
    </w:p>
    <w:p w14:paraId="05F607E9" w14:textId="77777777" w:rsidR="00E505A4" w:rsidRPr="00435B40" w:rsidRDefault="00E505A4" w:rsidP="00E505A4">
      <w:pPr>
        <w:rPr>
          <w:rFonts w:cstheme="minorHAnsi"/>
          <w:sz w:val="22"/>
          <w:szCs w:val="22"/>
        </w:rPr>
      </w:pPr>
    </w:p>
    <w:p w14:paraId="0BB98890" w14:textId="1AC769F4" w:rsidR="00D05FC9" w:rsidRPr="00435B40" w:rsidRDefault="00D05FC9" w:rsidP="00AC1214">
      <w:pPr>
        <w:pStyle w:val="Heading3"/>
      </w:pPr>
      <w:r w:rsidRPr="00435B40">
        <w:t>Committee Updates</w:t>
      </w:r>
      <w:r w:rsidR="00D8263A" w:rsidRPr="00435B40">
        <w:t xml:space="preserve"> – Standing Items on the Agenda</w:t>
      </w:r>
    </w:p>
    <w:p w14:paraId="67B8B1BC" w14:textId="49F1257F" w:rsidR="00D05FC9" w:rsidRDefault="00D05FC9" w:rsidP="00AC1214">
      <w:pPr>
        <w:pStyle w:val="Heading4"/>
      </w:pPr>
      <w:r w:rsidRPr="00435B40">
        <w:t xml:space="preserve">GwC Countryside Access </w:t>
      </w:r>
    </w:p>
    <w:p w14:paraId="584B1FC1" w14:textId="019A6620" w:rsidR="00F006FE" w:rsidRDefault="00414514" w:rsidP="007A5CC1">
      <w:pPr>
        <w:pStyle w:val="Heading5"/>
      </w:pPr>
      <w:r>
        <w:t>Have agreed a p</w:t>
      </w:r>
      <w:r w:rsidR="00F006FE">
        <w:t>artnership with Village Hall</w:t>
      </w:r>
      <w:r>
        <w:t xml:space="preserve"> and spent </w:t>
      </w:r>
      <w:r w:rsidR="00F006FE">
        <w:t>an afternoon with the school children</w:t>
      </w:r>
      <w:r w:rsidR="00A506C9">
        <w:t xml:space="preserve"> discussing trees</w:t>
      </w:r>
      <w:r>
        <w:t xml:space="preserve"> and planting</w:t>
      </w:r>
      <w:r w:rsidR="00BA1E4F">
        <w:t xml:space="preserve">. </w:t>
      </w:r>
    </w:p>
    <w:p w14:paraId="762D945D" w14:textId="529C00F0" w:rsidR="00A506C9" w:rsidRDefault="00A506C9" w:rsidP="00137CA7">
      <w:pPr>
        <w:pStyle w:val="Heading5"/>
      </w:pPr>
      <w:r>
        <w:t xml:space="preserve">Final stages of the Trail Board implementation. </w:t>
      </w:r>
      <w:r w:rsidR="00AF627C">
        <w:t>The installation date is to be agreed</w:t>
      </w:r>
      <w:r w:rsidR="00B1449B">
        <w:t xml:space="preserve">. </w:t>
      </w:r>
    </w:p>
    <w:p w14:paraId="2DF2115A" w14:textId="1645A011" w:rsidR="00746794" w:rsidRDefault="004E7259" w:rsidP="00137CA7">
      <w:pPr>
        <w:pStyle w:val="Heading5"/>
      </w:pPr>
      <w:r>
        <w:t>Consideration for p</w:t>
      </w:r>
      <w:r w:rsidR="00746794">
        <w:t>aper walk</w:t>
      </w:r>
      <w:r>
        <w:t xml:space="preserve"> maps</w:t>
      </w:r>
      <w:r w:rsidR="00746794">
        <w:t xml:space="preserve"> to be created </w:t>
      </w:r>
      <w:r w:rsidR="00443BF0">
        <w:t>and handed out to those who cannot access online</w:t>
      </w:r>
      <w:r>
        <w:t xml:space="preserve"> maps. </w:t>
      </w:r>
    </w:p>
    <w:p w14:paraId="54D3E732" w14:textId="27FA0F65" w:rsidR="00443BF0" w:rsidRDefault="00443BF0" w:rsidP="00137CA7">
      <w:pPr>
        <w:pStyle w:val="Heading5"/>
      </w:pPr>
      <w:r>
        <w:t>Lune</w:t>
      </w:r>
      <w:r w:rsidR="003C11A9">
        <w:t>y</w:t>
      </w:r>
      <w:r>
        <w:t xml:space="preserve"> Barton feedback </w:t>
      </w:r>
      <w:r w:rsidR="003C11A9">
        <w:t xml:space="preserve">on U6099 bridleway. </w:t>
      </w:r>
      <w:r w:rsidR="00EC5566">
        <w:t xml:space="preserve">Two maps </w:t>
      </w:r>
      <w:r w:rsidR="004E7259">
        <w:t>found</w:t>
      </w:r>
      <w:r w:rsidR="00E76738">
        <w:t xml:space="preserve"> show this bridleway </w:t>
      </w:r>
      <w:r w:rsidR="007E2605">
        <w:t xml:space="preserve">has not been used, access is blocked </w:t>
      </w:r>
      <w:r w:rsidR="0083662E">
        <w:t xml:space="preserve">and inaccessible </w:t>
      </w:r>
      <w:r w:rsidR="007E2605">
        <w:t>via Grampound. Cllrs Chapman and Bunt to share their findings with St Ewe PC via the clerk.</w:t>
      </w:r>
    </w:p>
    <w:p w14:paraId="338766B1" w14:textId="364BE77D" w:rsidR="00D05FC9" w:rsidRDefault="00D05FC9" w:rsidP="00AC1214">
      <w:pPr>
        <w:pStyle w:val="Heading4"/>
      </w:pPr>
      <w:r w:rsidRPr="00435B40">
        <w:t xml:space="preserve">GwC Heritage Project </w:t>
      </w:r>
    </w:p>
    <w:p w14:paraId="5657A83A" w14:textId="77777777" w:rsidR="00443C26" w:rsidRDefault="006C4D87" w:rsidP="00C70634">
      <w:pPr>
        <w:pStyle w:val="Heading5"/>
      </w:pPr>
      <w:r>
        <w:t xml:space="preserve">The Heritage Project </w:t>
      </w:r>
      <w:r w:rsidR="00075A83">
        <w:t xml:space="preserve">is now known as The Heritage Initiative. </w:t>
      </w:r>
    </w:p>
    <w:p w14:paraId="3B0BEE7C" w14:textId="12BF4ABF" w:rsidR="00AA2736" w:rsidRDefault="00443C26" w:rsidP="00C70634">
      <w:pPr>
        <w:pStyle w:val="Heading5"/>
      </w:pPr>
      <w:r w:rsidRPr="00443C26">
        <w:rPr>
          <w:rFonts w:cs="Calibri"/>
          <w:color w:val="000000"/>
        </w:rPr>
        <w:t>The Memorandum of Understanding has been revised</w:t>
      </w:r>
      <w:r w:rsidR="00B1449B" w:rsidRPr="00443C26">
        <w:rPr>
          <w:rFonts w:cs="Calibri"/>
          <w:color w:val="000000"/>
        </w:rPr>
        <w:t xml:space="preserve">. </w:t>
      </w:r>
    </w:p>
    <w:p w14:paraId="43B01D66" w14:textId="77777777" w:rsidR="00575A29" w:rsidRDefault="003254E0" w:rsidP="00C81A1D">
      <w:pPr>
        <w:pStyle w:val="Heading5"/>
      </w:pPr>
      <w:r>
        <w:t>R</w:t>
      </w:r>
      <w:r w:rsidR="001D735A">
        <w:t xml:space="preserve">eaccreditation process </w:t>
      </w:r>
      <w:r w:rsidR="002201F6">
        <w:t xml:space="preserve">is underway </w:t>
      </w:r>
      <w:r w:rsidR="001D735A">
        <w:t xml:space="preserve">for new </w:t>
      </w:r>
      <w:r w:rsidR="00855A4F">
        <w:t>5-year</w:t>
      </w:r>
      <w:r w:rsidR="001D735A">
        <w:t xml:space="preserve"> plan</w:t>
      </w:r>
      <w:r w:rsidR="002201F6">
        <w:t xml:space="preserve"> for the Heritage</w:t>
      </w:r>
      <w:r w:rsidR="004C1E2D">
        <w:t xml:space="preserve"> Initiative</w:t>
      </w:r>
      <w:r w:rsidR="002201F6">
        <w:t xml:space="preserve">. </w:t>
      </w:r>
    </w:p>
    <w:p w14:paraId="25256A2E" w14:textId="20DB13A1" w:rsidR="000900F4" w:rsidRDefault="00575A29" w:rsidP="00C81A1D">
      <w:pPr>
        <w:pStyle w:val="Heading5"/>
      </w:pPr>
      <w:r w:rsidRPr="00575A29">
        <w:rPr>
          <w:rFonts w:cs="Calibri"/>
          <w:color w:val="000000"/>
        </w:rPr>
        <w:t xml:space="preserve">The treasurer's position </w:t>
      </w:r>
      <w:r w:rsidR="006112A5">
        <w:rPr>
          <w:rFonts w:cs="Calibri"/>
          <w:color w:val="000000"/>
        </w:rPr>
        <w:t>has been</w:t>
      </w:r>
      <w:r w:rsidRPr="00575A29">
        <w:rPr>
          <w:rFonts w:cs="Calibri"/>
          <w:color w:val="000000"/>
        </w:rPr>
        <w:t xml:space="preserve"> approv</w:t>
      </w:r>
      <w:r w:rsidR="006112A5">
        <w:rPr>
          <w:rFonts w:cs="Calibri"/>
          <w:color w:val="000000"/>
        </w:rPr>
        <w:t>ed</w:t>
      </w:r>
      <w:r w:rsidRPr="00575A29">
        <w:rPr>
          <w:rFonts w:cs="Calibri"/>
          <w:color w:val="000000"/>
        </w:rPr>
        <w:t xml:space="preserve">, and the clerk will be sent the completed annual budget. </w:t>
      </w:r>
    </w:p>
    <w:p w14:paraId="4F34FA02" w14:textId="6F3E1FCB" w:rsidR="00B71F13" w:rsidRPr="00435B40" w:rsidRDefault="00575A29" w:rsidP="00575A29">
      <w:pPr>
        <w:pStyle w:val="Heading5"/>
      </w:pPr>
      <w:r w:rsidRPr="00575A29">
        <w:rPr>
          <w:rFonts w:cs="Calibri"/>
          <w:color w:val="000000"/>
        </w:rPr>
        <w:t xml:space="preserve">Discussions are underway </w:t>
      </w:r>
      <w:r w:rsidR="006112A5">
        <w:rPr>
          <w:rFonts w:cs="Calibri"/>
          <w:color w:val="000000"/>
        </w:rPr>
        <w:t>on</w:t>
      </w:r>
      <w:r w:rsidRPr="00575A29">
        <w:rPr>
          <w:rFonts w:cs="Calibri"/>
          <w:color w:val="000000"/>
        </w:rPr>
        <w:t xml:space="preserve"> holding more events at the Heritage Centre</w:t>
      </w:r>
      <w:r w:rsidR="00B1449B" w:rsidRPr="00575A29">
        <w:rPr>
          <w:rFonts w:cs="Calibri"/>
          <w:color w:val="000000"/>
        </w:rPr>
        <w:t>.</w:t>
      </w:r>
      <w:r w:rsidR="00B1449B">
        <w:rPr>
          <w:rFonts w:cs="Calibri"/>
          <w:color w:val="000000"/>
        </w:rPr>
        <w:t xml:space="preserve"> </w:t>
      </w:r>
      <w:r w:rsidR="00530F78">
        <w:t>The recent event</w:t>
      </w:r>
      <w:r w:rsidR="009D1369">
        <w:t xml:space="preserve"> </w:t>
      </w:r>
      <w:r w:rsidR="00516A52">
        <w:t xml:space="preserve">held there </w:t>
      </w:r>
      <w:r w:rsidR="009D1369">
        <w:t>was a su</w:t>
      </w:r>
      <w:r w:rsidR="006112A5">
        <w:t>ccess</w:t>
      </w:r>
      <w:r w:rsidR="00B1449B">
        <w:t xml:space="preserve">. </w:t>
      </w:r>
    </w:p>
    <w:p w14:paraId="2C5C75C2" w14:textId="77777777" w:rsidR="00C521D9" w:rsidRPr="00435B40" w:rsidRDefault="00C521D9" w:rsidP="00AC1214">
      <w:pPr>
        <w:pStyle w:val="Heading4"/>
        <w:numPr>
          <w:ilvl w:val="0"/>
          <w:numId w:val="0"/>
        </w:numPr>
        <w:ind w:left="851"/>
      </w:pPr>
    </w:p>
    <w:p w14:paraId="36136A64" w14:textId="77777777" w:rsidR="00C521D9" w:rsidRDefault="00C521D9" w:rsidP="00AC1214">
      <w:pPr>
        <w:pStyle w:val="Heading3"/>
      </w:pPr>
      <w:r w:rsidRPr="00435B40">
        <w:t>Confidential Item</w:t>
      </w:r>
    </w:p>
    <w:p w14:paraId="4EF184F1" w14:textId="77777777" w:rsidR="00016908" w:rsidRPr="00016908" w:rsidRDefault="00016908" w:rsidP="00016908"/>
    <w:p w14:paraId="6B2A9CCB" w14:textId="266EE97C" w:rsidR="001075AC" w:rsidRDefault="001075AC">
      <w:pPr>
        <w:spacing w:after="160"/>
      </w:pPr>
      <w:r>
        <w:br w:type="page"/>
      </w:r>
    </w:p>
    <w:p w14:paraId="080003B5" w14:textId="77777777" w:rsidR="00C8030C" w:rsidRDefault="00C8030C" w:rsidP="00007403"/>
    <w:p w14:paraId="01B69A13" w14:textId="77777777" w:rsidR="00D05FC9" w:rsidRPr="00435B40" w:rsidRDefault="00D05FC9" w:rsidP="00AC1214">
      <w:pPr>
        <w:pStyle w:val="Heading3"/>
      </w:pPr>
      <w:r w:rsidRPr="00435B40">
        <w:t>Diary Dates</w:t>
      </w:r>
    </w:p>
    <w:p w14:paraId="554189D7" w14:textId="392EDE39" w:rsidR="00D05FC9" w:rsidRPr="00435B40" w:rsidRDefault="00D05FC9" w:rsidP="00AC1214">
      <w:pPr>
        <w:pStyle w:val="Heading4"/>
      </w:pPr>
      <w:r w:rsidRPr="00435B40">
        <w:t>Next Parish Council Meeting, Thursday 1</w:t>
      </w:r>
      <w:r w:rsidR="006E186E">
        <w:t>6</w:t>
      </w:r>
      <w:r w:rsidRPr="00435B40">
        <w:rPr>
          <w:vertAlign w:val="superscript"/>
        </w:rPr>
        <w:t>th</w:t>
      </w:r>
      <w:r w:rsidRPr="00435B40">
        <w:t xml:space="preserve"> </w:t>
      </w:r>
      <w:r w:rsidR="00140F57">
        <w:t>April</w:t>
      </w:r>
      <w:r w:rsidR="00826116" w:rsidRPr="00435B40">
        <w:t>.</w:t>
      </w:r>
    </w:p>
    <w:p w14:paraId="4E51ED20" w14:textId="6B6BCC0A" w:rsidR="00D05FC9" w:rsidRDefault="00D05FC9" w:rsidP="008A6E87">
      <w:pPr>
        <w:pStyle w:val="Heading4"/>
      </w:pPr>
      <w:r w:rsidRPr="00435B40">
        <w:t xml:space="preserve">Annual Community Event </w:t>
      </w:r>
      <w:r w:rsidR="003135A2">
        <w:t>Planning</w:t>
      </w:r>
      <w:r w:rsidR="007E79EA">
        <w:t xml:space="preserve">. </w:t>
      </w:r>
      <w:r w:rsidR="005B49AE">
        <w:t xml:space="preserve">Date: </w:t>
      </w:r>
      <w:r w:rsidR="006E186E">
        <w:t xml:space="preserve">Friday </w:t>
      </w:r>
      <w:r w:rsidR="00B37B4B">
        <w:t>10</w:t>
      </w:r>
      <w:r w:rsidR="00B37B4B" w:rsidRPr="008A6E87">
        <w:rPr>
          <w:vertAlign w:val="superscript"/>
        </w:rPr>
        <w:t>th</w:t>
      </w:r>
      <w:r w:rsidR="00B37B4B">
        <w:t xml:space="preserve"> April </w:t>
      </w:r>
      <w:r w:rsidR="006E186E">
        <w:t>starting at</w:t>
      </w:r>
      <w:r w:rsidR="00B37B4B">
        <w:t xml:space="preserve"> 7pm</w:t>
      </w:r>
      <w:r w:rsidR="006E186E">
        <w:t>.</w:t>
      </w:r>
    </w:p>
    <w:p w14:paraId="5BA98798" w14:textId="5C83DD5C" w:rsidR="000B4400" w:rsidRDefault="000B4400" w:rsidP="00883C61">
      <w:pPr>
        <w:pStyle w:val="Heading5"/>
      </w:pPr>
      <w:r>
        <w:t>Clerk to design and print leaflets for hand delivery</w:t>
      </w:r>
      <w:r w:rsidR="005B49AE">
        <w:t xml:space="preserve"> by Cllrs. </w:t>
      </w:r>
      <w:r>
        <w:t xml:space="preserve">Clerk to </w:t>
      </w:r>
      <w:r w:rsidR="00382FAA">
        <w:t>create list of deliveries for Cllrs to</w:t>
      </w:r>
      <w:r w:rsidR="00935CDB">
        <w:t xml:space="preserve"> deliver leaflets</w:t>
      </w:r>
      <w:r w:rsidR="00B1449B">
        <w:t xml:space="preserve">. </w:t>
      </w:r>
    </w:p>
    <w:p w14:paraId="7B916EEE" w14:textId="71D5DB1A" w:rsidR="00AA227E" w:rsidRDefault="00AA227E" w:rsidP="00B168F4">
      <w:pPr>
        <w:pStyle w:val="Heading5"/>
      </w:pPr>
      <w:r>
        <w:t xml:space="preserve">Clerk to circulate list of tasks for </w:t>
      </w:r>
      <w:r w:rsidR="001075AC">
        <w:t xml:space="preserve">Cllrs for </w:t>
      </w:r>
      <w:r>
        <w:t>buying</w:t>
      </w:r>
      <w:r w:rsidR="001075AC">
        <w:t xml:space="preserve"> / </w:t>
      </w:r>
      <w:r>
        <w:t>making food for April 10</w:t>
      </w:r>
      <w:r w:rsidRPr="00AA227E">
        <w:rPr>
          <w:vertAlign w:val="superscript"/>
        </w:rPr>
        <w:t>th</w:t>
      </w:r>
      <w:r>
        <w:t xml:space="preserve"> </w:t>
      </w:r>
      <w:r w:rsidR="001075AC">
        <w:t xml:space="preserve">evening </w:t>
      </w:r>
      <w:r>
        <w:t xml:space="preserve">event. </w:t>
      </w:r>
    </w:p>
    <w:p w14:paraId="34A4ADF0" w14:textId="77777777" w:rsidR="00D05FC9" w:rsidRPr="00435B40" w:rsidRDefault="00D05FC9" w:rsidP="00AC1214">
      <w:pPr>
        <w:pStyle w:val="Heading3"/>
        <w:numPr>
          <w:ilvl w:val="0"/>
          <w:numId w:val="0"/>
        </w:numPr>
        <w:ind w:left="567"/>
      </w:pPr>
    </w:p>
    <w:p w14:paraId="45F03838" w14:textId="3D70BAF6" w:rsidR="005306F9" w:rsidRPr="00435B40" w:rsidRDefault="006E0CA0" w:rsidP="001061D3">
      <w:pPr>
        <w:pStyle w:val="Heading1"/>
        <w:jc w:val="left"/>
        <w:rPr>
          <w:sz w:val="22"/>
          <w:szCs w:val="22"/>
          <w:u w:val="none"/>
        </w:rPr>
      </w:pPr>
      <w:r w:rsidRPr="00435B40">
        <w:rPr>
          <w:b/>
          <w:bCs/>
          <w:sz w:val="22"/>
          <w:szCs w:val="22"/>
          <w:u w:val="none"/>
        </w:rPr>
        <w:t>SIGNED by Chair:</w:t>
      </w:r>
      <w:r w:rsidRPr="00435B40">
        <w:rPr>
          <w:sz w:val="22"/>
          <w:szCs w:val="22"/>
          <w:u w:val="none"/>
        </w:rPr>
        <w:t xml:space="preserve"> S Fielder: </w:t>
      </w:r>
    </w:p>
    <w:p w14:paraId="228EEAC9" w14:textId="708618F7" w:rsidR="006A5047" w:rsidRPr="00435B40" w:rsidRDefault="006A5047" w:rsidP="005306F9">
      <w:pPr>
        <w:rPr>
          <w:rFonts w:cstheme="minorHAnsi"/>
          <w:i/>
          <w:iCs/>
          <w:sz w:val="22"/>
          <w:szCs w:val="22"/>
        </w:rPr>
      </w:pPr>
    </w:p>
    <w:p w14:paraId="22D80A7C" w14:textId="5D2389CC" w:rsidR="00DD0C38" w:rsidRPr="00435B40" w:rsidRDefault="00752704" w:rsidP="00DD0C38">
      <w:pPr>
        <w:rPr>
          <w:rFonts w:cstheme="minorHAnsi"/>
          <w:i/>
          <w:iCs/>
          <w:sz w:val="22"/>
          <w:szCs w:val="22"/>
        </w:rPr>
      </w:pPr>
      <w:r w:rsidRPr="00435B40">
        <w:rPr>
          <w:rFonts w:cstheme="minorHAnsi"/>
          <w:b/>
          <w:bCs/>
          <w:i/>
          <w:iCs/>
          <w:sz w:val="22"/>
          <w:szCs w:val="22"/>
        </w:rPr>
        <w:t>Date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 xml:space="preserve"> and </w:t>
      </w:r>
      <w:r w:rsidR="00416ACE" w:rsidRPr="00435B40">
        <w:rPr>
          <w:rFonts w:cstheme="minorHAnsi"/>
          <w:b/>
          <w:bCs/>
          <w:i/>
          <w:iCs/>
          <w:sz w:val="22"/>
          <w:szCs w:val="22"/>
        </w:rPr>
        <w:t>T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>ime</w:t>
      </w:r>
      <w:r w:rsidRPr="00435B40">
        <w:rPr>
          <w:rFonts w:cstheme="minorHAnsi"/>
          <w:i/>
          <w:iCs/>
          <w:sz w:val="22"/>
          <w:szCs w:val="22"/>
        </w:rPr>
        <w:t xml:space="preserve">: </w:t>
      </w:r>
      <w:r w:rsidR="000F1396">
        <w:rPr>
          <w:rFonts w:cstheme="minorHAnsi"/>
          <w:i/>
          <w:iCs/>
          <w:sz w:val="22"/>
          <w:szCs w:val="22"/>
        </w:rPr>
        <w:t>March 19</w:t>
      </w:r>
      <w:r w:rsidR="000F1396" w:rsidRPr="000F1396">
        <w:rPr>
          <w:rFonts w:cstheme="minorHAnsi"/>
          <w:i/>
          <w:iCs/>
          <w:sz w:val="22"/>
          <w:szCs w:val="22"/>
          <w:vertAlign w:val="superscript"/>
        </w:rPr>
        <w:t>th</w:t>
      </w:r>
      <w:r w:rsidR="000F1396">
        <w:rPr>
          <w:rFonts w:cstheme="minorHAnsi"/>
          <w:i/>
          <w:iCs/>
          <w:sz w:val="22"/>
          <w:szCs w:val="22"/>
        </w:rPr>
        <w:t xml:space="preserve"> @ </w:t>
      </w:r>
      <w:r w:rsidR="00927B1A">
        <w:rPr>
          <w:rFonts w:cstheme="minorHAnsi"/>
          <w:i/>
          <w:iCs/>
          <w:sz w:val="22"/>
          <w:szCs w:val="22"/>
        </w:rPr>
        <w:t>19:54</w:t>
      </w:r>
    </w:p>
    <w:p w14:paraId="6A90E1F1" w14:textId="77777777" w:rsidR="00407B12" w:rsidRPr="00435B40" w:rsidRDefault="00407B12" w:rsidP="005E1A55">
      <w:pPr>
        <w:rPr>
          <w:rFonts w:cstheme="minorHAnsi"/>
          <w:sz w:val="22"/>
          <w:szCs w:val="22"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Website: </w:t>
      </w:r>
      <w:hyperlink r:id="rId8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www.grampound-pc.gov.uk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   </w:t>
      </w:r>
    </w:p>
    <w:p w14:paraId="1713B845" w14:textId="6DE02DC8" w:rsidR="00407B12" w:rsidRPr="00435B40" w:rsidRDefault="00B9278B" w:rsidP="00511A50">
      <w:pPr>
        <w:rPr>
          <w:rFonts w:cstheme="minorHAnsi"/>
          <w:i/>
          <w:iCs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Clerk &amp; RFO: Dee Kennedy, </w:t>
      </w:r>
      <w:hyperlink r:id="rId9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clerk@grampound-pc.gov.uk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</w:t>
      </w:r>
    </w:p>
    <w:sectPr w:rsidR="00407B12" w:rsidRPr="00435B40" w:rsidSect="00B778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07C1" w14:textId="77777777" w:rsidR="00003AE4" w:rsidRDefault="00003AE4" w:rsidP="00221FDB">
      <w:pPr>
        <w:spacing w:line="240" w:lineRule="auto"/>
      </w:pPr>
      <w:r>
        <w:separator/>
      </w:r>
    </w:p>
  </w:endnote>
  <w:endnote w:type="continuationSeparator" w:id="0">
    <w:p w14:paraId="232D1602" w14:textId="77777777" w:rsidR="00003AE4" w:rsidRDefault="00003AE4" w:rsidP="00221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19E4F" w14:textId="77777777" w:rsidR="00D3106B" w:rsidRDefault="00D31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3527" w14:textId="77777777" w:rsidR="00D3106B" w:rsidRDefault="00D310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6597" w14:textId="77777777" w:rsidR="00D3106B" w:rsidRDefault="00D31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C2C0" w14:textId="77777777" w:rsidR="00003AE4" w:rsidRDefault="00003AE4" w:rsidP="00221FDB">
      <w:pPr>
        <w:spacing w:line="240" w:lineRule="auto"/>
      </w:pPr>
      <w:r>
        <w:separator/>
      </w:r>
    </w:p>
  </w:footnote>
  <w:footnote w:type="continuationSeparator" w:id="0">
    <w:p w14:paraId="5AFAA376" w14:textId="77777777" w:rsidR="00003AE4" w:rsidRDefault="00003AE4" w:rsidP="00221F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85D4" w14:textId="77777777" w:rsidR="00D3106B" w:rsidRDefault="00D31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B661" w14:textId="77777777" w:rsidR="00D3106B" w:rsidRDefault="00D31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BDAF" w14:textId="316EC931" w:rsidR="00B77805" w:rsidRDefault="005071FA">
    <w:pPr>
      <w:pStyle w:val="Header"/>
    </w:pPr>
    <w:r w:rsidRPr="00141C19">
      <w:rPr>
        <w:rFonts w:asciiTheme="majorHAnsi" w:hAnsiTheme="majorHAnsi" w:cstheme="majorHAnsi"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0229293B" wp14:editId="70122F0B">
          <wp:simplePos x="0" y="0"/>
          <wp:positionH relativeFrom="column">
            <wp:posOffset>-577215</wp:posOffset>
          </wp:positionH>
          <wp:positionV relativeFrom="page">
            <wp:posOffset>114300</wp:posOffset>
          </wp:positionV>
          <wp:extent cx="1187450" cy="1172210"/>
          <wp:effectExtent l="0" t="0" r="0" b="8890"/>
          <wp:wrapTight wrapText="bothSides">
            <wp:wrapPolygon edited="0">
              <wp:start x="0" y="0"/>
              <wp:lineTo x="0" y="21413"/>
              <wp:lineTo x="21138" y="21413"/>
              <wp:lineTo x="21138" y="0"/>
              <wp:lineTo x="0" y="0"/>
            </wp:wrapPolygon>
          </wp:wrapTight>
          <wp:docPr id="935764151" name="Picture 935764151" descr="gw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c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F22A5E"/>
    <w:lvl w:ilvl="0">
      <w:start w:val="1"/>
      <w:numFmt w:val="bullet"/>
      <w:pStyle w:val="List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1BD0305E"/>
    <w:multiLevelType w:val="hybridMultilevel"/>
    <w:tmpl w:val="678E306C"/>
    <w:lvl w:ilvl="0" w:tplc="C94CF51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1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0381E"/>
    <w:multiLevelType w:val="multilevel"/>
    <w:tmpl w:val="2EEC6720"/>
    <w:lvl w:ilvl="0">
      <w:start w:val="164"/>
      <w:numFmt w:val="decimal"/>
      <w:pStyle w:val="Heading3"/>
      <w:lvlText w:val="25/%1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</w:rPr>
    </w:lvl>
    <w:lvl w:ilvl="1">
      <w:start w:val="1"/>
      <w:numFmt w:val="lowerLetter"/>
      <w:pStyle w:val="Heading4"/>
      <w:lvlText w:val="%2)"/>
      <w:lvlJc w:val="left"/>
      <w:pPr>
        <w:tabs>
          <w:tab w:val="num" w:pos="993"/>
        </w:tabs>
        <w:ind w:left="993" w:hanging="284"/>
      </w:pPr>
      <w:rPr>
        <w:rFonts w:cs="Times New Roman" w:hint="default"/>
        <w:sz w:val="24"/>
        <w:szCs w:val="24"/>
      </w:rPr>
    </w:lvl>
    <w:lvl w:ilvl="2">
      <w:start w:val="1"/>
      <w:numFmt w:val="lowerRoman"/>
      <w:pStyle w:val="Heading5"/>
      <w:lvlText w:val="%3."/>
      <w:lvlJc w:val="left"/>
      <w:pPr>
        <w:tabs>
          <w:tab w:val="num" w:pos="1389"/>
        </w:tabs>
        <w:ind w:left="1389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7657FAE"/>
    <w:multiLevelType w:val="hybridMultilevel"/>
    <w:tmpl w:val="10026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BCA"/>
    <w:multiLevelType w:val="hybridMultilevel"/>
    <w:tmpl w:val="860C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302BA"/>
    <w:multiLevelType w:val="hybridMultilevel"/>
    <w:tmpl w:val="7DD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05ED"/>
    <w:multiLevelType w:val="multilevel"/>
    <w:tmpl w:val="F0A0DFAE"/>
    <w:name w:val="AGENDA List 2"/>
    <w:lvl w:ilvl="0">
      <w:start w:val="100"/>
      <w:numFmt w:val="decimal"/>
      <w:lvlText w:val="19/%1"/>
      <w:lvlJc w:val="right"/>
      <w:pPr>
        <w:ind w:left="90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5227747">
    <w:abstractNumId w:val="2"/>
  </w:num>
  <w:num w:numId="2" w16cid:durableId="452090409">
    <w:abstractNumId w:val="6"/>
  </w:num>
  <w:num w:numId="3" w16cid:durableId="1945191049">
    <w:abstractNumId w:val="2"/>
  </w:num>
  <w:num w:numId="4" w16cid:durableId="1160731072">
    <w:abstractNumId w:val="5"/>
  </w:num>
  <w:num w:numId="5" w16cid:durableId="850993649">
    <w:abstractNumId w:val="4"/>
  </w:num>
  <w:num w:numId="6" w16cid:durableId="1819809576">
    <w:abstractNumId w:val="0"/>
  </w:num>
  <w:num w:numId="7" w16cid:durableId="1933932124">
    <w:abstractNumId w:val="1"/>
  </w:num>
  <w:num w:numId="8" w16cid:durableId="204795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6"/>
    <w:rsid w:val="000000AB"/>
    <w:rsid w:val="00002076"/>
    <w:rsid w:val="00003AE4"/>
    <w:rsid w:val="000057C8"/>
    <w:rsid w:val="000065BD"/>
    <w:rsid w:val="00006632"/>
    <w:rsid w:val="00006A3F"/>
    <w:rsid w:val="0000729C"/>
    <w:rsid w:val="00007403"/>
    <w:rsid w:val="000101EA"/>
    <w:rsid w:val="00013BF7"/>
    <w:rsid w:val="0001431D"/>
    <w:rsid w:val="000146E7"/>
    <w:rsid w:val="00014FD4"/>
    <w:rsid w:val="00016908"/>
    <w:rsid w:val="00016A3B"/>
    <w:rsid w:val="000219CC"/>
    <w:rsid w:val="0002300E"/>
    <w:rsid w:val="00023666"/>
    <w:rsid w:val="000265CA"/>
    <w:rsid w:val="00030BB5"/>
    <w:rsid w:val="00030E4A"/>
    <w:rsid w:val="00034FF9"/>
    <w:rsid w:val="00037ECD"/>
    <w:rsid w:val="00051FB6"/>
    <w:rsid w:val="000523F5"/>
    <w:rsid w:val="0005397D"/>
    <w:rsid w:val="00053EE6"/>
    <w:rsid w:val="00055A98"/>
    <w:rsid w:val="000566A6"/>
    <w:rsid w:val="00062E95"/>
    <w:rsid w:val="000635F7"/>
    <w:rsid w:val="00064572"/>
    <w:rsid w:val="0006711F"/>
    <w:rsid w:val="00067E23"/>
    <w:rsid w:val="0007144C"/>
    <w:rsid w:val="00072AB4"/>
    <w:rsid w:val="00072CF6"/>
    <w:rsid w:val="000749F5"/>
    <w:rsid w:val="00075A83"/>
    <w:rsid w:val="00076A63"/>
    <w:rsid w:val="00080C6E"/>
    <w:rsid w:val="000815F1"/>
    <w:rsid w:val="000819CF"/>
    <w:rsid w:val="00081D2C"/>
    <w:rsid w:val="0008322F"/>
    <w:rsid w:val="00084CC6"/>
    <w:rsid w:val="000864D6"/>
    <w:rsid w:val="000878AC"/>
    <w:rsid w:val="000900F4"/>
    <w:rsid w:val="00090424"/>
    <w:rsid w:val="000920AD"/>
    <w:rsid w:val="0009360A"/>
    <w:rsid w:val="000940F7"/>
    <w:rsid w:val="00094F2C"/>
    <w:rsid w:val="00095873"/>
    <w:rsid w:val="00095B51"/>
    <w:rsid w:val="00095E92"/>
    <w:rsid w:val="000A05D1"/>
    <w:rsid w:val="000A1706"/>
    <w:rsid w:val="000A2688"/>
    <w:rsid w:val="000A426D"/>
    <w:rsid w:val="000A6740"/>
    <w:rsid w:val="000A746B"/>
    <w:rsid w:val="000B2E8A"/>
    <w:rsid w:val="000B3703"/>
    <w:rsid w:val="000B4400"/>
    <w:rsid w:val="000B5C92"/>
    <w:rsid w:val="000B6240"/>
    <w:rsid w:val="000C127A"/>
    <w:rsid w:val="000C1322"/>
    <w:rsid w:val="000C2207"/>
    <w:rsid w:val="000C225F"/>
    <w:rsid w:val="000C28EE"/>
    <w:rsid w:val="000C3182"/>
    <w:rsid w:val="000C331C"/>
    <w:rsid w:val="000C678E"/>
    <w:rsid w:val="000C6A14"/>
    <w:rsid w:val="000D0882"/>
    <w:rsid w:val="000D14C3"/>
    <w:rsid w:val="000D18E3"/>
    <w:rsid w:val="000D5488"/>
    <w:rsid w:val="000D6486"/>
    <w:rsid w:val="000D74B3"/>
    <w:rsid w:val="000E13DB"/>
    <w:rsid w:val="000E148A"/>
    <w:rsid w:val="000E3646"/>
    <w:rsid w:val="000E54FA"/>
    <w:rsid w:val="000E5F17"/>
    <w:rsid w:val="000F0CF6"/>
    <w:rsid w:val="000F0E47"/>
    <w:rsid w:val="000F1396"/>
    <w:rsid w:val="000F30E4"/>
    <w:rsid w:val="000F4194"/>
    <w:rsid w:val="000F6957"/>
    <w:rsid w:val="00100724"/>
    <w:rsid w:val="001020E5"/>
    <w:rsid w:val="00102AF2"/>
    <w:rsid w:val="00105680"/>
    <w:rsid w:val="001061D3"/>
    <w:rsid w:val="00106CBA"/>
    <w:rsid w:val="00107053"/>
    <w:rsid w:val="00107295"/>
    <w:rsid w:val="001075AC"/>
    <w:rsid w:val="001105B1"/>
    <w:rsid w:val="00110929"/>
    <w:rsid w:val="00112B47"/>
    <w:rsid w:val="00116091"/>
    <w:rsid w:val="00117595"/>
    <w:rsid w:val="00117ADF"/>
    <w:rsid w:val="001217CF"/>
    <w:rsid w:val="001251A8"/>
    <w:rsid w:val="00126976"/>
    <w:rsid w:val="00126DCE"/>
    <w:rsid w:val="00131840"/>
    <w:rsid w:val="00131876"/>
    <w:rsid w:val="00131FEF"/>
    <w:rsid w:val="00132AF0"/>
    <w:rsid w:val="00132BA1"/>
    <w:rsid w:val="00133A59"/>
    <w:rsid w:val="00134FBE"/>
    <w:rsid w:val="00136E06"/>
    <w:rsid w:val="00137A6D"/>
    <w:rsid w:val="00137CA7"/>
    <w:rsid w:val="00140A9B"/>
    <w:rsid w:val="00140F57"/>
    <w:rsid w:val="00141C19"/>
    <w:rsid w:val="00146E9C"/>
    <w:rsid w:val="00147E14"/>
    <w:rsid w:val="00155500"/>
    <w:rsid w:val="00155EEB"/>
    <w:rsid w:val="0016053E"/>
    <w:rsid w:val="0016128A"/>
    <w:rsid w:val="001618A5"/>
    <w:rsid w:val="001652C3"/>
    <w:rsid w:val="00165C8A"/>
    <w:rsid w:val="00167C0C"/>
    <w:rsid w:val="00170A1E"/>
    <w:rsid w:val="0017352F"/>
    <w:rsid w:val="00184257"/>
    <w:rsid w:val="001875D3"/>
    <w:rsid w:val="00187A3C"/>
    <w:rsid w:val="00192486"/>
    <w:rsid w:val="00195529"/>
    <w:rsid w:val="00195D34"/>
    <w:rsid w:val="00196311"/>
    <w:rsid w:val="001964D4"/>
    <w:rsid w:val="001978E1"/>
    <w:rsid w:val="001A1236"/>
    <w:rsid w:val="001A1A63"/>
    <w:rsid w:val="001A1ACC"/>
    <w:rsid w:val="001A3B47"/>
    <w:rsid w:val="001A519D"/>
    <w:rsid w:val="001A5F87"/>
    <w:rsid w:val="001A60E4"/>
    <w:rsid w:val="001A7071"/>
    <w:rsid w:val="001A74EF"/>
    <w:rsid w:val="001A766D"/>
    <w:rsid w:val="001A7FF2"/>
    <w:rsid w:val="001B0479"/>
    <w:rsid w:val="001B0EB0"/>
    <w:rsid w:val="001B69BD"/>
    <w:rsid w:val="001B6D53"/>
    <w:rsid w:val="001B7B32"/>
    <w:rsid w:val="001C02C4"/>
    <w:rsid w:val="001C0667"/>
    <w:rsid w:val="001C0FAF"/>
    <w:rsid w:val="001C13B7"/>
    <w:rsid w:val="001C158D"/>
    <w:rsid w:val="001C1649"/>
    <w:rsid w:val="001C28B7"/>
    <w:rsid w:val="001C2D1C"/>
    <w:rsid w:val="001C2DD4"/>
    <w:rsid w:val="001C4524"/>
    <w:rsid w:val="001C50EF"/>
    <w:rsid w:val="001C585F"/>
    <w:rsid w:val="001C5CDF"/>
    <w:rsid w:val="001C5E47"/>
    <w:rsid w:val="001C6BDB"/>
    <w:rsid w:val="001D0021"/>
    <w:rsid w:val="001D0064"/>
    <w:rsid w:val="001D2CF1"/>
    <w:rsid w:val="001D33F2"/>
    <w:rsid w:val="001D4ED8"/>
    <w:rsid w:val="001D560C"/>
    <w:rsid w:val="001D6EB1"/>
    <w:rsid w:val="001D735A"/>
    <w:rsid w:val="001E282F"/>
    <w:rsid w:val="001E32DE"/>
    <w:rsid w:val="001E3319"/>
    <w:rsid w:val="001E5AE4"/>
    <w:rsid w:val="001E5C39"/>
    <w:rsid w:val="001E6CF9"/>
    <w:rsid w:val="001E6D9D"/>
    <w:rsid w:val="001F057B"/>
    <w:rsid w:val="001F121D"/>
    <w:rsid w:val="001F6742"/>
    <w:rsid w:val="001F6B4D"/>
    <w:rsid w:val="001F77BB"/>
    <w:rsid w:val="001F7ABF"/>
    <w:rsid w:val="001F7B34"/>
    <w:rsid w:val="00201A6B"/>
    <w:rsid w:val="002021A7"/>
    <w:rsid w:val="00202478"/>
    <w:rsid w:val="00204106"/>
    <w:rsid w:val="00206FFD"/>
    <w:rsid w:val="00207B6B"/>
    <w:rsid w:val="00213CC4"/>
    <w:rsid w:val="0021571B"/>
    <w:rsid w:val="00215F8A"/>
    <w:rsid w:val="00216B57"/>
    <w:rsid w:val="002172EA"/>
    <w:rsid w:val="0021770C"/>
    <w:rsid w:val="002201F6"/>
    <w:rsid w:val="00220DF6"/>
    <w:rsid w:val="00221278"/>
    <w:rsid w:val="00221C10"/>
    <w:rsid w:val="00221FDB"/>
    <w:rsid w:val="00224A46"/>
    <w:rsid w:val="00224C37"/>
    <w:rsid w:val="00235F27"/>
    <w:rsid w:val="00235F33"/>
    <w:rsid w:val="00236872"/>
    <w:rsid w:val="002400E5"/>
    <w:rsid w:val="0024228B"/>
    <w:rsid w:val="0024439B"/>
    <w:rsid w:val="00247686"/>
    <w:rsid w:val="0025020A"/>
    <w:rsid w:val="00251639"/>
    <w:rsid w:val="002542FB"/>
    <w:rsid w:val="002548A1"/>
    <w:rsid w:val="00254A51"/>
    <w:rsid w:val="002559A5"/>
    <w:rsid w:val="0025660C"/>
    <w:rsid w:val="00257A50"/>
    <w:rsid w:val="00261E79"/>
    <w:rsid w:val="002623FE"/>
    <w:rsid w:val="00262A89"/>
    <w:rsid w:val="00262CD7"/>
    <w:rsid w:val="00263C53"/>
    <w:rsid w:val="00263E34"/>
    <w:rsid w:val="002660A8"/>
    <w:rsid w:val="002721D0"/>
    <w:rsid w:val="00275CCE"/>
    <w:rsid w:val="00275CE4"/>
    <w:rsid w:val="00275EB6"/>
    <w:rsid w:val="00277F42"/>
    <w:rsid w:val="00281018"/>
    <w:rsid w:val="0028463E"/>
    <w:rsid w:val="00284CBE"/>
    <w:rsid w:val="00287CE5"/>
    <w:rsid w:val="00287E61"/>
    <w:rsid w:val="002902A7"/>
    <w:rsid w:val="00290D14"/>
    <w:rsid w:val="00290ECD"/>
    <w:rsid w:val="00291A7B"/>
    <w:rsid w:val="00291BDC"/>
    <w:rsid w:val="00292103"/>
    <w:rsid w:val="00292937"/>
    <w:rsid w:val="00294299"/>
    <w:rsid w:val="00296687"/>
    <w:rsid w:val="002A186C"/>
    <w:rsid w:val="002A3839"/>
    <w:rsid w:val="002A39CF"/>
    <w:rsid w:val="002A70A1"/>
    <w:rsid w:val="002A7184"/>
    <w:rsid w:val="002A7621"/>
    <w:rsid w:val="002B2536"/>
    <w:rsid w:val="002B4394"/>
    <w:rsid w:val="002B4803"/>
    <w:rsid w:val="002B6213"/>
    <w:rsid w:val="002C0EF2"/>
    <w:rsid w:val="002C21DC"/>
    <w:rsid w:val="002C2202"/>
    <w:rsid w:val="002C3882"/>
    <w:rsid w:val="002C4979"/>
    <w:rsid w:val="002C594D"/>
    <w:rsid w:val="002C63E6"/>
    <w:rsid w:val="002C6D02"/>
    <w:rsid w:val="002D1536"/>
    <w:rsid w:val="002D1670"/>
    <w:rsid w:val="002D2224"/>
    <w:rsid w:val="002D2A1F"/>
    <w:rsid w:val="002D2CF8"/>
    <w:rsid w:val="002D5043"/>
    <w:rsid w:val="002D58D3"/>
    <w:rsid w:val="002E1AD1"/>
    <w:rsid w:val="002E251D"/>
    <w:rsid w:val="002E48B9"/>
    <w:rsid w:val="002E5312"/>
    <w:rsid w:val="002E6679"/>
    <w:rsid w:val="002E77AD"/>
    <w:rsid w:val="002F03E1"/>
    <w:rsid w:val="002F14E8"/>
    <w:rsid w:val="002F3D57"/>
    <w:rsid w:val="002F624B"/>
    <w:rsid w:val="002F631F"/>
    <w:rsid w:val="002F77C0"/>
    <w:rsid w:val="00301812"/>
    <w:rsid w:val="003018F6"/>
    <w:rsid w:val="0030276C"/>
    <w:rsid w:val="00303C5D"/>
    <w:rsid w:val="003046FF"/>
    <w:rsid w:val="00304949"/>
    <w:rsid w:val="00307390"/>
    <w:rsid w:val="003106EE"/>
    <w:rsid w:val="00312155"/>
    <w:rsid w:val="003135A2"/>
    <w:rsid w:val="00316BC1"/>
    <w:rsid w:val="00317735"/>
    <w:rsid w:val="003208A2"/>
    <w:rsid w:val="00320B44"/>
    <w:rsid w:val="00321B41"/>
    <w:rsid w:val="00322DDD"/>
    <w:rsid w:val="0032372A"/>
    <w:rsid w:val="003254E0"/>
    <w:rsid w:val="00325EBA"/>
    <w:rsid w:val="00327BF8"/>
    <w:rsid w:val="00331893"/>
    <w:rsid w:val="00333AE5"/>
    <w:rsid w:val="00333CF1"/>
    <w:rsid w:val="00335CE9"/>
    <w:rsid w:val="003405B5"/>
    <w:rsid w:val="003424A6"/>
    <w:rsid w:val="00342F98"/>
    <w:rsid w:val="00343D5B"/>
    <w:rsid w:val="0034491B"/>
    <w:rsid w:val="00344E96"/>
    <w:rsid w:val="00346A23"/>
    <w:rsid w:val="0035067E"/>
    <w:rsid w:val="00350FB2"/>
    <w:rsid w:val="00352B4E"/>
    <w:rsid w:val="00353AA3"/>
    <w:rsid w:val="003561B6"/>
    <w:rsid w:val="003574BD"/>
    <w:rsid w:val="00357CC4"/>
    <w:rsid w:val="00360655"/>
    <w:rsid w:val="00364747"/>
    <w:rsid w:val="0036516F"/>
    <w:rsid w:val="003653AE"/>
    <w:rsid w:val="00371380"/>
    <w:rsid w:val="003732AD"/>
    <w:rsid w:val="00374C4D"/>
    <w:rsid w:val="00375078"/>
    <w:rsid w:val="00377A4A"/>
    <w:rsid w:val="00380078"/>
    <w:rsid w:val="003810AD"/>
    <w:rsid w:val="00382FAA"/>
    <w:rsid w:val="003830C7"/>
    <w:rsid w:val="003831BD"/>
    <w:rsid w:val="00385899"/>
    <w:rsid w:val="00386B50"/>
    <w:rsid w:val="00390111"/>
    <w:rsid w:val="00391D78"/>
    <w:rsid w:val="003939F0"/>
    <w:rsid w:val="00394602"/>
    <w:rsid w:val="00394B3C"/>
    <w:rsid w:val="00397212"/>
    <w:rsid w:val="003A2C88"/>
    <w:rsid w:val="003A2F7B"/>
    <w:rsid w:val="003A61BD"/>
    <w:rsid w:val="003B2FFE"/>
    <w:rsid w:val="003B33BB"/>
    <w:rsid w:val="003B417A"/>
    <w:rsid w:val="003B4251"/>
    <w:rsid w:val="003B44FB"/>
    <w:rsid w:val="003B6002"/>
    <w:rsid w:val="003B6FE6"/>
    <w:rsid w:val="003B7357"/>
    <w:rsid w:val="003C0014"/>
    <w:rsid w:val="003C0A33"/>
    <w:rsid w:val="003C11A9"/>
    <w:rsid w:val="003C24A8"/>
    <w:rsid w:val="003C2CB5"/>
    <w:rsid w:val="003C2F64"/>
    <w:rsid w:val="003C67E0"/>
    <w:rsid w:val="003D252A"/>
    <w:rsid w:val="003D4ACD"/>
    <w:rsid w:val="003D50D4"/>
    <w:rsid w:val="003D6054"/>
    <w:rsid w:val="003D66E0"/>
    <w:rsid w:val="003D6A57"/>
    <w:rsid w:val="003E17DC"/>
    <w:rsid w:val="003E23F3"/>
    <w:rsid w:val="003E2717"/>
    <w:rsid w:val="003E36AB"/>
    <w:rsid w:val="003E3F5A"/>
    <w:rsid w:val="003E404F"/>
    <w:rsid w:val="003E5C8C"/>
    <w:rsid w:val="003E7A57"/>
    <w:rsid w:val="003F2CA3"/>
    <w:rsid w:val="003F3608"/>
    <w:rsid w:val="003F4873"/>
    <w:rsid w:val="003F64E9"/>
    <w:rsid w:val="003F70C5"/>
    <w:rsid w:val="00401259"/>
    <w:rsid w:val="00401455"/>
    <w:rsid w:val="0040579A"/>
    <w:rsid w:val="00406A7C"/>
    <w:rsid w:val="00406D04"/>
    <w:rsid w:val="00407B12"/>
    <w:rsid w:val="00411634"/>
    <w:rsid w:val="00412D3E"/>
    <w:rsid w:val="00412FA2"/>
    <w:rsid w:val="00413173"/>
    <w:rsid w:val="00413A7E"/>
    <w:rsid w:val="00414514"/>
    <w:rsid w:val="00416ACE"/>
    <w:rsid w:val="0041715C"/>
    <w:rsid w:val="00417727"/>
    <w:rsid w:val="00420276"/>
    <w:rsid w:val="00422255"/>
    <w:rsid w:val="004258FB"/>
    <w:rsid w:val="00427150"/>
    <w:rsid w:val="00430303"/>
    <w:rsid w:val="00431B60"/>
    <w:rsid w:val="00433338"/>
    <w:rsid w:val="00435670"/>
    <w:rsid w:val="00435B25"/>
    <w:rsid w:val="00435B40"/>
    <w:rsid w:val="00435E00"/>
    <w:rsid w:val="00440107"/>
    <w:rsid w:val="00441839"/>
    <w:rsid w:val="00442248"/>
    <w:rsid w:val="00443BF0"/>
    <w:rsid w:val="00443C26"/>
    <w:rsid w:val="00443CD3"/>
    <w:rsid w:val="004460E0"/>
    <w:rsid w:val="00446F9A"/>
    <w:rsid w:val="0045044F"/>
    <w:rsid w:val="00450B30"/>
    <w:rsid w:val="00450D5C"/>
    <w:rsid w:val="00455342"/>
    <w:rsid w:val="004609FE"/>
    <w:rsid w:val="004610A2"/>
    <w:rsid w:val="00463D3A"/>
    <w:rsid w:val="00465CA0"/>
    <w:rsid w:val="00466E01"/>
    <w:rsid w:val="00475B16"/>
    <w:rsid w:val="00476ABC"/>
    <w:rsid w:val="004770F4"/>
    <w:rsid w:val="00480ECF"/>
    <w:rsid w:val="00481078"/>
    <w:rsid w:val="0048150C"/>
    <w:rsid w:val="00482311"/>
    <w:rsid w:val="00482D6B"/>
    <w:rsid w:val="00485163"/>
    <w:rsid w:val="004852CA"/>
    <w:rsid w:val="004868CB"/>
    <w:rsid w:val="00487E36"/>
    <w:rsid w:val="00492514"/>
    <w:rsid w:val="0049285F"/>
    <w:rsid w:val="00493159"/>
    <w:rsid w:val="004932DF"/>
    <w:rsid w:val="004946F0"/>
    <w:rsid w:val="00495B13"/>
    <w:rsid w:val="00497A58"/>
    <w:rsid w:val="00497B78"/>
    <w:rsid w:val="004A1249"/>
    <w:rsid w:val="004A200F"/>
    <w:rsid w:val="004A32F6"/>
    <w:rsid w:val="004A3553"/>
    <w:rsid w:val="004A5385"/>
    <w:rsid w:val="004A59F9"/>
    <w:rsid w:val="004A614F"/>
    <w:rsid w:val="004B0764"/>
    <w:rsid w:val="004B0A76"/>
    <w:rsid w:val="004B14D6"/>
    <w:rsid w:val="004B15DD"/>
    <w:rsid w:val="004B223C"/>
    <w:rsid w:val="004B6536"/>
    <w:rsid w:val="004B78D5"/>
    <w:rsid w:val="004C1E2D"/>
    <w:rsid w:val="004C2750"/>
    <w:rsid w:val="004C321A"/>
    <w:rsid w:val="004C3B6A"/>
    <w:rsid w:val="004C3CC1"/>
    <w:rsid w:val="004C3F02"/>
    <w:rsid w:val="004C5AFB"/>
    <w:rsid w:val="004C5AFF"/>
    <w:rsid w:val="004C5C24"/>
    <w:rsid w:val="004D51BB"/>
    <w:rsid w:val="004D5928"/>
    <w:rsid w:val="004D62B3"/>
    <w:rsid w:val="004D69CC"/>
    <w:rsid w:val="004D7A31"/>
    <w:rsid w:val="004E1331"/>
    <w:rsid w:val="004E17AF"/>
    <w:rsid w:val="004E3127"/>
    <w:rsid w:val="004E39EC"/>
    <w:rsid w:val="004E530F"/>
    <w:rsid w:val="004E637B"/>
    <w:rsid w:val="004E7259"/>
    <w:rsid w:val="004F156A"/>
    <w:rsid w:val="004F4E79"/>
    <w:rsid w:val="004F57A4"/>
    <w:rsid w:val="004F66E4"/>
    <w:rsid w:val="004F7562"/>
    <w:rsid w:val="004F7747"/>
    <w:rsid w:val="004F7E03"/>
    <w:rsid w:val="00500C4C"/>
    <w:rsid w:val="0050139C"/>
    <w:rsid w:val="005017C6"/>
    <w:rsid w:val="005038C6"/>
    <w:rsid w:val="00505A17"/>
    <w:rsid w:val="00505E61"/>
    <w:rsid w:val="0050652C"/>
    <w:rsid w:val="00506EAE"/>
    <w:rsid w:val="00506FC4"/>
    <w:rsid w:val="005071FA"/>
    <w:rsid w:val="0050732B"/>
    <w:rsid w:val="00511A50"/>
    <w:rsid w:val="00512E0E"/>
    <w:rsid w:val="005141DC"/>
    <w:rsid w:val="00514526"/>
    <w:rsid w:val="00516A52"/>
    <w:rsid w:val="00516D25"/>
    <w:rsid w:val="00520418"/>
    <w:rsid w:val="005206F9"/>
    <w:rsid w:val="0052196B"/>
    <w:rsid w:val="00524FC0"/>
    <w:rsid w:val="00526449"/>
    <w:rsid w:val="00530021"/>
    <w:rsid w:val="005305C5"/>
    <w:rsid w:val="005306F9"/>
    <w:rsid w:val="00530F78"/>
    <w:rsid w:val="00532C3D"/>
    <w:rsid w:val="00534182"/>
    <w:rsid w:val="005344C2"/>
    <w:rsid w:val="005400B9"/>
    <w:rsid w:val="00541935"/>
    <w:rsid w:val="00543453"/>
    <w:rsid w:val="00543B02"/>
    <w:rsid w:val="00544BF5"/>
    <w:rsid w:val="005455AD"/>
    <w:rsid w:val="00546E80"/>
    <w:rsid w:val="00546F7F"/>
    <w:rsid w:val="0055023F"/>
    <w:rsid w:val="00551ED2"/>
    <w:rsid w:val="00553550"/>
    <w:rsid w:val="0055372E"/>
    <w:rsid w:val="00553A68"/>
    <w:rsid w:val="00561E5E"/>
    <w:rsid w:val="0056600A"/>
    <w:rsid w:val="00570CAD"/>
    <w:rsid w:val="00571803"/>
    <w:rsid w:val="00572211"/>
    <w:rsid w:val="00572A1E"/>
    <w:rsid w:val="005741DC"/>
    <w:rsid w:val="00575A29"/>
    <w:rsid w:val="00577AC8"/>
    <w:rsid w:val="005819C4"/>
    <w:rsid w:val="00582467"/>
    <w:rsid w:val="0058263D"/>
    <w:rsid w:val="005833AF"/>
    <w:rsid w:val="00585E30"/>
    <w:rsid w:val="005861EF"/>
    <w:rsid w:val="00587E20"/>
    <w:rsid w:val="00590620"/>
    <w:rsid w:val="005911F7"/>
    <w:rsid w:val="00591245"/>
    <w:rsid w:val="00591908"/>
    <w:rsid w:val="00594216"/>
    <w:rsid w:val="005944DB"/>
    <w:rsid w:val="005A4044"/>
    <w:rsid w:val="005A580B"/>
    <w:rsid w:val="005A58A9"/>
    <w:rsid w:val="005A7C27"/>
    <w:rsid w:val="005B0283"/>
    <w:rsid w:val="005B10C7"/>
    <w:rsid w:val="005B2BF5"/>
    <w:rsid w:val="005B49AE"/>
    <w:rsid w:val="005B62FE"/>
    <w:rsid w:val="005C198C"/>
    <w:rsid w:val="005C1DC4"/>
    <w:rsid w:val="005C2528"/>
    <w:rsid w:val="005C3672"/>
    <w:rsid w:val="005C479D"/>
    <w:rsid w:val="005C50D1"/>
    <w:rsid w:val="005C5BA2"/>
    <w:rsid w:val="005D0DE4"/>
    <w:rsid w:val="005D1B3E"/>
    <w:rsid w:val="005D222F"/>
    <w:rsid w:val="005D2435"/>
    <w:rsid w:val="005D34A3"/>
    <w:rsid w:val="005D34DF"/>
    <w:rsid w:val="005D426B"/>
    <w:rsid w:val="005D4EF0"/>
    <w:rsid w:val="005D59C7"/>
    <w:rsid w:val="005D5F4A"/>
    <w:rsid w:val="005D6D6C"/>
    <w:rsid w:val="005E09AD"/>
    <w:rsid w:val="005E1A55"/>
    <w:rsid w:val="005E1C76"/>
    <w:rsid w:val="005E1F5B"/>
    <w:rsid w:val="005E3DB4"/>
    <w:rsid w:val="005E3E7D"/>
    <w:rsid w:val="005E58F5"/>
    <w:rsid w:val="005E5CFD"/>
    <w:rsid w:val="005E6C74"/>
    <w:rsid w:val="005E70D6"/>
    <w:rsid w:val="005E724C"/>
    <w:rsid w:val="005F0E06"/>
    <w:rsid w:val="005F1668"/>
    <w:rsid w:val="005F204A"/>
    <w:rsid w:val="005F47CB"/>
    <w:rsid w:val="005F5289"/>
    <w:rsid w:val="005F5F32"/>
    <w:rsid w:val="005F69A2"/>
    <w:rsid w:val="005F7A2D"/>
    <w:rsid w:val="005F7FA7"/>
    <w:rsid w:val="006001C5"/>
    <w:rsid w:val="0060118F"/>
    <w:rsid w:val="00603D48"/>
    <w:rsid w:val="0060540A"/>
    <w:rsid w:val="006062D7"/>
    <w:rsid w:val="00607720"/>
    <w:rsid w:val="00607730"/>
    <w:rsid w:val="006100C4"/>
    <w:rsid w:val="006112A5"/>
    <w:rsid w:val="006125FB"/>
    <w:rsid w:val="00612623"/>
    <w:rsid w:val="00615B5F"/>
    <w:rsid w:val="00624B95"/>
    <w:rsid w:val="00625589"/>
    <w:rsid w:val="00625C25"/>
    <w:rsid w:val="006261F3"/>
    <w:rsid w:val="00626542"/>
    <w:rsid w:val="00626B1E"/>
    <w:rsid w:val="00630027"/>
    <w:rsid w:val="00630088"/>
    <w:rsid w:val="00630B59"/>
    <w:rsid w:val="00632FE6"/>
    <w:rsid w:val="00633ABA"/>
    <w:rsid w:val="00634C83"/>
    <w:rsid w:val="006368B3"/>
    <w:rsid w:val="00640602"/>
    <w:rsid w:val="00642BBD"/>
    <w:rsid w:val="0064316B"/>
    <w:rsid w:val="00643B27"/>
    <w:rsid w:val="00645F5F"/>
    <w:rsid w:val="0065215D"/>
    <w:rsid w:val="00652452"/>
    <w:rsid w:val="00653C5D"/>
    <w:rsid w:val="0065467E"/>
    <w:rsid w:val="006611B3"/>
    <w:rsid w:val="00661576"/>
    <w:rsid w:val="00661E29"/>
    <w:rsid w:val="00663982"/>
    <w:rsid w:val="00665D4D"/>
    <w:rsid w:val="00667532"/>
    <w:rsid w:val="00671933"/>
    <w:rsid w:val="00671B46"/>
    <w:rsid w:val="00672E21"/>
    <w:rsid w:val="00673FBB"/>
    <w:rsid w:val="006740E6"/>
    <w:rsid w:val="00674890"/>
    <w:rsid w:val="00674B0D"/>
    <w:rsid w:val="00676C67"/>
    <w:rsid w:val="00676F2A"/>
    <w:rsid w:val="00680B9B"/>
    <w:rsid w:val="00680D16"/>
    <w:rsid w:val="00690A0A"/>
    <w:rsid w:val="00693646"/>
    <w:rsid w:val="00694BCE"/>
    <w:rsid w:val="006A0BF2"/>
    <w:rsid w:val="006A11F6"/>
    <w:rsid w:val="006A2B92"/>
    <w:rsid w:val="006A2E57"/>
    <w:rsid w:val="006A3FAA"/>
    <w:rsid w:val="006A4086"/>
    <w:rsid w:val="006A5047"/>
    <w:rsid w:val="006A7B40"/>
    <w:rsid w:val="006B01CF"/>
    <w:rsid w:val="006B076D"/>
    <w:rsid w:val="006B0EDB"/>
    <w:rsid w:val="006B4AEC"/>
    <w:rsid w:val="006C0540"/>
    <w:rsid w:val="006C1C79"/>
    <w:rsid w:val="006C2264"/>
    <w:rsid w:val="006C3134"/>
    <w:rsid w:val="006C4D87"/>
    <w:rsid w:val="006C5272"/>
    <w:rsid w:val="006C756E"/>
    <w:rsid w:val="006C78CD"/>
    <w:rsid w:val="006D1646"/>
    <w:rsid w:val="006D175E"/>
    <w:rsid w:val="006D2CE2"/>
    <w:rsid w:val="006D3701"/>
    <w:rsid w:val="006D5BFD"/>
    <w:rsid w:val="006D6D1C"/>
    <w:rsid w:val="006D782D"/>
    <w:rsid w:val="006E026B"/>
    <w:rsid w:val="006E08E5"/>
    <w:rsid w:val="006E0CA0"/>
    <w:rsid w:val="006E186E"/>
    <w:rsid w:val="006E30F9"/>
    <w:rsid w:val="006E369D"/>
    <w:rsid w:val="006E3A63"/>
    <w:rsid w:val="006E44BD"/>
    <w:rsid w:val="006E47A3"/>
    <w:rsid w:val="006F0233"/>
    <w:rsid w:val="006F09B9"/>
    <w:rsid w:val="006F5591"/>
    <w:rsid w:val="007005AA"/>
    <w:rsid w:val="00701A8A"/>
    <w:rsid w:val="00702148"/>
    <w:rsid w:val="0070236D"/>
    <w:rsid w:val="007036BD"/>
    <w:rsid w:val="0070583F"/>
    <w:rsid w:val="00705A39"/>
    <w:rsid w:val="00705EDC"/>
    <w:rsid w:val="0070704B"/>
    <w:rsid w:val="00707AB6"/>
    <w:rsid w:val="00711093"/>
    <w:rsid w:val="00712A8B"/>
    <w:rsid w:val="007141C2"/>
    <w:rsid w:val="007161EA"/>
    <w:rsid w:val="007214E2"/>
    <w:rsid w:val="00723C39"/>
    <w:rsid w:val="00725631"/>
    <w:rsid w:val="00725F53"/>
    <w:rsid w:val="007308D2"/>
    <w:rsid w:val="007313C0"/>
    <w:rsid w:val="00731A1A"/>
    <w:rsid w:val="00732027"/>
    <w:rsid w:val="007333B8"/>
    <w:rsid w:val="00734449"/>
    <w:rsid w:val="007401DD"/>
    <w:rsid w:val="00743C31"/>
    <w:rsid w:val="00744DCA"/>
    <w:rsid w:val="00745815"/>
    <w:rsid w:val="00746794"/>
    <w:rsid w:val="0074731C"/>
    <w:rsid w:val="00747A49"/>
    <w:rsid w:val="00750B47"/>
    <w:rsid w:val="00752704"/>
    <w:rsid w:val="0075470A"/>
    <w:rsid w:val="0075523A"/>
    <w:rsid w:val="00756658"/>
    <w:rsid w:val="00756FF5"/>
    <w:rsid w:val="007575E4"/>
    <w:rsid w:val="007617C5"/>
    <w:rsid w:val="00761E13"/>
    <w:rsid w:val="00762373"/>
    <w:rsid w:val="00762681"/>
    <w:rsid w:val="00762DCB"/>
    <w:rsid w:val="007636F7"/>
    <w:rsid w:val="007647EC"/>
    <w:rsid w:val="0076486D"/>
    <w:rsid w:val="007658C5"/>
    <w:rsid w:val="007660E1"/>
    <w:rsid w:val="00772FFC"/>
    <w:rsid w:val="0077364A"/>
    <w:rsid w:val="00780308"/>
    <w:rsid w:val="0078157B"/>
    <w:rsid w:val="0078201B"/>
    <w:rsid w:val="0078220A"/>
    <w:rsid w:val="00782721"/>
    <w:rsid w:val="00783BFA"/>
    <w:rsid w:val="00783EB1"/>
    <w:rsid w:val="00787C9D"/>
    <w:rsid w:val="00790652"/>
    <w:rsid w:val="00790E06"/>
    <w:rsid w:val="00792A36"/>
    <w:rsid w:val="00793A88"/>
    <w:rsid w:val="007958C4"/>
    <w:rsid w:val="00797F12"/>
    <w:rsid w:val="007A2822"/>
    <w:rsid w:val="007A3A53"/>
    <w:rsid w:val="007A4E73"/>
    <w:rsid w:val="007A54B8"/>
    <w:rsid w:val="007A67E7"/>
    <w:rsid w:val="007A6CA7"/>
    <w:rsid w:val="007B0BE2"/>
    <w:rsid w:val="007B2DB5"/>
    <w:rsid w:val="007B3CA4"/>
    <w:rsid w:val="007B46E5"/>
    <w:rsid w:val="007C1E6A"/>
    <w:rsid w:val="007C575D"/>
    <w:rsid w:val="007C6211"/>
    <w:rsid w:val="007D293E"/>
    <w:rsid w:val="007D3AA9"/>
    <w:rsid w:val="007D4A5A"/>
    <w:rsid w:val="007E110D"/>
    <w:rsid w:val="007E192A"/>
    <w:rsid w:val="007E1E92"/>
    <w:rsid w:val="007E249B"/>
    <w:rsid w:val="007E2605"/>
    <w:rsid w:val="007E483F"/>
    <w:rsid w:val="007E6575"/>
    <w:rsid w:val="007E79EA"/>
    <w:rsid w:val="007F0108"/>
    <w:rsid w:val="007F032D"/>
    <w:rsid w:val="007F178D"/>
    <w:rsid w:val="007F234C"/>
    <w:rsid w:val="007F2AAC"/>
    <w:rsid w:val="007F3A05"/>
    <w:rsid w:val="007F4A31"/>
    <w:rsid w:val="007F7E9F"/>
    <w:rsid w:val="00803336"/>
    <w:rsid w:val="00804674"/>
    <w:rsid w:val="00805F3E"/>
    <w:rsid w:val="00807C7D"/>
    <w:rsid w:val="00811CA6"/>
    <w:rsid w:val="008159DF"/>
    <w:rsid w:val="0081616E"/>
    <w:rsid w:val="008167E4"/>
    <w:rsid w:val="00817DF1"/>
    <w:rsid w:val="00825BA5"/>
    <w:rsid w:val="00826116"/>
    <w:rsid w:val="00826DA5"/>
    <w:rsid w:val="008305F9"/>
    <w:rsid w:val="008349B8"/>
    <w:rsid w:val="0083662E"/>
    <w:rsid w:val="00836B5E"/>
    <w:rsid w:val="00836E5B"/>
    <w:rsid w:val="00836FBE"/>
    <w:rsid w:val="0084046D"/>
    <w:rsid w:val="00842734"/>
    <w:rsid w:val="008429F6"/>
    <w:rsid w:val="00843AAB"/>
    <w:rsid w:val="00844483"/>
    <w:rsid w:val="008444C8"/>
    <w:rsid w:val="00845E6D"/>
    <w:rsid w:val="00846677"/>
    <w:rsid w:val="00847252"/>
    <w:rsid w:val="00850151"/>
    <w:rsid w:val="00854B52"/>
    <w:rsid w:val="00854CF0"/>
    <w:rsid w:val="00854F20"/>
    <w:rsid w:val="0085514E"/>
    <w:rsid w:val="00855A4F"/>
    <w:rsid w:val="00863336"/>
    <w:rsid w:val="008665A4"/>
    <w:rsid w:val="008666AC"/>
    <w:rsid w:val="008678EC"/>
    <w:rsid w:val="008705CD"/>
    <w:rsid w:val="00872566"/>
    <w:rsid w:val="00872CF4"/>
    <w:rsid w:val="0087398E"/>
    <w:rsid w:val="00874B42"/>
    <w:rsid w:val="00880DB9"/>
    <w:rsid w:val="00880EE4"/>
    <w:rsid w:val="008816E4"/>
    <w:rsid w:val="0088541B"/>
    <w:rsid w:val="00885581"/>
    <w:rsid w:val="00890529"/>
    <w:rsid w:val="0089163D"/>
    <w:rsid w:val="00892EBD"/>
    <w:rsid w:val="00893DD6"/>
    <w:rsid w:val="0089710A"/>
    <w:rsid w:val="008975A9"/>
    <w:rsid w:val="008A056E"/>
    <w:rsid w:val="008A29DA"/>
    <w:rsid w:val="008A2AA1"/>
    <w:rsid w:val="008A2D95"/>
    <w:rsid w:val="008A3C40"/>
    <w:rsid w:val="008A3F22"/>
    <w:rsid w:val="008A6E87"/>
    <w:rsid w:val="008B080F"/>
    <w:rsid w:val="008B0A32"/>
    <w:rsid w:val="008B0F82"/>
    <w:rsid w:val="008B541E"/>
    <w:rsid w:val="008C1023"/>
    <w:rsid w:val="008C1436"/>
    <w:rsid w:val="008C4699"/>
    <w:rsid w:val="008C5050"/>
    <w:rsid w:val="008C6720"/>
    <w:rsid w:val="008D16D8"/>
    <w:rsid w:val="008D1C04"/>
    <w:rsid w:val="008D1D55"/>
    <w:rsid w:val="008D45BA"/>
    <w:rsid w:val="008D4CA4"/>
    <w:rsid w:val="008D572B"/>
    <w:rsid w:val="008D644B"/>
    <w:rsid w:val="008E0C16"/>
    <w:rsid w:val="008E187A"/>
    <w:rsid w:val="008E1A73"/>
    <w:rsid w:val="008E27C2"/>
    <w:rsid w:val="008E6BD9"/>
    <w:rsid w:val="008E6FE4"/>
    <w:rsid w:val="008F4342"/>
    <w:rsid w:val="008F70D8"/>
    <w:rsid w:val="008F7584"/>
    <w:rsid w:val="00900FCE"/>
    <w:rsid w:val="00902535"/>
    <w:rsid w:val="009027E1"/>
    <w:rsid w:val="009043EB"/>
    <w:rsid w:val="00904F2F"/>
    <w:rsid w:val="00911C1D"/>
    <w:rsid w:val="00912D61"/>
    <w:rsid w:val="00914B9D"/>
    <w:rsid w:val="00916F2A"/>
    <w:rsid w:val="00917256"/>
    <w:rsid w:val="00920773"/>
    <w:rsid w:val="0092231A"/>
    <w:rsid w:val="0092285F"/>
    <w:rsid w:val="00924DCB"/>
    <w:rsid w:val="009257D8"/>
    <w:rsid w:val="00927B1A"/>
    <w:rsid w:val="009306E4"/>
    <w:rsid w:val="00930DFD"/>
    <w:rsid w:val="00931359"/>
    <w:rsid w:val="00931B0B"/>
    <w:rsid w:val="009321D9"/>
    <w:rsid w:val="0093523A"/>
    <w:rsid w:val="00935738"/>
    <w:rsid w:val="00935CDB"/>
    <w:rsid w:val="0093718A"/>
    <w:rsid w:val="00937C14"/>
    <w:rsid w:val="00937DFE"/>
    <w:rsid w:val="00941FB3"/>
    <w:rsid w:val="00942DFB"/>
    <w:rsid w:val="00942E72"/>
    <w:rsid w:val="00943111"/>
    <w:rsid w:val="0094471A"/>
    <w:rsid w:val="00947435"/>
    <w:rsid w:val="009474CA"/>
    <w:rsid w:val="009514C9"/>
    <w:rsid w:val="00951C1C"/>
    <w:rsid w:val="00952431"/>
    <w:rsid w:val="00952DA3"/>
    <w:rsid w:val="00954166"/>
    <w:rsid w:val="00956DD0"/>
    <w:rsid w:val="00957186"/>
    <w:rsid w:val="00961FCF"/>
    <w:rsid w:val="00964C80"/>
    <w:rsid w:val="009667E9"/>
    <w:rsid w:val="0096758C"/>
    <w:rsid w:val="00971BC0"/>
    <w:rsid w:val="0097323C"/>
    <w:rsid w:val="0097716A"/>
    <w:rsid w:val="00980560"/>
    <w:rsid w:val="00980D28"/>
    <w:rsid w:val="0098137E"/>
    <w:rsid w:val="009819C2"/>
    <w:rsid w:val="00981A9A"/>
    <w:rsid w:val="00982E4A"/>
    <w:rsid w:val="00983026"/>
    <w:rsid w:val="00987532"/>
    <w:rsid w:val="00987F60"/>
    <w:rsid w:val="009905A9"/>
    <w:rsid w:val="00991025"/>
    <w:rsid w:val="009910DC"/>
    <w:rsid w:val="00992244"/>
    <w:rsid w:val="00992426"/>
    <w:rsid w:val="009933EA"/>
    <w:rsid w:val="0099626D"/>
    <w:rsid w:val="00996D34"/>
    <w:rsid w:val="009A0D88"/>
    <w:rsid w:val="009A41B6"/>
    <w:rsid w:val="009A445E"/>
    <w:rsid w:val="009A55AA"/>
    <w:rsid w:val="009A68B8"/>
    <w:rsid w:val="009A6F7B"/>
    <w:rsid w:val="009A7DCD"/>
    <w:rsid w:val="009B2FA4"/>
    <w:rsid w:val="009C154D"/>
    <w:rsid w:val="009C27F1"/>
    <w:rsid w:val="009C353F"/>
    <w:rsid w:val="009C612D"/>
    <w:rsid w:val="009C7045"/>
    <w:rsid w:val="009D1369"/>
    <w:rsid w:val="009D1555"/>
    <w:rsid w:val="009D243E"/>
    <w:rsid w:val="009D3164"/>
    <w:rsid w:val="009D37A2"/>
    <w:rsid w:val="009D5AF8"/>
    <w:rsid w:val="009D72F3"/>
    <w:rsid w:val="009E0A8A"/>
    <w:rsid w:val="009E0AF9"/>
    <w:rsid w:val="009E1C7B"/>
    <w:rsid w:val="009E3828"/>
    <w:rsid w:val="009E3EB2"/>
    <w:rsid w:val="009E4092"/>
    <w:rsid w:val="009E64F9"/>
    <w:rsid w:val="009E7AA1"/>
    <w:rsid w:val="009F0480"/>
    <w:rsid w:val="009F5A72"/>
    <w:rsid w:val="009F5B80"/>
    <w:rsid w:val="009F6CA7"/>
    <w:rsid w:val="009F6F9B"/>
    <w:rsid w:val="009F75EE"/>
    <w:rsid w:val="009F75F7"/>
    <w:rsid w:val="00A0227F"/>
    <w:rsid w:val="00A02635"/>
    <w:rsid w:val="00A02986"/>
    <w:rsid w:val="00A0551B"/>
    <w:rsid w:val="00A0723E"/>
    <w:rsid w:val="00A0731D"/>
    <w:rsid w:val="00A07DE7"/>
    <w:rsid w:val="00A07EA7"/>
    <w:rsid w:val="00A122D0"/>
    <w:rsid w:val="00A16B25"/>
    <w:rsid w:val="00A16F41"/>
    <w:rsid w:val="00A2267B"/>
    <w:rsid w:val="00A22B60"/>
    <w:rsid w:val="00A3014B"/>
    <w:rsid w:val="00A323C7"/>
    <w:rsid w:val="00A327A8"/>
    <w:rsid w:val="00A33CA5"/>
    <w:rsid w:val="00A33EE7"/>
    <w:rsid w:val="00A36007"/>
    <w:rsid w:val="00A410A3"/>
    <w:rsid w:val="00A41C72"/>
    <w:rsid w:val="00A4208C"/>
    <w:rsid w:val="00A42987"/>
    <w:rsid w:val="00A4348B"/>
    <w:rsid w:val="00A44CA2"/>
    <w:rsid w:val="00A45B80"/>
    <w:rsid w:val="00A47EBD"/>
    <w:rsid w:val="00A506C9"/>
    <w:rsid w:val="00A5137F"/>
    <w:rsid w:val="00A5405F"/>
    <w:rsid w:val="00A54A64"/>
    <w:rsid w:val="00A55375"/>
    <w:rsid w:val="00A57B90"/>
    <w:rsid w:val="00A60BA3"/>
    <w:rsid w:val="00A63050"/>
    <w:rsid w:val="00A647BB"/>
    <w:rsid w:val="00A64FA8"/>
    <w:rsid w:val="00A6509C"/>
    <w:rsid w:val="00A65BC1"/>
    <w:rsid w:val="00A6629B"/>
    <w:rsid w:val="00A70D17"/>
    <w:rsid w:val="00A72AD7"/>
    <w:rsid w:val="00A72C30"/>
    <w:rsid w:val="00A73501"/>
    <w:rsid w:val="00A765E5"/>
    <w:rsid w:val="00A774D9"/>
    <w:rsid w:val="00A77BFA"/>
    <w:rsid w:val="00A80AEC"/>
    <w:rsid w:val="00A80CC8"/>
    <w:rsid w:val="00A90A2D"/>
    <w:rsid w:val="00A91239"/>
    <w:rsid w:val="00A9210E"/>
    <w:rsid w:val="00A95C1F"/>
    <w:rsid w:val="00A96081"/>
    <w:rsid w:val="00A961F9"/>
    <w:rsid w:val="00A96751"/>
    <w:rsid w:val="00A96ADA"/>
    <w:rsid w:val="00AA227E"/>
    <w:rsid w:val="00AA2736"/>
    <w:rsid w:val="00AA287D"/>
    <w:rsid w:val="00AA36E4"/>
    <w:rsid w:val="00AA4A5F"/>
    <w:rsid w:val="00AA603F"/>
    <w:rsid w:val="00AA644A"/>
    <w:rsid w:val="00AB0781"/>
    <w:rsid w:val="00AB0FFE"/>
    <w:rsid w:val="00AB1035"/>
    <w:rsid w:val="00AB1A94"/>
    <w:rsid w:val="00AB4287"/>
    <w:rsid w:val="00AB76E3"/>
    <w:rsid w:val="00AB7F07"/>
    <w:rsid w:val="00AC1214"/>
    <w:rsid w:val="00AC2C96"/>
    <w:rsid w:val="00AC4A43"/>
    <w:rsid w:val="00AD27D6"/>
    <w:rsid w:val="00AD2D88"/>
    <w:rsid w:val="00AD3733"/>
    <w:rsid w:val="00AD416F"/>
    <w:rsid w:val="00AD4FD1"/>
    <w:rsid w:val="00AD64A1"/>
    <w:rsid w:val="00AE03CB"/>
    <w:rsid w:val="00AE415B"/>
    <w:rsid w:val="00AE618B"/>
    <w:rsid w:val="00AE6333"/>
    <w:rsid w:val="00AE776D"/>
    <w:rsid w:val="00AF0460"/>
    <w:rsid w:val="00AF51D9"/>
    <w:rsid w:val="00AF5E26"/>
    <w:rsid w:val="00AF627C"/>
    <w:rsid w:val="00AF6E45"/>
    <w:rsid w:val="00B04839"/>
    <w:rsid w:val="00B06251"/>
    <w:rsid w:val="00B07D56"/>
    <w:rsid w:val="00B10B73"/>
    <w:rsid w:val="00B13223"/>
    <w:rsid w:val="00B13FBF"/>
    <w:rsid w:val="00B1441F"/>
    <w:rsid w:val="00B1449B"/>
    <w:rsid w:val="00B1525E"/>
    <w:rsid w:val="00B205DE"/>
    <w:rsid w:val="00B23917"/>
    <w:rsid w:val="00B23F2F"/>
    <w:rsid w:val="00B26134"/>
    <w:rsid w:val="00B26E85"/>
    <w:rsid w:val="00B34A7E"/>
    <w:rsid w:val="00B3610E"/>
    <w:rsid w:val="00B37B4B"/>
    <w:rsid w:val="00B408A2"/>
    <w:rsid w:val="00B41201"/>
    <w:rsid w:val="00B4584B"/>
    <w:rsid w:val="00B47E57"/>
    <w:rsid w:val="00B505B4"/>
    <w:rsid w:val="00B51446"/>
    <w:rsid w:val="00B53BB5"/>
    <w:rsid w:val="00B53D20"/>
    <w:rsid w:val="00B56180"/>
    <w:rsid w:val="00B57697"/>
    <w:rsid w:val="00B60790"/>
    <w:rsid w:val="00B61778"/>
    <w:rsid w:val="00B63401"/>
    <w:rsid w:val="00B64252"/>
    <w:rsid w:val="00B6624E"/>
    <w:rsid w:val="00B66523"/>
    <w:rsid w:val="00B67F90"/>
    <w:rsid w:val="00B7024A"/>
    <w:rsid w:val="00B71320"/>
    <w:rsid w:val="00B71F13"/>
    <w:rsid w:val="00B722A8"/>
    <w:rsid w:val="00B77805"/>
    <w:rsid w:val="00B77D8D"/>
    <w:rsid w:val="00B8009D"/>
    <w:rsid w:val="00B8036A"/>
    <w:rsid w:val="00B808DE"/>
    <w:rsid w:val="00B809A9"/>
    <w:rsid w:val="00B80A19"/>
    <w:rsid w:val="00B82287"/>
    <w:rsid w:val="00B8294A"/>
    <w:rsid w:val="00B835C9"/>
    <w:rsid w:val="00B836E2"/>
    <w:rsid w:val="00B8501F"/>
    <w:rsid w:val="00B87071"/>
    <w:rsid w:val="00B8755C"/>
    <w:rsid w:val="00B906FD"/>
    <w:rsid w:val="00B90FDD"/>
    <w:rsid w:val="00B91639"/>
    <w:rsid w:val="00B91D2B"/>
    <w:rsid w:val="00B91FB2"/>
    <w:rsid w:val="00B9278B"/>
    <w:rsid w:val="00B949AE"/>
    <w:rsid w:val="00B975FF"/>
    <w:rsid w:val="00BA13A4"/>
    <w:rsid w:val="00BA1E4F"/>
    <w:rsid w:val="00BA2CBE"/>
    <w:rsid w:val="00BA333C"/>
    <w:rsid w:val="00BA34FD"/>
    <w:rsid w:val="00BA4155"/>
    <w:rsid w:val="00BA4C3E"/>
    <w:rsid w:val="00BA5E53"/>
    <w:rsid w:val="00BA5F69"/>
    <w:rsid w:val="00BB04E4"/>
    <w:rsid w:val="00BB4341"/>
    <w:rsid w:val="00BB4458"/>
    <w:rsid w:val="00BB4805"/>
    <w:rsid w:val="00BC0E2D"/>
    <w:rsid w:val="00BC572A"/>
    <w:rsid w:val="00BC6AD8"/>
    <w:rsid w:val="00BD07F9"/>
    <w:rsid w:val="00BD130E"/>
    <w:rsid w:val="00BD215B"/>
    <w:rsid w:val="00BD428D"/>
    <w:rsid w:val="00BD551E"/>
    <w:rsid w:val="00BD77ED"/>
    <w:rsid w:val="00BE2F77"/>
    <w:rsid w:val="00BE33CA"/>
    <w:rsid w:val="00BE49BD"/>
    <w:rsid w:val="00BE7D70"/>
    <w:rsid w:val="00BE7DF8"/>
    <w:rsid w:val="00BF2633"/>
    <w:rsid w:val="00BF4669"/>
    <w:rsid w:val="00BF4B18"/>
    <w:rsid w:val="00BF611D"/>
    <w:rsid w:val="00BF745D"/>
    <w:rsid w:val="00C00636"/>
    <w:rsid w:val="00C03AE7"/>
    <w:rsid w:val="00C10EDC"/>
    <w:rsid w:val="00C16739"/>
    <w:rsid w:val="00C20481"/>
    <w:rsid w:val="00C20647"/>
    <w:rsid w:val="00C24206"/>
    <w:rsid w:val="00C258FC"/>
    <w:rsid w:val="00C26207"/>
    <w:rsid w:val="00C26B46"/>
    <w:rsid w:val="00C3430D"/>
    <w:rsid w:val="00C34513"/>
    <w:rsid w:val="00C362A6"/>
    <w:rsid w:val="00C3774A"/>
    <w:rsid w:val="00C37B35"/>
    <w:rsid w:val="00C40ADE"/>
    <w:rsid w:val="00C4413B"/>
    <w:rsid w:val="00C4541B"/>
    <w:rsid w:val="00C474A3"/>
    <w:rsid w:val="00C47B36"/>
    <w:rsid w:val="00C47C61"/>
    <w:rsid w:val="00C50D63"/>
    <w:rsid w:val="00C51CEB"/>
    <w:rsid w:val="00C521D9"/>
    <w:rsid w:val="00C52C23"/>
    <w:rsid w:val="00C53C42"/>
    <w:rsid w:val="00C53E81"/>
    <w:rsid w:val="00C546BC"/>
    <w:rsid w:val="00C54B41"/>
    <w:rsid w:val="00C5790F"/>
    <w:rsid w:val="00C61211"/>
    <w:rsid w:val="00C61BC0"/>
    <w:rsid w:val="00C61C22"/>
    <w:rsid w:val="00C61C4E"/>
    <w:rsid w:val="00C61D9A"/>
    <w:rsid w:val="00C62B77"/>
    <w:rsid w:val="00C62C44"/>
    <w:rsid w:val="00C62FE5"/>
    <w:rsid w:val="00C6350F"/>
    <w:rsid w:val="00C64EDC"/>
    <w:rsid w:val="00C70200"/>
    <w:rsid w:val="00C70C10"/>
    <w:rsid w:val="00C71FAF"/>
    <w:rsid w:val="00C7313A"/>
    <w:rsid w:val="00C73ADA"/>
    <w:rsid w:val="00C757F8"/>
    <w:rsid w:val="00C761DD"/>
    <w:rsid w:val="00C8030C"/>
    <w:rsid w:val="00C80788"/>
    <w:rsid w:val="00C83389"/>
    <w:rsid w:val="00C841C0"/>
    <w:rsid w:val="00C85776"/>
    <w:rsid w:val="00C8589A"/>
    <w:rsid w:val="00C86593"/>
    <w:rsid w:val="00C86786"/>
    <w:rsid w:val="00C86E9B"/>
    <w:rsid w:val="00C86F75"/>
    <w:rsid w:val="00C9131D"/>
    <w:rsid w:val="00C91D51"/>
    <w:rsid w:val="00C923EE"/>
    <w:rsid w:val="00C93E6D"/>
    <w:rsid w:val="00C97EDD"/>
    <w:rsid w:val="00CA2B59"/>
    <w:rsid w:val="00CA683D"/>
    <w:rsid w:val="00CA687F"/>
    <w:rsid w:val="00CA7080"/>
    <w:rsid w:val="00CA7168"/>
    <w:rsid w:val="00CB0427"/>
    <w:rsid w:val="00CB4075"/>
    <w:rsid w:val="00CB6456"/>
    <w:rsid w:val="00CC076C"/>
    <w:rsid w:val="00CC1F8E"/>
    <w:rsid w:val="00CC275E"/>
    <w:rsid w:val="00CC4764"/>
    <w:rsid w:val="00CC4851"/>
    <w:rsid w:val="00CC763A"/>
    <w:rsid w:val="00CE2E79"/>
    <w:rsid w:val="00CE4D1A"/>
    <w:rsid w:val="00CE5BFF"/>
    <w:rsid w:val="00CE6270"/>
    <w:rsid w:val="00CE62BF"/>
    <w:rsid w:val="00CE6860"/>
    <w:rsid w:val="00CE686E"/>
    <w:rsid w:val="00CE6C80"/>
    <w:rsid w:val="00CF230F"/>
    <w:rsid w:val="00CF4826"/>
    <w:rsid w:val="00CF4B1E"/>
    <w:rsid w:val="00CF5DD2"/>
    <w:rsid w:val="00CF6302"/>
    <w:rsid w:val="00D0290F"/>
    <w:rsid w:val="00D03BD7"/>
    <w:rsid w:val="00D0481E"/>
    <w:rsid w:val="00D049FC"/>
    <w:rsid w:val="00D05FC9"/>
    <w:rsid w:val="00D062E7"/>
    <w:rsid w:val="00D11272"/>
    <w:rsid w:val="00D13549"/>
    <w:rsid w:val="00D149CC"/>
    <w:rsid w:val="00D16CEE"/>
    <w:rsid w:val="00D17FFE"/>
    <w:rsid w:val="00D248CB"/>
    <w:rsid w:val="00D26161"/>
    <w:rsid w:val="00D26613"/>
    <w:rsid w:val="00D27ECA"/>
    <w:rsid w:val="00D30027"/>
    <w:rsid w:val="00D30241"/>
    <w:rsid w:val="00D30507"/>
    <w:rsid w:val="00D3106B"/>
    <w:rsid w:val="00D32777"/>
    <w:rsid w:val="00D3323B"/>
    <w:rsid w:val="00D3542C"/>
    <w:rsid w:val="00D37A45"/>
    <w:rsid w:val="00D37B63"/>
    <w:rsid w:val="00D41106"/>
    <w:rsid w:val="00D4118A"/>
    <w:rsid w:val="00D41322"/>
    <w:rsid w:val="00D42199"/>
    <w:rsid w:val="00D42DE2"/>
    <w:rsid w:val="00D45916"/>
    <w:rsid w:val="00D4691E"/>
    <w:rsid w:val="00D47107"/>
    <w:rsid w:val="00D510C3"/>
    <w:rsid w:val="00D5342E"/>
    <w:rsid w:val="00D54D82"/>
    <w:rsid w:val="00D56F8D"/>
    <w:rsid w:val="00D57E1E"/>
    <w:rsid w:val="00D57E85"/>
    <w:rsid w:val="00D6195D"/>
    <w:rsid w:val="00D62A91"/>
    <w:rsid w:val="00D631BB"/>
    <w:rsid w:val="00D63653"/>
    <w:rsid w:val="00D64116"/>
    <w:rsid w:val="00D64BBA"/>
    <w:rsid w:val="00D64C79"/>
    <w:rsid w:val="00D70EAC"/>
    <w:rsid w:val="00D714BA"/>
    <w:rsid w:val="00D752D8"/>
    <w:rsid w:val="00D80B1C"/>
    <w:rsid w:val="00D81D9B"/>
    <w:rsid w:val="00D8263A"/>
    <w:rsid w:val="00D838A2"/>
    <w:rsid w:val="00D83948"/>
    <w:rsid w:val="00D83C2A"/>
    <w:rsid w:val="00D86A0D"/>
    <w:rsid w:val="00D87F49"/>
    <w:rsid w:val="00D93064"/>
    <w:rsid w:val="00D9315E"/>
    <w:rsid w:val="00D938B9"/>
    <w:rsid w:val="00D93C65"/>
    <w:rsid w:val="00DA02F9"/>
    <w:rsid w:val="00DA3961"/>
    <w:rsid w:val="00DA66F5"/>
    <w:rsid w:val="00DB0524"/>
    <w:rsid w:val="00DB0E7B"/>
    <w:rsid w:val="00DB6228"/>
    <w:rsid w:val="00DB789C"/>
    <w:rsid w:val="00DC2100"/>
    <w:rsid w:val="00DC2623"/>
    <w:rsid w:val="00DC2F60"/>
    <w:rsid w:val="00DC522C"/>
    <w:rsid w:val="00DD0C38"/>
    <w:rsid w:val="00DD244F"/>
    <w:rsid w:val="00DD4613"/>
    <w:rsid w:val="00DE0FD3"/>
    <w:rsid w:val="00DE11CA"/>
    <w:rsid w:val="00DE1437"/>
    <w:rsid w:val="00DE179F"/>
    <w:rsid w:val="00DE215E"/>
    <w:rsid w:val="00DE3593"/>
    <w:rsid w:val="00DE3BE7"/>
    <w:rsid w:val="00DE74FF"/>
    <w:rsid w:val="00DF1A7B"/>
    <w:rsid w:val="00DF2473"/>
    <w:rsid w:val="00DF37F3"/>
    <w:rsid w:val="00DF570D"/>
    <w:rsid w:val="00DF654B"/>
    <w:rsid w:val="00DF6FA4"/>
    <w:rsid w:val="00E074D3"/>
    <w:rsid w:val="00E07AD6"/>
    <w:rsid w:val="00E11277"/>
    <w:rsid w:val="00E12559"/>
    <w:rsid w:val="00E139D4"/>
    <w:rsid w:val="00E14086"/>
    <w:rsid w:val="00E14CB6"/>
    <w:rsid w:val="00E164AE"/>
    <w:rsid w:val="00E20813"/>
    <w:rsid w:val="00E21B0D"/>
    <w:rsid w:val="00E24533"/>
    <w:rsid w:val="00E266CC"/>
    <w:rsid w:val="00E3375B"/>
    <w:rsid w:val="00E40796"/>
    <w:rsid w:val="00E41699"/>
    <w:rsid w:val="00E4560B"/>
    <w:rsid w:val="00E505A4"/>
    <w:rsid w:val="00E539C6"/>
    <w:rsid w:val="00E5456F"/>
    <w:rsid w:val="00E5590C"/>
    <w:rsid w:val="00E56D8C"/>
    <w:rsid w:val="00E60294"/>
    <w:rsid w:val="00E609DD"/>
    <w:rsid w:val="00E60F3B"/>
    <w:rsid w:val="00E62C85"/>
    <w:rsid w:val="00E63A5C"/>
    <w:rsid w:val="00E63D0C"/>
    <w:rsid w:val="00E641A5"/>
    <w:rsid w:val="00E64F86"/>
    <w:rsid w:val="00E66948"/>
    <w:rsid w:val="00E66E1E"/>
    <w:rsid w:val="00E710B9"/>
    <w:rsid w:val="00E722A3"/>
    <w:rsid w:val="00E734BD"/>
    <w:rsid w:val="00E7499E"/>
    <w:rsid w:val="00E76738"/>
    <w:rsid w:val="00E76C0A"/>
    <w:rsid w:val="00E77910"/>
    <w:rsid w:val="00E80788"/>
    <w:rsid w:val="00E82104"/>
    <w:rsid w:val="00E8528C"/>
    <w:rsid w:val="00E859D5"/>
    <w:rsid w:val="00E928A2"/>
    <w:rsid w:val="00E95EFF"/>
    <w:rsid w:val="00E96DC7"/>
    <w:rsid w:val="00EA16B5"/>
    <w:rsid w:val="00EA4508"/>
    <w:rsid w:val="00EA4BE4"/>
    <w:rsid w:val="00EB00F6"/>
    <w:rsid w:val="00EB15FC"/>
    <w:rsid w:val="00EB2C67"/>
    <w:rsid w:val="00EB2CC1"/>
    <w:rsid w:val="00EB3706"/>
    <w:rsid w:val="00EB3879"/>
    <w:rsid w:val="00EB3D85"/>
    <w:rsid w:val="00EB7B7B"/>
    <w:rsid w:val="00EC06A0"/>
    <w:rsid w:val="00EC0F1B"/>
    <w:rsid w:val="00EC26D3"/>
    <w:rsid w:val="00EC5566"/>
    <w:rsid w:val="00EC5FC6"/>
    <w:rsid w:val="00EC6E42"/>
    <w:rsid w:val="00EC70EC"/>
    <w:rsid w:val="00EC74A1"/>
    <w:rsid w:val="00ED11EB"/>
    <w:rsid w:val="00ED48CC"/>
    <w:rsid w:val="00ED6BBB"/>
    <w:rsid w:val="00ED7160"/>
    <w:rsid w:val="00ED7E9A"/>
    <w:rsid w:val="00EE0A96"/>
    <w:rsid w:val="00EE0F94"/>
    <w:rsid w:val="00EE34A3"/>
    <w:rsid w:val="00EE655C"/>
    <w:rsid w:val="00EE6967"/>
    <w:rsid w:val="00EF3877"/>
    <w:rsid w:val="00EF68EA"/>
    <w:rsid w:val="00F006FE"/>
    <w:rsid w:val="00F00A54"/>
    <w:rsid w:val="00F00F86"/>
    <w:rsid w:val="00F02A80"/>
    <w:rsid w:val="00F044A6"/>
    <w:rsid w:val="00F077F0"/>
    <w:rsid w:val="00F10AD7"/>
    <w:rsid w:val="00F12431"/>
    <w:rsid w:val="00F12771"/>
    <w:rsid w:val="00F1360F"/>
    <w:rsid w:val="00F14998"/>
    <w:rsid w:val="00F153F2"/>
    <w:rsid w:val="00F16005"/>
    <w:rsid w:val="00F21225"/>
    <w:rsid w:val="00F24420"/>
    <w:rsid w:val="00F26E4E"/>
    <w:rsid w:val="00F27A46"/>
    <w:rsid w:val="00F30422"/>
    <w:rsid w:val="00F30D72"/>
    <w:rsid w:val="00F32BD5"/>
    <w:rsid w:val="00F344B3"/>
    <w:rsid w:val="00F35799"/>
    <w:rsid w:val="00F35C72"/>
    <w:rsid w:val="00F3745F"/>
    <w:rsid w:val="00F425BE"/>
    <w:rsid w:val="00F45A52"/>
    <w:rsid w:val="00F53E6C"/>
    <w:rsid w:val="00F55F66"/>
    <w:rsid w:val="00F56456"/>
    <w:rsid w:val="00F56E82"/>
    <w:rsid w:val="00F629FC"/>
    <w:rsid w:val="00F64BF1"/>
    <w:rsid w:val="00F658A3"/>
    <w:rsid w:val="00F65BC7"/>
    <w:rsid w:val="00F72BC8"/>
    <w:rsid w:val="00F72CE0"/>
    <w:rsid w:val="00F80D71"/>
    <w:rsid w:val="00F828A2"/>
    <w:rsid w:val="00F84EDF"/>
    <w:rsid w:val="00F8601D"/>
    <w:rsid w:val="00F907F5"/>
    <w:rsid w:val="00F91624"/>
    <w:rsid w:val="00F95FCC"/>
    <w:rsid w:val="00F96635"/>
    <w:rsid w:val="00FA002A"/>
    <w:rsid w:val="00FA2007"/>
    <w:rsid w:val="00FA4747"/>
    <w:rsid w:val="00FA65C5"/>
    <w:rsid w:val="00FA68CE"/>
    <w:rsid w:val="00FA7DB4"/>
    <w:rsid w:val="00FB2679"/>
    <w:rsid w:val="00FB4104"/>
    <w:rsid w:val="00FB45FF"/>
    <w:rsid w:val="00FB57F1"/>
    <w:rsid w:val="00FB5928"/>
    <w:rsid w:val="00FB64E6"/>
    <w:rsid w:val="00FB741F"/>
    <w:rsid w:val="00FC2881"/>
    <w:rsid w:val="00FC3A43"/>
    <w:rsid w:val="00FC4A98"/>
    <w:rsid w:val="00FC50B6"/>
    <w:rsid w:val="00FC53EF"/>
    <w:rsid w:val="00FC65FC"/>
    <w:rsid w:val="00FC7939"/>
    <w:rsid w:val="00FD18E4"/>
    <w:rsid w:val="00FD359C"/>
    <w:rsid w:val="00FD57FD"/>
    <w:rsid w:val="00FD7B26"/>
    <w:rsid w:val="00FD7DAA"/>
    <w:rsid w:val="00FE283F"/>
    <w:rsid w:val="00FE68C8"/>
    <w:rsid w:val="00FE756A"/>
    <w:rsid w:val="00FF0272"/>
    <w:rsid w:val="00FF052C"/>
    <w:rsid w:val="00FF1A05"/>
    <w:rsid w:val="00FF3AC1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686AC"/>
  <w15:chartTrackingRefBased/>
  <w15:docId w15:val="{726D4D8D-F246-4C07-929D-785CE161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B3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4A6"/>
    <w:pPr>
      <w:jc w:val="center"/>
      <w:outlineLvl w:val="0"/>
    </w:pPr>
    <w:rPr>
      <w:rFonts w:cstheme="minorHAnsi"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D74B3"/>
    <w:pPr>
      <w:outlineLvl w:val="1"/>
    </w:pPr>
    <w:rPr>
      <w:rFonts w:cstheme="minorHAnsi"/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AC1214"/>
    <w:pPr>
      <w:numPr>
        <w:numId w:val="3"/>
      </w:numPr>
      <w:outlineLvl w:val="2"/>
    </w:pPr>
    <w:rPr>
      <w:rFonts w:ascii="Calibri" w:hAnsi="Calibri" w:cs="Times New Roman"/>
      <w:b/>
    </w:rPr>
  </w:style>
  <w:style w:type="paragraph" w:styleId="Heading4">
    <w:name w:val="heading 4"/>
    <w:basedOn w:val="Heading3"/>
    <w:link w:val="Heading4Char"/>
    <w:uiPriority w:val="9"/>
    <w:unhideWhenUsed/>
    <w:qFormat/>
    <w:rsid w:val="00254A51"/>
    <w:pPr>
      <w:numPr>
        <w:ilvl w:val="1"/>
      </w:numPr>
      <w:tabs>
        <w:tab w:val="clear" w:pos="993"/>
        <w:tab w:val="num" w:pos="851"/>
      </w:tabs>
      <w:spacing w:before="40"/>
      <w:ind w:left="851"/>
      <w:outlineLvl w:val="3"/>
    </w:pPr>
    <w:rPr>
      <w:rFonts w:eastAsiaTheme="majorEastAsia" w:cstheme="majorBidi"/>
      <w:b w:val="0"/>
      <w:iCs/>
    </w:rPr>
  </w:style>
  <w:style w:type="paragraph" w:styleId="Heading5">
    <w:name w:val="heading 5"/>
    <w:basedOn w:val="Heading4"/>
    <w:link w:val="Heading5Char"/>
    <w:uiPriority w:val="9"/>
    <w:unhideWhenUsed/>
    <w:qFormat/>
    <w:rsid w:val="00C10ED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A6"/>
    <w:rPr>
      <w:rFonts w:cstheme="minorHAnsi"/>
      <w:sz w:val="44"/>
      <w:szCs w:val="4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D74B3"/>
    <w:rPr>
      <w:rFonts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C1214"/>
    <w:rPr>
      <w:rFonts w:ascii="Calibri" w:hAnsi="Calibr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A51"/>
    <w:rPr>
      <w:rFonts w:ascii="Calibri" w:eastAsiaTheme="majorEastAsia" w:hAnsi="Calibri" w:cstheme="majorBidi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72E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0EDC"/>
    <w:rPr>
      <w:rFonts w:ascii="Cambria" w:eastAsiaTheme="majorEastAsia" w:hAnsi="Cambria" w:cstheme="majorBidi"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EDC"/>
    <w:rPr>
      <w:i/>
      <w:iCs/>
    </w:rPr>
  </w:style>
  <w:style w:type="paragraph" w:styleId="BodyText">
    <w:name w:val="Body Text"/>
    <w:basedOn w:val="Normal"/>
    <w:link w:val="BodyTextChar"/>
    <w:semiHidden/>
    <w:rsid w:val="006A5047"/>
    <w:pPr>
      <w:spacing w:line="240" w:lineRule="auto"/>
      <w:jc w:val="both"/>
    </w:pPr>
    <w:rPr>
      <w:rFonts w:ascii="Times New Roman" w:eastAsia="Times New Roman" w:hAnsi="Times New Roman" w:cs="Times New Roman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6A50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basedOn w:val="DefaultParagraphFont"/>
    <w:uiPriority w:val="99"/>
    <w:unhideWhenUsed/>
    <w:rsid w:val="00B53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A98"/>
    <w:rPr>
      <w:rFonts w:ascii="Times New Roman" w:hAnsi="Times New Roman" w:cs="Times New Roman"/>
    </w:rPr>
  </w:style>
  <w:style w:type="character" w:customStyle="1" w:styleId="highlight-yellow">
    <w:name w:val="highlight-yellow"/>
    <w:basedOn w:val="DefaultParagraphFont"/>
    <w:rsid w:val="006A3FAA"/>
  </w:style>
  <w:style w:type="paragraph" w:customStyle="1" w:styleId="Default">
    <w:name w:val="Default"/>
    <w:rsid w:val="00C53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rsid w:val="003E404F"/>
    <w:pPr>
      <w:numPr>
        <w:numId w:val="6"/>
      </w:numPr>
      <w:tabs>
        <w:tab w:val="clear" w:pos="642"/>
      </w:tabs>
      <w:spacing w:line="240" w:lineRule="auto"/>
      <w:ind w:left="0" w:firstLine="0"/>
    </w:pPr>
    <w:rPr>
      <w:rFonts w:ascii="Arial" w:eastAsia="Times New Roman" w:hAnsi="Arial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DB"/>
    <w:rPr>
      <w:sz w:val="24"/>
      <w:szCs w:val="24"/>
    </w:rPr>
  </w:style>
  <w:style w:type="paragraph" w:styleId="Revision">
    <w:name w:val="Revision"/>
    <w:hidden/>
    <w:uiPriority w:val="99"/>
    <w:semiHidden/>
    <w:rsid w:val="0098137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pound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grampound-pc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%20Ewe%20Parish%20Council%20-%20Dec24\1-ewe%20AGENDAS%20&amp;%20MINUTES\00TEMPLATE%20St%20Ewe%20Agenda%202025%20-%20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47B-A63D-4934-AF50-C7F15495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00TEMPLATE St Ewe Agenda 2025 - ACCESSIBLE</Template>
  <TotalTime>5</TotalTime>
  <Pages>4</Pages>
  <Words>1199</Words>
  <Characters>5700</Characters>
  <Application>Microsoft Office Word</Application>
  <DocSecurity>0</DocSecurity>
  <Lines>950</Lines>
  <Paragraphs>689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Wilson</dc:creator>
  <cp:keywords/>
  <dc:description/>
  <cp:lastModifiedBy>Dee KennedyMerrett</cp:lastModifiedBy>
  <cp:revision>3</cp:revision>
  <cp:lastPrinted>2026-04-02T11:14:00Z</cp:lastPrinted>
  <dcterms:created xsi:type="dcterms:W3CDTF">2026-03-30T13:26:00Z</dcterms:created>
  <dcterms:modified xsi:type="dcterms:W3CDTF">2026-04-02T11:17:00Z</dcterms:modified>
</cp:coreProperties>
</file>