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4CE8782" w14:textId="0F3BEEC4" w:rsidR="00141C19" w:rsidRPr="003D501F" w:rsidRDefault="00866FC7" w:rsidP="003D501F">
      <w:pPr>
        <w:pStyle w:val="Heading1"/>
        <w:jc w:val="left"/>
        <w:rPr>
          <w:sz w:val="36"/>
          <w:szCs w:val="36"/>
          <w:u w:val="none"/>
        </w:rPr>
      </w:pPr>
      <w:r w:rsidRPr="00866FC7">
        <w:rPr>
          <w:sz w:val="36"/>
          <w:szCs w:val="36"/>
          <w:u w:val="none"/>
        </w:rPr>
        <w:t xml:space="preserve">Countryside Access Committee Meeting to be held </w:t>
      </w:r>
      <w:r>
        <w:rPr>
          <w:sz w:val="36"/>
          <w:szCs w:val="36"/>
          <w:u w:val="none"/>
        </w:rPr>
        <w:t xml:space="preserve">on </w:t>
      </w:r>
      <w:r w:rsidR="00BC52C3">
        <w:rPr>
          <w:sz w:val="36"/>
          <w:szCs w:val="36"/>
          <w:u w:val="none"/>
        </w:rPr>
        <w:t>Monday 12</w:t>
      </w:r>
      <w:r w:rsidRPr="00866FC7">
        <w:rPr>
          <w:sz w:val="36"/>
          <w:szCs w:val="36"/>
          <w:u w:val="none"/>
          <w:vertAlign w:val="superscript"/>
        </w:rPr>
        <w:t>th</w:t>
      </w:r>
      <w:r>
        <w:rPr>
          <w:sz w:val="36"/>
          <w:szCs w:val="36"/>
          <w:u w:val="none"/>
        </w:rPr>
        <w:t xml:space="preserve"> January</w:t>
      </w:r>
      <w:r w:rsidR="004A5D73">
        <w:rPr>
          <w:sz w:val="36"/>
          <w:szCs w:val="36"/>
          <w:u w:val="none"/>
        </w:rPr>
        <w:t xml:space="preserve"> at 18:00 in the </w:t>
      </w:r>
      <w:r w:rsidR="00C9693A">
        <w:rPr>
          <w:sz w:val="36"/>
          <w:szCs w:val="36"/>
          <w:u w:val="none"/>
        </w:rPr>
        <w:t xml:space="preserve">Council Chamber, </w:t>
      </w:r>
      <w:r w:rsidR="004A5D73">
        <w:rPr>
          <w:sz w:val="36"/>
          <w:szCs w:val="36"/>
          <w:u w:val="none"/>
        </w:rPr>
        <w:t>Townhall</w:t>
      </w:r>
      <w:r w:rsidR="003D501F">
        <w:rPr>
          <w:sz w:val="36"/>
          <w:szCs w:val="36"/>
          <w:u w:val="none"/>
        </w:rPr>
        <w:t>.</w:t>
      </w:r>
    </w:p>
    <w:p w14:paraId="0BBACA2A" w14:textId="77777777" w:rsidR="00961FCF" w:rsidRPr="0087398E" w:rsidRDefault="00961FCF" w:rsidP="00961FCF">
      <w:pPr>
        <w:rPr>
          <w:rFonts w:cstheme="minorHAnsi"/>
        </w:rPr>
      </w:pPr>
    </w:p>
    <w:p w14:paraId="5416B7EC" w14:textId="1329566F" w:rsidR="005B0283" w:rsidRDefault="00961FCF" w:rsidP="003D501F">
      <w:pPr>
        <w:pStyle w:val="Heading1"/>
      </w:pPr>
      <w:r w:rsidRPr="0087398E">
        <w:t>AGENDA</w:t>
      </w:r>
    </w:p>
    <w:p w14:paraId="253F2CF5" w14:textId="77777777" w:rsidR="00961FCF" w:rsidRPr="0087398E" w:rsidRDefault="00961FCF" w:rsidP="00961FCF">
      <w:pPr>
        <w:rPr>
          <w:rFonts w:cstheme="minorHAnsi"/>
          <w:sz w:val="22"/>
          <w:szCs w:val="22"/>
        </w:rPr>
      </w:pPr>
    </w:p>
    <w:p w14:paraId="00AA475B" w14:textId="66BD1C0F" w:rsidR="00750B47" w:rsidRDefault="00750B47" w:rsidP="004E493E">
      <w:pPr>
        <w:pStyle w:val="Heading3"/>
      </w:pPr>
      <w:r w:rsidRPr="0087398E">
        <w:t>In attendance</w:t>
      </w:r>
      <w:r w:rsidR="00BA4155" w:rsidRPr="0087398E">
        <w:t xml:space="preserve">: </w:t>
      </w:r>
    </w:p>
    <w:p w14:paraId="038FF7EB" w14:textId="77777777" w:rsidR="003D501F" w:rsidRPr="003D501F" w:rsidRDefault="003D501F" w:rsidP="003D501F"/>
    <w:p w14:paraId="3424620A" w14:textId="4F4C6BF7" w:rsidR="00BA4155" w:rsidRDefault="00BA4155" w:rsidP="004E493E">
      <w:pPr>
        <w:pStyle w:val="Heading3"/>
      </w:pPr>
      <w:r w:rsidRPr="0087398E">
        <w:t>Also Present</w:t>
      </w:r>
      <w:r w:rsidR="00C61C4E" w:rsidRPr="0087398E">
        <w:t xml:space="preserve"> </w:t>
      </w:r>
    </w:p>
    <w:p w14:paraId="7861943B" w14:textId="77777777" w:rsidR="003D501F" w:rsidRPr="003D501F" w:rsidRDefault="003D501F" w:rsidP="003D501F"/>
    <w:p w14:paraId="03AC84E8" w14:textId="4091CAF8" w:rsidR="005306F9" w:rsidRDefault="005306F9" w:rsidP="004E493E">
      <w:pPr>
        <w:pStyle w:val="Heading3"/>
      </w:pPr>
      <w:r w:rsidRPr="0087398E">
        <w:t>Apologies for absence</w:t>
      </w:r>
    </w:p>
    <w:p w14:paraId="2AC5AF0D" w14:textId="77777777" w:rsidR="003D501F" w:rsidRPr="003D501F" w:rsidRDefault="003D501F" w:rsidP="003D501F"/>
    <w:p w14:paraId="5C6868A1" w14:textId="52CC226A" w:rsidR="006261F3" w:rsidRPr="0087398E" w:rsidRDefault="00133A59" w:rsidP="004E493E">
      <w:pPr>
        <w:pStyle w:val="Heading3"/>
      </w:pPr>
      <w:r w:rsidRPr="0087398E">
        <w:t xml:space="preserve">Chairmans Welcome </w:t>
      </w:r>
      <w:r w:rsidR="00B809A9" w:rsidRPr="0087398E">
        <w:br/>
      </w:r>
    </w:p>
    <w:p w14:paraId="49CD57CC" w14:textId="24F450C2" w:rsidR="00133A59" w:rsidRPr="0087398E" w:rsidRDefault="00133A59" w:rsidP="004E493E">
      <w:pPr>
        <w:pStyle w:val="Heading3"/>
      </w:pPr>
      <w:r w:rsidRPr="0087398E">
        <w:t>Public Forum</w:t>
      </w:r>
      <w:r w:rsidR="00832FB9">
        <w:t xml:space="preserve"> </w:t>
      </w:r>
    </w:p>
    <w:p w14:paraId="74EA2D71" w14:textId="77777777" w:rsidR="00495B13" w:rsidRPr="0087398E" w:rsidRDefault="00495B13" w:rsidP="00495B13">
      <w:pPr>
        <w:rPr>
          <w:rFonts w:cstheme="minorHAnsi"/>
          <w:sz w:val="22"/>
          <w:szCs w:val="22"/>
        </w:rPr>
      </w:pPr>
    </w:p>
    <w:p w14:paraId="487E241B" w14:textId="298EA821" w:rsidR="00F56E82" w:rsidRPr="0003525D" w:rsidRDefault="002548A1" w:rsidP="004E493E">
      <w:pPr>
        <w:pStyle w:val="Heading3"/>
        <w:rPr>
          <w:b w:val="0"/>
          <w:bCs/>
        </w:rPr>
      </w:pPr>
      <w:r w:rsidRPr="0087398E">
        <w:t xml:space="preserve">Governance: </w:t>
      </w:r>
      <w:r w:rsidRPr="0003525D">
        <w:rPr>
          <w:b w:val="0"/>
          <w:bCs/>
        </w:rPr>
        <w:t xml:space="preserve">To approve and sign the minutes </w:t>
      </w:r>
      <w:r w:rsidR="0032372A" w:rsidRPr="0003525D">
        <w:rPr>
          <w:b w:val="0"/>
          <w:bCs/>
        </w:rPr>
        <w:t>of</w:t>
      </w:r>
      <w:r w:rsidRPr="0003525D">
        <w:rPr>
          <w:b w:val="0"/>
          <w:bCs/>
        </w:rPr>
        <w:t xml:space="preserve"> </w:t>
      </w:r>
      <w:r w:rsidR="0003525D">
        <w:rPr>
          <w:b w:val="0"/>
          <w:bCs/>
        </w:rPr>
        <w:t>9</w:t>
      </w:r>
      <w:r w:rsidR="00A0227F" w:rsidRPr="0003525D">
        <w:rPr>
          <w:b w:val="0"/>
          <w:bCs/>
          <w:vertAlign w:val="superscript"/>
        </w:rPr>
        <w:t>th</w:t>
      </w:r>
      <w:r w:rsidR="00A0227F" w:rsidRPr="0003525D">
        <w:rPr>
          <w:b w:val="0"/>
          <w:bCs/>
        </w:rPr>
        <w:t xml:space="preserve"> October 2025</w:t>
      </w:r>
      <w:r w:rsidR="00D70EAC" w:rsidRPr="0003525D">
        <w:rPr>
          <w:b w:val="0"/>
          <w:bCs/>
        </w:rPr>
        <w:t>.</w:t>
      </w:r>
      <w:r w:rsidR="00805F3E" w:rsidRPr="0003525D">
        <w:rPr>
          <w:b w:val="0"/>
          <w:bCs/>
        </w:rPr>
        <w:t xml:space="preserve">  </w:t>
      </w:r>
    </w:p>
    <w:p w14:paraId="25C6771F" w14:textId="77777777" w:rsidR="00495B13" w:rsidRPr="0003525D" w:rsidRDefault="00495B13" w:rsidP="00495B13">
      <w:pPr>
        <w:rPr>
          <w:rFonts w:cstheme="minorHAnsi"/>
          <w:bCs/>
          <w:sz w:val="22"/>
          <w:szCs w:val="22"/>
        </w:rPr>
      </w:pPr>
    </w:p>
    <w:p w14:paraId="0C7359DA" w14:textId="28018C52" w:rsidR="005306F9" w:rsidRPr="0087398E" w:rsidRDefault="005306F9" w:rsidP="004E493E">
      <w:pPr>
        <w:pStyle w:val="Heading3"/>
      </w:pPr>
      <w:r w:rsidRPr="0087398E">
        <w:t>Declarations of interest</w:t>
      </w:r>
    </w:p>
    <w:p w14:paraId="0D461D23" w14:textId="63FF4E09" w:rsidR="0052196B" w:rsidRPr="0087398E" w:rsidRDefault="003E404F" w:rsidP="00DE6C30">
      <w:pPr>
        <w:pStyle w:val="Heading4"/>
      </w:pPr>
      <w:r w:rsidRPr="0087398E">
        <w:t>Pecuniary/Registerable Declarations of Interests – Members must declare an interest, which has been declared on their Register of Financial Interests form, relevant to the agenda</w:t>
      </w:r>
      <w:r w:rsidR="00D70EAC" w:rsidRPr="0087398E">
        <w:t>.</w:t>
      </w:r>
      <w:r w:rsidRPr="0087398E">
        <w:t xml:space="preserve"> </w:t>
      </w:r>
    </w:p>
    <w:p w14:paraId="0B5A75F4" w14:textId="77777777" w:rsidR="003E404F" w:rsidRPr="0087398E" w:rsidRDefault="003E404F" w:rsidP="004E493E">
      <w:pPr>
        <w:pStyle w:val="Heading4"/>
      </w:pPr>
      <w:r w:rsidRPr="0087398E">
        <w:t xml:space="preserve">Non-registerable Interests – Members must declare non-pecuniary interests at the start of the meeting or whenever the interest becomes apparent. </w:t>
      </w:r>
    </w:p>
    <w:p w14:paraId="35D4D45F" w14:textId="30D6A4C4" w:rsidR="003E404F" w:rsidRPr="0087398E" w:rsidRDefault="003E404F" w:rsidP="004E493E">
      <w:pPr>
        <w:pStyle w:val="Heading4"/>
      </w:pPr>
      <w:r w:rsidRPr="0087398E">
        <w:t>Declaration of Gifts – Members are reminded they must declare any gift or hospitality with a value more than fifty pounds</w:t>
      </w:r>
      <w:r w:rsidR="00D70EAC" w:rsidRPr="0087398E">
        <w:t>.</w:t>
      </w:r>
    </w:p>
    <w:p w14:paraId="1EB23D87" w14:textId="62D6B2DB" w:rsidR="003E404F" w:rsidRPr="0087398E" w:rsidRDefault="00D93C65" w:rsidP="004E493E">
      <w:pPr>
        <w:pStyle w:val="Heading4"/>
      </w:pPr>
      <w:r w:rsidRPr="0087398E">
        <w:t>Dispensations – Members to consider any written requests for dispensations</w:t>
      </w:r>
      <w:r w:rsidR="00D70EAC" w:rsidRPr="0087398E">
        <w:t>.</w:t>
      </w:r>
    </w:p>
    <w:p w14:paraId="06736E48" w14:textId="77777777" w:rsidR="000749F5" w:rsidRPr="0087398E" w:rsidRDefault="000749F5" w:rsidP="004E493E">
      <w:pPr>
        <w:pStyle w:val="Heading3"/>
        <w:numPr>
          <w:ilvl w:val="0"/>
          <w:numId w:val="0"/>
        </w:numPr>
        <w:ind w:left="567"/>
      </w:pPr>
    </w:p>
    <w:p w14:paraId="63897ADA" w14:textId="7929B6BC" w:rsidR="00F95FCC" w:rsidRPr="0087398E" w:rsidRDefault="00A109AB" w:rsidP="004E493E">
      <w:pPr>
        <w:pStyle w:val="Heading3"/>
      </w:pPr>
      <w:r>
        <w:t xml:space="preserve">Action Plan and Audit </w:t>
      </w:r>
      <w:r w:rsidR="003D501F">
        <w:t>Update</w:t>
      </w:r>
    </w:p>
    <w:p w14:paraId="2C534586" w14:textId="425A0F7D" w:rsidR="00BF745D" w:rsidRDefault="00DE6C30" w:rsidP="004E493E">
      <w:pPr>
        <w:pStyle w:val="Heading4"/>
      </w:pPr>
      <w:r>
        <w:t>Watery Lane</w:t>
      </w:r>
      <w:r w:rsidR="0061374E">
        <w:t>.</w:t>
      </w:r>
    </w:p>
    <w:p w14:paraId="3CB21435" w14:textId="6C42CE95" w:rsidR="00634C83" w:rsidRDefault="00DE6C30" w:rsidP="004E493E">
      <w:pPr>
        <w:pStyle w:val="Heading4"/>
      </w:pPr>
      <w:r>
        <w:t>Trail Board</w:t>
      </w:r>
      <w:r w:rsidR="0061374E">
        <w:t>.</w:t>
      </w:r>
    </w:p>
    <w:p w14:paraId="40A7FF5C" w14:textId="6F60B669" w:rsidR="002B4803" w:rsidRDefault="00DE6C30" w:rsidP="004E493E">
      <w:pPr>
        <w:pStyle w:val="Heading4"/>
      </w:pPr>
      <w:r>
        <w:t>Cornwall Rights of Way Improvement Plan</w:t>
      </w:r>
      <w:r w:rsidR="0061374E">
        <w:t>.</w:t>
      </w:r>
      <w:r>
        <w:t xml:space="preserve"> </w:t>
      </w:r>
    </w:p>
    <w:p w14:paraId="208D3545" w14:textId="77777777" w:rsidR="00F95FCC" w:rsidRPr="0087398E" w:rsidRDefault="00F95FCC" w:rsidP="004E493E">
      <w:pPr>
        <w:pStyle w:val="Heading4"/>
        <w:numPr>
          <w:ilvl w:val="0"/>
          <w:numId w:val="0"/>
        </w:numPr>
        <w:ind w:left="851"/>
      </w:pPr>
    </w:p>
    <w:p w14:paraId="5B44AFC0" w14:textId="52A4B5A3" w:rsidR="005306F9" w:rsidRDefault="00A109AB" w:rsidP="004E493E">
      <w:pPr>
        <w:pStyle w:val="Heading3"/>
      </w:pPr>
      <w:r>
        <w:t xml:space="preserve">Finance </w:t>
      </w:r>
    </w:p>
    <w:p w14:paraId="3346E16A" w14:textId="0802D2E1" w:rsidR="00980560" w:rsidRDefault="00A109AB" w:rsidP="004E493E">
      <w:pPr>
        <w:pStyle w:val="Heading4"/>
      </w:pPr>
      <w:r>
        <w:t>Financial Report</w:t>
      </w:r>
      <w:r w:rsidR="0061374E">
        <w:t>.</w:t>
      </w:r>
      <w:r>
        <w:t xml:space="preserve"> </w:t>
      </w:r>
    </w:p>
    <w:p w14:paraId="19A18E63" w14:textId="6E64BAAD" w:rsidR="00A109AB" w:rsidRDefault="00A109AB" w:rsidP="004E493E">
      <w:pPr>
        <w:pStyle w:val="Heading4"/>
      </w:pPr>
      <w:r>
        <w:t xml:space="preserve">Future </w:t>
      </w:r>
      <w:r w:rsidR="0008082E">
        <w:t>funding application</w:t>
      </w:r>
      <w:r w:rsidR="003D501F">
        <w:t>/s</w:t>
      </w:r>
      <w:r w:rsidR="0061374E">
        <w:t>.</w:t>
      </w:r>
    </w:p>
    <w:p w14:paraId="57CF5D2E" w14:textId="77777777" w:rsidR="00E63D0C" w:rsidRPr="00E63D0C" w:rsidRDefault="00E63D0C" w:rsidP="00EC6E42">
      <w:pPr>
        <w:pStyle w:val="ListParagraph"/>
      </w:pPr>
    </w:p>
    <w:p w14:paraId="75173CC7" w14:textId="6B081C2B" w:rsidR="005306F9" w:rsidRPr="0087398E" w:rsidRDefault="0008082E" w:rsidP="004E493E">
      <w:pPr>
        <w:pStyle w:val="Heading3"/>
      </w:pPr>
      <w:r>
        <w:t xml:space="preserve">Local Maintenance Partnership </w:t>
      </w:r>
    </w:p>
    <w:p w14:paraId="33F56AC9" w14:textId="49A1DE6D" w:rsidR="009024FF" w:rsidRDefault="009024FF" w:rsidP="004E493E">
      <w:pPr>
        <w:pStyle w:val="Heading4"/>
      </w:pPr>
      <w:r>
        <w:t xml:space="preserve">Update on 2024/25 </w:t>
      </w:r>
    </w:p>
    <w:p w14:paraId="0C9AD392" w14:textId="0FFB3A3A" w:rsidR="00663982" w:rsidRDefault="0008082E" w:rsidP="004E493E">
      <w:pPr>
        <w:pStyle w:val="Heading4"/>
      </w:pPr>
      <w:r>
        <w:t>Update on 2026/27 agreement</w:t>
      </w:r>
      <w:r w:rsidR="0061374E">
        <w:t>.</w:t>
      </w:r>
    </w:p>
    <w:p w14:paraId="585C13B6" w14:textId="77777777" w:rsidR="00A86EDC" w:rsidRPr="00A86EDC" w:rsidRDefault="00A86EDC" w:rsidP="00A86EDC"/>
    <w:p w14:paraId="09145027" w14:textId="2316D63C" w:rsidR="005306F9" w:rsidRPr="0087398E" w:rsidRDefault="00A86EDC" w:rsidP="004E493E">
      <w:pPr>
        <w:pStyle w:val="Heading3"/>
      </w:pPr>
      <w:r>
        <w:t xml:space="preserve">Parish Tree Warden </w:t>
      </w:r>
    </w:p>
    <w:p w14:paraId="46C07BFC" w14:textId="701EDC72" w:rsidR="0087398E" w:rsidRPr="00A86EDC" w:rsidRDefault="00A86EDC" w:rsidP="004E493E">
      <w:pPr>
        <w:pStyle w:val="Heading4"/>
        <w:rPr>
          <w:rFonts w:eastAsia="Times New Roman"/>
          <w:color w:val="000000"/>
          <w:lang w:eastAsia="en-GB"/>
        </w:rPr>
      </w:pPr>
      <w:r>
        <w:t>Tree Preservation Order Tannery Update</w:t>
      </w:r>
      <w:r w:rsidR="0061374E">
        <w:t>.</w:t>
      </w:r>
    </w:p>
    <w:p w14:paraId="60AA1F29" w14:textId="3C8FB4FB" w:rsidR="00A86EDC" w:rsidRPr="0087398E" w:rsidRDefault="00A86EDC" w:rsidP="004E493E">
      <w:pPr>
        <w:pStyle w:val="Heading4"/>
        <w:rPr>
          <w:rFonts w:eastAsia="Times New Roman"/>
          <w:color w:val="000000"/>
          <w:lang w:eastAsia="en-GB"/>
        </w:rPr>
      </w:pPr>
      <w:r>
        <w:t>Training</w:t>
      </w:r>
      <w:r w:rsidR="00094E23">
        <w:t xml:space="preserve"> opportunities and new networks</w:t>
      </w:r>
      <w:r w:rsidR="0061374E">
        <w:t>.</w:t>
      </w:r>
      <w:r w:rsidR="00094E23">
        <w:t xml:space="preserve"> </w:t>
      </w:r>
    </w:p>
    <w:p w14:paraId="639B360E" w14:textId="696A2E8E" w:rsidR="00CE686E" w:rsidRDefault="00CE686E" w:rsidP="004E493E">
      <w:pPr>
        <w:pStyle w:val="Heading4"/>
        <w:numPr>
          <w:ilvl w:val="0"/>
          <w:numId w:val="0"/>
        </w:numPr>
        <w:ind w:left="851"/>
      </w:pPr>
    </w:p>
    <w:p w14:paraId="07C54EFF" w14:textId="0A622940" w:rsidR="005D5F4A" w:rsidRPr="0087398E" w:rsidRDefault="00094E23" w:rsidP="004E493E">
      <w:pPr>
        <w:pStyle w:val="Heading3"/>
      </w:pPr>
      <w:r>
        <w:lastRenderedPageBreak/>
        <w:t xml:space="preserve">Communications </w:t>
      </w:r>
    </w:p>
    <w:p w14:paraId="28F4CADC" w14:textId="65D143AF" w:rsidR="00327BF8" w:rsidRDefault="00094E23" w:rsidP="004E493E">
      <w:pPr>
        <w:pStyle w:val="Heading4"/>
      </w:pPr>
      <w:r>
        <w:t>Review communications strategy</w:t>
      </w:r>
      <w:r w:rsidR="0061374E">
        <w:t>.</w:t>
      </w:r>
    </w:p>
    <w:p w14:paraId="7AFE7F19" w14:textId="650644F1" w:rsidR="00094E23" w:rsidRPr="00971BC0" w:rsidRDefault="00094E23" w:rsidP="004E493E">
      <w:pPr>
        <w:pStyle w:val="Heading4"/>
      </w:pPr>
      <w:r>
        <w:t>Signage and notices</w:t>
      </w:r>
      <w:r w:rsidR="0061374E">
        <w:t>.</w:t>
      </w:r>
    </w:p>
    <w:p w14:paraId="558F423F" w14:textId="77777777" w:rsidR="007A4E73" w:rsidRPr="007A4E73" w:rsidRDefault="007A4E73" w:rsidP="004E493E">
      <w:pPr>
        <w:pStyle w:val="Heading4"/>
        <w:numPr>
          <w:ilvl w:val="0"/>
          <w:numId w:val="0"/>
        </w:numPr>
        <w:ind w:left="851"/>
      </w:pPr>
    </w:p>
    <w:p w14:paraId="58BDBC28" w14:textId="244CF0A0" w:rsidR="00435E00" w:rsidRPr="0087398E" w:rsidRDefault="00435E00" w:rsidP="004E493E">
      <w:pPr>
        <w:pStyle w:val="Heading3"/>
      </w:pPr>
      <w:r w:rsidRPr="0087398E">
        <w:t>Date</w:t>
      </w:r>
      <w:r w:rsidR="00265FD1">
        <w:t xml:space="preserve"> of next meeting </w:t>
      </w:r>
    </w:p>
    <w:p w14:paraId="41102A76" w14:textId="5BF792B4" w:rsidR="00435E00" w:rsidRPr="0087398E" w:rsidRDefault="00435E00" w:rsidP="00265FD1">
      <w:pPr>
        <w:pStyle w:val="Heading4"/>
      </w:pPr>
    </w:p>
    <w:p w14:paraId="1C224D60" w14:textId="77777777" w:rsidR="00AD4FD1" w:rsidRPr="0087398E" w:rsidRDefault="00AD4FD1" w:rsidP="00AD4FD1">
      <w:pPr>
        <w:rPr>
          <w:rFonts w:cstheme="minorHAnsi"/>
          <w:sz w:val="22"/>
          <w:szCs w:val="22"/>
        </w:rPr>
      </w:pPr>
    </w:p>
    <w:p w14:paraId="69B9E34C" w14:textId="77777777" w:rsidR="001A5F87" w:rsidRPr="0087398E" w:rsidRDefault="001A5F87" w:rsidP="001A5F87">
      <w:pPr>
        <w:rPr>
          <w:rFonts w:cstheme="minorHAnsi"/>
          <w:sz w:val="22"/>
          <w:szCs w:val="22"/>
        </w:rPr>
      </w:pPr>
    </w:p>
    <w:p w14:paraId="45F03838" w14:textId="262E5866" w:rsidR="005306F9" w:rsidRPr="0087398E" w:rsidRDefault="005306F9" w:rsidP="001061D3">
      <w:pPr>
        <w:pStyle w:val="Heading1"/>
        <w:jc w:val="left"/>
        <w:rPr>
          <w:sz w:val="22"/>
          <w:szCs w:val="22"/>
          <w:u w:val="none"/>
        </w:rPr>
      </w:pPr>
      <w:r w:rsidRPr="0087398E">
        <w:rPr>
          <w:sz w:val="22"/>
          <w:szCs w:val="22"/>
          <w:u w:val="none"/>
        </w:rPr>
        <w:t>SIGNED:</w:t>
      </w:r>
    </w:p>
    <w:p w14:paraId="55AE9C43" w14:textId="77777777" w:rsidR="00C47C61" w:rsidRPr="0087398E" w:rsidRDefault="00C47C61" w:rsidP="005306F9">
      <w:pPr>
        <w:rPr>
          <w:rFonts w:cstheme="minorHAnsi"/>
          <w:b/>
          <w:bCs/>
          <w:i/>
          <w:iCs/>
          <w:sz w:val="22"/>
          <w:szCs w:val="22"/>
        </w:rPr>
      </w:pPr>
    </w:p>
    <w:p w14:paraId="228EEAC9" w14:textId="083D0234" w:rsidR="006A5047" w:rsidRPr="0087398E" w:rsidRDefault="003106EE" w:rsidP="005306F9">
      <w:pPr>
        <w:rPr>
          <w:rFonts w:cstheme="minorHAnsi"/>
          <w:i/>
          <w:iCs/>
          <w:sz w:val="22"/>
          <w:szCs w:val="22"/>
        </w:rPr>
      </w:pPr>
      <w:r w:rsidRPr="0087398E">
        <w:rPr>
          <w:rFonts w:cstheme="minorHAnsi"/>
          <w:b/>
          <w:bCs/>
          <w:i/>
          <w:iCs/>
          <w:sz w:val="22"/>
          <w:szCs w:val="22"/>
        </w:rPr>
        <w:t>Chair</w:t>
      </w:r>
      <w:r w:rsidR="00407B12" w:rsidRPr="0087398E">
        <w:rPr>
          <w:rFonts w:cstheme="minorHAnsi"/>
          <w:b/>
          <w:bCs/>
          <w:i/>
          <w:iCs/>
          <w:sz w:val="22"/>
          <w:szCs w:val="22"/>
        </w:rPr>
        <w:t xml:space="preserve">: </w:t>
      </w:r>
    </w:p>
    <w:p w14:paraId="45101A1E" w14:textId="1042860A" w:rsidR="005306F9" w:rsidRPr="0087398E" w:rsidRDefault="00752704" w:rsidP="005306F9">
      <w:pPr>
        <w:rPr>
          <w:rFonts w:cstheme="minorHAnsi"/>
          <w:i/>
          <w:iCs/>
          <w:sz w:val="22"/>
          <w:szCs w:val="22"/>
        </w:rPr>
      </w:pPr>
      <w:r w:rsidRPr="0087398E">
        <w:rPr>
          <w:rFonts w:cstheme="minorHAnsi"/>
          <w:b/>
          <w:bCs/>
          <w:i/>
          <w:iCs/>
          <w:sz w:val="22"/>
          <w:szCs w:val="22"/>
        </w:rPr>
        <w:t>Date</w:t>
      </w:r>
      <w:r w:rsidR="001A5F87" w:rsidRPr="0087398E">
        <w:rPr>
          <w:rFonts w:cstheme="minorHAnsi"/>
          <w:b/>
          <w:bCs/>
          <w:i/>
          <w:iCs/>
          <w:sz w:val="22"/>
          <w:szCs w:val="22"/>
        </w:rPr>
        <w:t xml:space="preserve"> and </w:t>
      </w:r>
      <w:r w:rsidR="00416ACE" w:rsidRPr="0087398E">
        <w:rPr>
          <w:rFonts w:cstheme="minorHAnsi"/>
          <w:b/>
          <w:bCs/>
          <w:i/>
          <w:iCs/>
          <w:sz w:val="22"/>
          <w:szCs w:val="22"/>
        </w:rPr>
        <w:t>T</w:t>
      </w:r>
      <w:r w:rsidR="001A5F87" w:rsidRPr="0087398E">
        <w:rPr>
          <w:rFonts w:cstheme="minorHAnsi"/>
          <w:b/>
          <w:bCs/>
          <w:i/>
          <w:iCs/>
          <w:sz w:val="22"/>
          <w:szCs w:val="22"/>
        </w:rPr>
        <w:t>ime</w:t>
      </w:r>
      <w:r w:rsidRPr="0087398E">
        <w:rPr>
          <w:rFonts w:cstheme="minorHAnsi"/>
          <w:b/>
          <w:bCs/>
          <w:i/>
          <w:iCs/>
          <w:sz w:val="22"/>
          <w:szCs w:val="22"/>
        </w:rPr>
        <w:t>:</w:t>
      </w:r>
    </w:p>
    <w:p w14:paraId="382DED29" w14:textId="77777777" w:rsidR="00407B12" w:rsidRPr="0087398E" w:rsidRDefault="00407B12" w:rsidP="005306F9">
      <w:pPr>
        <w:rPr>
          <w:rFonts w:cstheme="minorHAnsi"/>
          <w:i/>
          <w:iCs/>
          <w:sz w:val="22"/>
          <w:szCs w:val="22"/>
        </w:rPr>
      </w:pPr>
    </w:p>
    <w:p w14:paraId="6A90E1F1" w14:textId="77777777" w:rsidR="00407B12" w:rsidRPr="0087398E" w:rsidRDefault="00407B12" w:rsidP="005E1A55">
      <w:pPr>
        <w:rPr>
          <w:rFonts w:cstheme="minorHAnsi"/>
          <w:sz w:val="22"/>
          <w:szCs w:val="22"/>
          <w:lang w:val="nl-NL"/>
        </w:rPr>
      </w:pPr>
      <w:r w:rsidRPr="0087398E">
        <w:rPr>
          <w:rFonts w:cstheme="minorHAnsi"/>
          <w:sz w:val="22"/>
          <w:szCs w:val="22"/>
          <w:lang w:val="nl-NL"/>
        </w:rPr>
        <w:t xml:space="preserve">Website: </w:t>
      </w:r>
      <w:hyperlink r:id="rId8" w:history="1">
        <w:r w:rsidRPr="0087398E">
          <w:rPr>
            <w:rStyle w:val="Hyperlink"/>
            <w:rFonts w:cstheme="minorHAnsi"/>
            <w:sz w:val="22"/>
            <w:szCs w:val="22"/>
            <w:lang w:val="nl-NL"/>
          </w:rPr>
          <w:t>www.grampound-pc.gov.uk</w:t>
        </w:r>
      </w:hyperlink>
      <w:r w:rsidRPr="0087398E">
        <w:rPr>
          <w:rFonts w:cstheme="minorHAnsi"/>
          <w:sz w:val="22"/>
          <w:szCs w:val="22"/>
          <w:lang w:val="nl-NL"/>
        </w:rPr>
        <w:t xml:space="preserve">    </w:t>
      </w:r>
    </w:p>
    <w:p w14:paraId="1535AE07" w14:textId="6C3CCAEF" w:rsidR="00B9278B" w:rsidRPr="0087398E" w:rsidRDefault="00B9278B" w:rsidP="005E1A55">
      <w:pPr>
        <w:rPr>
          <w:rFonts w:cstheme="minorHAnsi"/>
          <w:sz w:val="22"/>
          <w:szCs w:val="22"/>
          <w:lang w:val="nl-NL"/>
        </w:rPr>
      </w:pPr>
      <w:r w:rsidRPr="0087398E">
        <w:rPr>
          <w:rFonts w:cstheme="minorHAnsi"/>
          <w:sz w:val="22"/>
          <w:szCs w:val="22"/>
          <w:lang w:val="nl-NL"/>
        </w:rPr>
        <w:t xml:space="preserve">Clerk &amp; RFO: Dee Kennedy, </w:t>
      </w:r>
      <w:hyperlink r:id="rId9" w:history="1">
        <w:r w:rsidRPr="0087398E">
          <w:rPr>
            <w:rStyle w:val="Hyperlink"/>
            <w:rFonts w:cstheme="minorHAnsi"/>
            <w:sz w:val="22"/>
            <w:szCs w:val="22"/>
            <w:lang w:val="nl-NL"/>
          </w:rPr>
          <w:t>clerk@grampound-pc.gov.uk</w:t>
        </w:r>
      </w:hyperlink>
      <w:r w:rsidRPr="0087398E">
        <w:rPr>
          <w:rFonts w:cstheme="minorHAnsi"/>
          <w:sz w:val="22"/>
          <w:szCs w:val="22"/>
          <w:lang w:val="nl-NL"/>
        </w:rPr>
        <w:t xml:space="preserve"> </w:t>
      </w:r>
    </w:p>
    <w:p w14:paraId="1713B845" w14:textId="77777777" w:rsidR="00407B12" w:rsidRPr="00B9278B" w:rsidRDefault="00407B12" w:rsidP="005306F9">
      <w:pPr>
        <w:rPr>
          <w:rFonts w:cstheme="minorHAnsi"/>
          <w:i/>
          <w:iCs/>
          <w:lang w:val="nl-NL"/>
        </w:rPr>
      </w:pPr>
    </w:p>
    <w:sectPr w:rsidR="00407B12" w:rsidRPr="00B9278B" w:rsidSect="00B7780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567" w:bottom="720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A3962" w14:textId="77777777" w:rsidR="00D04F58" w:rsidRDefault="00D04F58" w:rsidP="00221FDB">
      <w:pPr>
        <w:spacing w:line="240" w:lineRule="auto"/>
      </w:pPr>
      <w:r>
        <w:separator/>
      </w:r>
    </w:p>
  </w:endnote>
  <w:endnote w:type="continuationSeparator" w:id="0">
    <w:p w14:paraId="6B83C414" w14:textId="77777777" w:rsidR="00D04F58" w:rsidRDefault="00D04F58" w:rsidP="00221F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BB9C7" w14:textId="77777777" w:rsidR="00386821" w:rsidRDefault="003868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A0EA7" w14:textId="77777777" w:rsidR="00386821" w:rsidRDefault="003868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DB54D" w14:textId="77777777" w:rsidR="00386821" w:rsidRDefault="003868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B04D6" w14:textId="77777777" w:rsidR="00D04F58" w:rsidRDefault="00D04F58" w:rsidP="00221FDB">
      <w:pPr>
        <w:spacing w:line="240" w:lineRule="auto"/>
      </w:pPr>
      <w:r>
        <w:separator/>
      </w:r>
    </w:p>
  </w:footnote>
  <w:footnote w:type="continuationSeparator" w:id="0">
    <w:p w14:paraId="061A9832" w14:textId="77777777" w:rsidR="00D04F58" w:rsidRDefault="00D04F58" w:rsidP="00221F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EB2DF" w14:textId="77777777" w:rsidR="00386821" w:rsidRDefault="003868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43985" w14:textId="77777777" w:rsidR="00386821" w:rsidRDefault="003868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F84E4" w14:textId="77777777" w:rsidR="00866FC7" w:rsidRPr="00046B36" w:rsidRDefault="00866FC7" w:rsidP="00866FC7">
    <w:pPr>
      <w:pStyle w:val="Heading1"/>
      <w:jc w:val="left"/>
      <w:rPr>
        <w:sz w:val="36"/>
        <w:szCs w:val="36"/>
        <w:u w:val="none"/>
      </w:rPr>
    </w:pPr>
    <w:r w:rsidRPr="00046B36">
      <w:rPr>
        <w:sz w:val="36"/>
        <w:szCs w:val="36"/>
        <w:u w:val="none"/>
      </w:rPr>
      <w:t>Grampound with Creed Parish Council</w:t>
    </w:r>
  </w:p>
  <w:p w14:paraId="354EBDAF" w14:textId="18C6E2DE" w:rsidR="00B77805" w:rsidRDefault="004A11F3">
    <w:pPr>
      <w:pStyle w:val="Header"/>
    </w:pPr>
    <w:r w:rsidRPr="00C4596F">
      <w:rPr>
        <w:b/>
        <w:bCs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20FA0FA7" wp14:editId="7FD77930">
          <wp:simplePos x="0" y="0"/>
          <wp:positionH relativeFrom="column">
            <wp:posOffset>-602308</wp:posOffset>
          </wp:positionH>
          <wp:positionV relativeFrom="paragraph">
            <wp:posOffset>-373194</wp:posOffset>
          </wp:positionV>
          <wp:extent cx="950595" cy="1186180"/>
          <wp:effectExtent l="0" t="0" r="1905" b="0"/>
          <wp:wrapTight wrapText="bothSides">
            <wp:wrapPolygon edited="0">
              <wp:start x="0" y="0"/>
              <wp:lineTo x="0" y="21161"/>
              <wp:lineTo x="21210" y="21161"/>
              <wp:lineTo x="21210" y="0"/>
              <wp:lineTo x="0" y="0"/>
            </wp:wrapPolygon>
          </wp:wrapTight>
          <wp:docPr id="2" name="Picture 2" descr="A map with footprints on it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map with footprints on it&#10;&#10;AI-generated content may be incorrect.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0595" cy="1186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5F22A5E"/>
    <w:lvl w:ilvl="0">
      <w:start w:val="1"/>
      <w:numFmt w:val="bullet"/>
      <w:pStyle w:val="ListBullet"/>
      <w:lvlText w:val=""/>
      <w:lvlJc w:val="left"/>
      <w:pPr>
        <w:tabs>
          <w:tab w:val="num" w:pos="642"/>
        </w:tabs>
        <w:ind w:left="642" w:hanging="360"/>
      </w:pPr>
      <w:rPr>
        <w:rFonts w:ascii="Symbol" w:hAnsi="Symbol" w:hint="default"/>
      </w:rPr>
    </w:lvl>
  </w:abstractNum>
  <w:abstractNum w:abstractNumId="1" w15:restartNumberingAfterBreak="0">
    <w:nsid w:val="1BD0305E"/>
    <w:multiLevelType w:val="hybridMultilevel"/>
    <w:tmpl w:val="678E306C"/>
    <w:lvl w:ilvl="0" w:tplc="C94CF51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18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90381E"/>
    <w:multiLevelType w:val="multilevel"/>
    <w:tmpl w:val="A17A757E"/>
    <w:lvl w:ilvl="0">
      <w:start w:val="46"/>
      <w:numFmt w:val="decimal"/>
      <w:pStyle w:val="Heading3"/>
      <w:lvlText w:val="CA26/%1"/>
      <w:lvlJc w:val="right"/>
      <w:pPr>
        <w:tabs>
          <w:tab w:val="num" w:pos="567"/>
        </w:tabs>
        <w:ind w:left="567" w:hanging="170"/>
      </w:pPr>
      <w:rPr>
        <w:rFonts w:cs="Times New Roman" w:hint="default"/>
        <w:b w:val="0"/>
      </w:rPr>
    </w:lvl>
    <w:lvl w:ilvl="1">
      <w:start w:val="1"/>
      <w:numFmt w:val="lowerLetter"/>
      <w:pStyle w:val="Heading4"/>
      <w:lvlText w:val="%2)"/>
      <w:lvlJc w:val="left"/>
      <w:pPr>
        <w:tabs>
          <w:tab w:val="num" w:pos="851"/>
        </w:tabs>
        <w:ind w:left="851" w:hanging="284"/>
      </w:pPr>
      <w:rPr>
        <w:rFonts w:cs="Times New Roman" w:hint="default"/>
      </w:rPr>
    </w:lvl>
    <w:lvl w:ilvl="2">
      <w:start w:val="1"/>
      <w:numFmt w:val="lowerRoman"/>
      <w:pStyle w:val="Heading5"/>
      <w:lvlText w:val="%3."/>
      <w:lvlJc w:val="left"/>
      <w:pPr>
        <w:tabs>
          <w:tab w:val="num" w:pos="1389"/>
        </w:tabs>
        <w:ind w:left="1389" w:hanging="396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" w15:restartNumberingAfterBreak="0">
    <w:nsid w:val="57657FAE"/>
    <w:multiLevelType w:val="hybridMultilevel"/>
    <w:tmpl w:val="10026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C32BCA"/>
    <w:multiLevelType w:val="hybridMultilevel"/>
    <w:tmpl w:val="860CF3A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D302BA"/>
    <w:multiLevelType w:val="hybridMultilevel"/>
    <w:tmpl w:val="7DD26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4005ED"/>
    <w:multiLevelType w:val="multilevel"/>
    <w:tmpl w:val="F0A0DFAE"/>
    <w:name w:val="AGENDA List 2"/>
    <w:lvl w:ilvl="0">
      <w:start w:val="100"/>
      <w:numFmt w:val="decimal"/>
      <w:lvlText w:val="19/%1"/>
      <w:lvlJc w:val="right"/>
      <w:pPr>
        <w:ind w:left="907" w:hanging="227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680" w:hanging="39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105227747">
    <w:abstractNumId w:val="2"/>
  </w:num>
  <w:num w:numId="2" w16cid:durableId="452090409">
    <w:abstractNumId w:val="6"/>
  </w:num>
  <w:num w:numId="3" w16cid:durableId="1945191049">
    <w:abstractNumId w:val="2"/>
  </w:num>
  <w:num w:numId="4" w16cid:durableId="1160731072">
    <w:abstractNumId w:val="5"/>
  </w:num>
  <w:num w:numId="5" w16cid:durableId="850993649">
    <w:abstractNumId w:val="4"/>
  </w:num>
  <w:num w:numId="6" w16cid:durableId="1819809576">
    <w:abstractNumId w:val="0"/>
  </w:num>
  <w:num w:numId="7" w16cid:durableId="1933932124">
    <w:abstractNumId w:val="1"/>
  </w:num>
  <w:num w:numId="8" w16cid:durableId="20479502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B36"/>
    <w:rsid w:val="00002076"/>
    <w:rsid w:val="00013BF7"/>
    <w:rsid w:val="0001431D"/>
    <w:rsid w:val="00014FD4"/>
    <w:rsid w:val="00016A3B"/>
    <w:rsid w:val="00030BB5"/>
    <w:rsid w:val="0003525D"/>
    <w:rsid w:val="00046B36"/>
    <w:rsid w:val="00051FB6"/>
    <w:rsid w:val="0005397D"/>
    <w:rsid w:val="00055A98"/>
    <w:rsid w:val="000566A6"/>
    <w:rsid w:val="0006711F"/>
    <w:rsid w:val="00072CF6"/>
    <w:rsid w:val="000749F5"/>
    <w:rsid w:val="0008082E"/>
    <w:rsid w:val="000815F1"/>
    <w:rsid w:val="0008322F"/>
    <w:rsid w:val="000864D6"/>
    <w:rsid w:val="000920AD"/>
    <w:rsid w:val="0009360A"/>
    <w:rsid w:val="00094E23"/>
    <w:rsid w:val="00094F2C"/>
    <w:rsid w:val="00095B51"/>
    <w:rsid w:val="000B2E8A"/>
    <w:rsid w:val="000B5C92"/>
    <w:rsid w:val="000C127A"/>
    <w:rsid w:val="000C2207"/>
    <w:rsid w:val="000C331C"/>
    <w:rsid w:val="000C6A14"/>
    <w:rsid w:val="000D0882"/>
    <w:rsid w:val="000D74B3"/>
    <w:rsid w:val="000E148A"/>
    <w:rsid w:val="000F0CF6"/>
    <w:rsid w:val="000F0E47"/>
    <w:rsid w:val="000F7E84"/>
    <w:rsid w:val="00100724"/>
    <w:rsid w:val="001020E5"/>
    <w:rsid w:val="00102AF2"/>
    <w:rsid w:val="001061D3"/>
    <w:rsid w:val="00107295"/>
    <w:rsid w:val="00110929"/>
    <w:rsid w:val="00117595"/>
    <w:rsid w:val="00117ADF"/>
    <w:rsid w:val="00126DCE"/>
    <w:rsid w:val="00131876"/>
    <w:rsid w:val="00131FEF"/>
    <w:rsid w:val="00132AF0"/>
    <w:rsid w:val="00133A59"/>
    <w:rsid w:val="00136E06"/>
    <w:rsid w:val="00140A9B"/>
    <w:rsid w:val="00141C19"/>
    <w:rsid w:val="00167C0C"/>
    <w:rsid w:val="001804E8"/>
    <w:rsid w:val="00184257"/>
    <w:rsid w:val="001875D3"/>
    <w:rsid w:val="00192486"/>
    <w:rsid w:val="00195529"/>
    <w:rsid w:val="00195D34"/>
    <w:rsid w:val="00196311"/>
    <w:rsid w:val="001964D4"/>
    <w:rsid w:val="001A519D"/>
    <w:rsid w:val="001A5F87"/>
    <w:rsid w:val="001A766D"/>
    <w:rsid w:val="001A7FF2"/>
    <w:rsid w:val="001B69BD"/>
    <w:rsid w:val="001C158D"/>
    <w:rsid w:val="001C1649"/>
    <w:rsid w:val="001C28B7"/>
    <w:rsid w:val="001C2D1C"/>
    <w:rsid w:val="001C4524"/>
    <w:rsid w:val="001C50EF"/>
    <w:rsid w:val="001C585F"/>
    <w:rsid w:val="001D0021"/>
    <w:rsid w:val="001D4ED8"/>
    <w:rsid w:val="001D560C"/>
    <w:rsid w:val="001D6EB1"/>
    <w:rsid w:val="001E5C39"/>
    <w:rsid w:val="001E6D9D"/>
    <w:rsid w:val="001F121D"/>
    <w:rsid w:val="00201A6B"/>
    <w:rsid w:val="00202478"/>
    <w:rsid w:val="00207B6B"/>
    <w:rsid w:val="0021571B"/>
    <w:rsid w:val="002172EA"/>
    <w:rsid w:val="00221FDB"/>
    <w:rsid w:val="00235F27"/>
    <w:rsid w:val="00236872"/>
    <w:rsid w:val="002400E5"/>
    <w:rsid w:val="0024228B"/>
    <w:rsid w:val="00247686"/>
    <w:rsid w:val="0025020A"/>
    <w:rsid w:val="002548A1"/>
    <w:rsid w:val="00254A51"/>
    <w:rsid w:val="002559A5"/>
    <w:rsid w:val="00261E79"/>
    <w:rsid w:val="00262CD7"/>
    <w:rsid w:val="00265FD1"/>
    <w:rsid w:val="00275CE4"/>
    <w:rsid w:val="00277F42"/>
    <w:rsid w:val="00281018"/>
    <w:rsid w:val="00284CBE"/>
    <w:rsid w:val="00290D14"/>
    <w:rsid w:val="00290ECD"/>
    <w:rsid w:val="00292937"/>
    <w:rsid w:val="002A39CF"/>
    <w:rsid w:val="002A7621"/>
    <w:rsid w:val="002B4803"/>
    <w:rsid w:val="002B6213"/>
    <w:rsid w:val="002B79F4"/>
    <w:rsid w:val="002C0EF2"/>
    <w:rsid w:val="002C21DC"/>
    <w:rsid w:val="002C594D"/>
    <w:rsid w:val="002D1670"/>
    <w:rsid w:val="002D2224"/>
    <w:rsid w:val="002D2CF8"/>
    <w:rsid w:val="002E251D"/>
    <w:rsid w:val="002E7DEB"/>
    <w:rsid w:val="002F03E1"/>
    <w:rsid w:val="002F14E8"/>
    <w:rsid w:val="002F3D57"/>
    <w:rsid w:val="002F624B"/>
    <w:rsid w:val="0030276C"/>
    <w:rsid w:val="00303C5D"/>
    <w:rsid w:val="003106EE"/>
    <w:rsid w:val="00321B41"/>
    <w:rsid w:val="0032372A"/>
    <w:rsid w:val="00327BF8"/>
    <w:rsid w:val="00333AE5"/>
    <w:rsid w:val="00333CF1"/>
    <w:rsid w:val="00335CE9"/>
    <w:rsid w:val="003424A6"/>
    <w:rsid w:val="0035067E"/>
    <w:rsid w:val="00352B4E"/>
    <w:rsid w:val="00353AA3"/>
    <w:rsid w:val="003574BD"/>
    <w:rsid w:val="00360655"/>
    <w:rsid w:val="0036516F"/>
    <w:rsid w:val="003653AE"/>
    <w:rsid w:val="00374C4D"/>
    <w:rsid w:val="00377A4A"/>
    <w:rsid w:val="003830C7"/>
    <w:rsid w:val="003831BD"/>
    <w:rsid w:val="00385899"/>
    <w:rsid w:val="00386821"/>
    <w:rsid w:val="00386B50"/>
    <w:rsid w:val="00391D78"/>
    <w:rsid w:val="00394602"/>
    <w:rsid w:val="00394B3C"/>
    <w:rsid w:val="003A2C88"/>
    <w:rsid w:val="003A61BD"/>
    <w:rsid w:val="003B33BB"/>
    <w:rsid w:val="003B44FB"/>
    <w:rsid w:val="003B6002"/>
    <w:rsid w:val="003B6FE6"/>
    <w:rsid w:val="003C2CB5"/>
    <w:rsid w:val="003D4743"/>
    <w:rsid w:val="003D4ACD"/>
    <w:rsid w:val="003D501F"/>
    <w:rsid w:val="003D6A57"/>
    <w:rsid w:val="003E17DC"/>
    <w:rsid w:val="003E23F3"/>
    <w:rsid w:val="003E2717"/>
    <w:rsid w:val="003E404F"/>
    <w:rsid w:val="003E5C8C"/>
    <w:rsid w:val="003F3608"/>
    <w:rsid w:val="003F70C5"/>
    <w:rsid w:val="00401455"/>
    <w:rsid w:val="0040579A"/>
    <w:rsid w:val="00406D04"/>
    <w:rsid w:val="00407B12"/>
    <w:rsid w:val="00412FA2"/>
    <w:rsid w:val="00413173"/>
    <w:rsid w:val="00413A7E"/>
    <w:rsid w:val="00416ACE"/>
    <w:rsid w:val="00417727"/>
    <w:rsid w:val="00427150"/>
    <w:rsid w:val="00430303"/>
    <w:rsid w:val="00435670"/>
    <w:rsid w:val="00435E00"/>
    <w:rsid w:val="00443CD3"/>
    <w:rsid w:val="004460E0"/>
    <w:rsid w:val="00450B30"/>
    <w:rsid w:val="00463D3A"/>
    <w:rsid w:val="00465CA0"/>
    <w:rsid w:val="00466E01"/>
    <w:rsid w:val="00482D6B"/>
    <w:rsid w:val="004868CB"/>
    <w:rsid w:val="00487E36"/>
    <w:rsid w:val="00493159"/>
    <w:rsid w:val="00495B13"/>
    <w:rsid w:val="00497B78"/>
    <w:rsid w:val="004A11F3"/>
    <w:rsid w:val="004A1249"/>
    <w:rsid w:val="004A5D73"/>
    <w:rsid w:val="004C3B6A"/>
    <w:rsid w:val="004C3CC1"/>
    <w:rsid w:val="004C5AFB"/>
    <w:rsid w:val="004C5AFF"/>
    <w:rsid w:val="004D2CA4"/>
    <w:rsid w:val="004D51BB"/>
    <w:rsid w:val="004D5928"/>
    <w:rsid w:val="004D69CC"/>
    <w:rsid w:val="004D7A31"/>
    <w:rsid w:val="004E17AF"/>
    <w:rsid w:val="004E3127"/>
    <w:rsid w:val="004E493E"/>
    <w:rsid w:val="004E637B"/>
    <w:rsid w:val="004F66E4"/>
    <w:rsid w:val="00505A17"/>
    <w:rsid w:val="00505E61"/>
    <w:rsid w:val="00506FC4"/>
    <w:rsid w:val="005071FA"/>
    <w:rsid w:val="005141DC"/>
    <w:rsid w:val="00514526"/>
    <w:rsid w:val="00516D25"/>
    <w:rsid w:val="0052196B"/>
    <w:rsid w:val="00530021"/>
    <w:rsid w:val="005305C5"/>
    <w:rsid w:val="005306F9"/>
    <w:rsid w:val="005344C2"/>
    <w:rsid w:val="005400B9"/>
    <w:rsid w:val="00543453"/>
    <w:rsid w:val="00543B02"/>
    <w:rsid w:val="0055023F"/>
    <w:rsid w:val="00561E5E"/>
    <w:rsid w:val="0056600A"/>
    <w:rsid w:val="00571803"/>
    <w:rsid w:val="00577AC8"/>
    <w:rsid w:val="005833AF"/>
    <w:rsid w:val="00585E30"/>
    <w:rsid w:val="005866DD"/>
    <w:rsid w:val="00590620"/>
    <w:rsid w:val="005911F7"/>
    <w:rsid w:val="00591908"/>
    <w:rsid w:val="005A4044"/>
    <w:rsid w:val="005A580B"/>
    <w:rsid w:val="005A7C27"/>
    <w:rsid w:val="005B0283"/>
    <w:rsid w:val="005B2BF5"/>
    <w:rsid w:val="005C1DC4"/>
    <w:rsid w:val="005C2528"/>
    <w:rsid w:val="005C479D"/>
    <w:rsid w:val="005D2435"/>
    <w:rsid w:val="005D34A3"/>
    <w:rsid w:val="005D3752"/>
    <w:rsid w:val="005D426B"/>
    <w:rsid w:val="005D4EF0"/>
    <w:rsid w:val="005D59C7"/>
    <w:rsid w:val="005D5F4A"/>
    <w:rsid w:val="005E1A55"/>
    <w:rsid w:val="005E1C76"/>
    <w:rsid w:val="005E3DB4"/>
    <w:rsid w:val="005E3E7D"/>
    <w:rsid w:val="005E58F5"/>
    <w:rsid w:val="005F1668"/>
    <w:rsid w:val="005F5289"/>
    <w:rsid w:val="005F5F32"/>
    <w:rsid w:val="005F69A2"/>
    <w:rsid w:val="005F7A2D"/>
    <w:rsid w:val="005F7FA7"/>
    <w:rsid w:val="006001C5"/>
    <w:rsid w:val="0060540A"/>
    <w:rsid w:val="00607730"/>
    <w:rsid w:val="006125FB"/>
    <w:rsid w:val="00612CCE"/>
    <w:rsid w:val="0061374E"/>
    <w:rsid w:val="00624B95"/>
    <w:rsid w:val="00625589"/>
    <w:rsid w:val="006261F3"/>
    <w:rsid w:val="00626B1E"/>
    <w:rsid w:val="00634C83"/>
    <w:rsid w:val="006368B3"/>
    <w:rsid w:val="00636919"/>
    <w:rsid w:val="00643B27"/>
    <w:rsid w:val="00645F5F"/>
    <w:rsid w:val="0065215D"/>
    <w:rsid w:val="00653C5D"/>
    <w:rsid w:val="00663982"/>
    <w:rsid w:val="00667532"/>
    <w:rsid w:val="00671B46"/>
    <w:rsid w:val="006740E6"/>
    <w:rsid w:val="00676C67"/>
    <w:rsid w:val="00676F2A"/>
    <w:rsid w:val="00680B9B"/>
    <w:rsid w:val="00693646"/>
    <w:rsid w:val="00694BCE"/>
    <w:rsid w:val="006A2E57"/>
    <w:rsid w:val="006A3FAA"/>
    <w:rsid w:val="006A5047"/>
    <w:rsid w:val="006B01CF"/>
    <w:rsid w:val="006B0EDB"/>
    <w:rsid w:val="006B4AEC"/>
    <w:rsid w:val="006C0540"/>
    <w:rsid w:val="006C1C79"/>
    <w:rsid w:val="006C2264"/>
    <w:rsid w:val="006C5272"/>
    <w:rsid w:val="006C78CD"/>
    <w:rsid w:val="006D1646"/>
    <w:rsid w:val="006D2CE2"/>
    <w:rsid w:val="006D3701"/>
    <w:rsid w:val="006D5BFD"/>
    <w:rsid w:val="006D6D1C"/>
    <w:rsid w:val="006D782D"/>
    <w:rsid w:val="006F09B9"/>
    <w:rsid w:val="00705A39"/>
    <w:rsid w:val="0070704B"/>
    <w:rsid w:val="00707AB6"/>
    <w:rsid w:val="00725631"/>
    <w:rsid w:val="007313C0"/>
    <w:rsid w:val="00734449"/>
    <w:rsid w:val="00745815"/>
    <w:rsid w:val="00750B47"/>
    <w:rsid w:val="00752704"/>
    <w:rsid w:val="0075470A"/>
    <w:rsid w:val="0075523A"/>
    <w:rsid w:val="00756658"/>
    <w:rsid w:val="00756FF5"/>
    <w:rsid w:val="00761E13"/>
    <w:rsid w:val="0076486D"/>
    <w:rsid w:val="007658C5"/>
    <w:rsid w:val="0078157B"/>
    <w:rsid w:val="00782721"/>
    <w:rsid w:val="00783BFA"/>
    <w:rsid w:val="00790652"/>
    <w:rsid w:val="007A2822"/>
    <w:rsid w:val="007A3A53"/>
    <w:rsid w:val="007A4E73"/>
    <w:rsid w:val="007A6CA7"/>
    <w:rsid w:val="007B0BE2"/>
    <w:rsid w:val="007B46E5"/>
    <w:rsid w:val="007C1E6A"/>
    <w:rsid w:val="007C6211"/>
    <w:rsid w:val="007D293E"/>
    <w:rsid w:val="007E110D"/>
    <w:rsid w:val="007E483F"/>
    <w:rsid w:val="007F0108"/>
    <w:rsid w:val="007F178D"/>
    <w:rsid w:val="007F234C"/>
    <w:rsid w:val="007F4A31"/>
    <w:rsid w:val="007F7E9F"/>
    <w:rsid w:val="00804674"/>
    <w:rsid w:val="00805F3E"/>
    <w:rsid w:val="00807C7D"/>
    <w:rsid w:val="00811CA6"/>
    <w:rsid w:val="00832FB9"/>
    <w:rsid w:val="00836E5B"/>
    <w:rsid w:val="00836FBE"/>
    <w:rsid w:val="0084046D"/>
    <w:rsid w:val="008444C8"/>
    <w:rsid w:val="00845E6D"/>
    <w:rsid w:val="00847252"/>
    <w:rsid w:val="00850151"/>
    <w:rsid w:val="00854CF0"/>
    <w:rsid w:val="00866FC7"/>
    <w:rsid w:val="008705CD"/>
    <w:rsid w:val="00872CF4"/>
    <w:rsid w:val="0087398E"/>
    <w:rsid w:val="00880EE4"/>
    <w:rsid w:val="008816E4"/>
    <w:rsid w:val="00890529"/>
    <w:rsid w:val="00892600"/>
    <w:rsid w:val="008975A9"/>
    <w:rsid w:val="008A2AA1"/>
    <w:rsid w:val="008A2D95"/>
    <w:rsid w:val="008A3F22"/>
    <w:rsid w:val="008B080F"/>
    <w:rsid w:val="008C1023"/>
    <w:rsid w:val="008C1436"/>
    <w:rsid w:val="008C6720"/>
    <w:rsid w:val="008D1C04"/>
    <w:rsid w:val="008D1D55"/>
    <w:rsid w:val="008D45BA"/>
    <w:rsid w:val="008D4CA4"/>
    <w:rsid w:val="008D572B"/>
    <w:rsid w:val="008E0C16"/>
    <w:rsid w:val="008E187A"/>
    <w:rsid w:val="008E27C2"/>
    <w:rsid w:val="008F70D8"/>
    <w:rsid w:val="009024FF"/>
    <w:rsid w:val="009043EB"/>
    <w:rsid w:val="00911C1D"/>
    <w:rsid w:val="00913017"/>
    <w:rsid w:val="00914B9D"/>
    <w:rsid w:val="00916F2A"/>
    <w:rsid w:val="00917256"/>
    <w:rsid w:val="0092285F"/>
    <w:rsid w:val="00924DCB"/>
    <w:rsid w:val="009257D8"/>
    <w:rsid w:val="00926C17"/>
    <w:rsid w:val="009306E4"/>
    <w:rsid w:val="00930DFD"/>
    <w:rsid w:val="00935738"/>
    <w:rsid w:val="00937C14"/>
    <w:rsid w:val="00941FB3"/>
    <w:rsid w:val="00942E72"/>
    <w:rsid w:val="00943111"/>
    <w:rsid w:val="00954166"/>
    <w:rsid w:val="00956DD0"/>
    <w:rsid w:val="00957186"/>
    <w:rsid w:val="00961FCF"/>
    <w:rsid w:val="0096758C"/>
    <w:rsid w:val="00971BC0"/>
    <w:rsid w:val="0097323C"/>
    <w:rsid w:val="00980560"/>
    <w:rsid w:val="00981A9A"/>
    <w:rsid w:val="00983026"/>
    <w:rsid w:val="009905A9"/>
    <w:rsid w:val="009933EA"/>
    <w:rsid w:val="0099626D"/>
    <w:rsid w:val="009A0D88"/>
    <w:rsid w:val="009A41B6"/>
    <w:rsid w:val="009A445E"/>
    <w:rsid w:val="009A55AA"/>
    <w:rsid w:val="009B2FA4"/>
    <w:rsid w:val="009C154D"/>
    <w:rsid w:val="009C7045"/>
    <w:rsid w:val="009D3164"/>
    <w:rsid w:val="009D37A2"/>
    <w:rsid w:val="009E0A8A"/>
    <w:rsid w:val="009E1C7B"/>
    <w:rsid w:val="009E3828"/>
    <w:rsid w:val="009F6CA7"/>
    <w:rsid w:val="009F6F9B"/>
    <w:rsid w:val="00A0227F"/>
    <w:rsid w:val="00A0723E"/>
    <w:rsid w:val="00A0731D"/>
    <w:rsid w:val="00A07EA7"/>
    <w:rsid w:val="00A109AB"/>
    <w:rsid w:val="00A22B60"/>
    <w:rsid w:val="00A323C7"/>
    <w:rsid w:val="00A33CA5"/>
    <w:rsid w:val="00A36007"/>
    <w:rsid w:val="00A42987"/>
    <w:rsid w:val="00A44CA2"/>
    <w:rsid w:val="00A47EBD"/>
    <w:rsid w:val="00A5137F"/>
    <w:rsid w:val="00A54A64"/>
    <w:rsid w:val="00A647BB"/>
    <w:rsid w:val="00A6509C"/>
    <w:rsid w:val="00A72C30"/>
    <w:rsid w:val="00A765E5"/>
    <w:rsid w:val="00A774D9"/>
    <w:rsid w:val="00A77BFA"/>
    <w:rsid w:val="00A80AEC"/>
    <w:rsid w:val="00A86EDC"/>
    <w:rsid w:val="00A961F9"/>
    <w:rsid w:val="00AA36E4"/>
    <w:rsid w:val="00AA644A"/>
    <w:rsid w:val="00AB0FFE"/>
    <w:rsid w:val="00AB1A94"/>
    <w:rsid w:val="00AC4A43"/>
    <w:rsid w:val="00AD27D6"/>
    <w:rsid w:val="00AD2D88"/>
    <w:rsid w:val="00AD4FD1"/>
    <w:rsid w:val="00AD64A1"/>
    <w:rsid w:val="00AF5E26"/>
    <w:rsid w:val="00AF6E45"/>
    <w:rsid w:val="00B06251"/>
    <w:rsid w:val="00B07D56"/>
    <w:rsid w:val="00B10B73"/>
    <w:rsid w:val="00B205DE"/>
    <w:rsid w:val="00B26134"/>
    <w:rsid w:val="00B34A7E"/>
    <w:rsid w:val="00B3610E"/>
    <w:rsid w:val="00B3713E"/>
    <w:rsid w:val="00B41201"/>
    <w:rsid w:val="00B53BB5"/>
    <w:rsid w:val="00B64252"/>
    <w:rsid w:val="00B66523"/>
    <w:rsid w:val="00B7024A"/>
    <w:rsid w:val="00B77805"/>
    <w:rsid w:val="00B77D8D"/>
    <w:rsid w:val="00B8036A"/>
    <w:rsid w:val="00B808DE"/>
    <w:rsid w:val="00B809A9"/>
    <w:rsid w:val="00B8294A"/>
    <w:rsid w:val="00B835C9"/>
    <w:rsid w:val="00B836E2"/>
    <w:rsid w:val="00B906FD"/>
    <w:rsid w:val="00B9278B"/>
    <w:rsid w:val="00B949AE"/>
    <w:rsid w:val="00BA4155"/>
    <w:rsid w:val="00BB4458"/>
    <w:rsid w:val="00BC52C3"/>
    <w:rsid w:val="00BC572A"/>
    <w:rsid w:val="00BD130E"/>
    <w:rsid w:val="00BD215B"/>
    <w:rsid w:val="00BD551E"/>
    <w:rsid w:val="00BE33CA"/>
    <w:rsid w:val="00BE49BD"/>
    <w:rsid w:val="00BE7DF8"/>
    <w:rsid w:val="00BF745D"/>
    <w:rsid w:val="00C00636"/>
    <w:rsid w:val="00C03AE7"/>
    <w:rsid w:val="00C10EDC"/>
    <w:rsid w:val="00C16739"/>
    <w:rsid w:val="00C258FC"/>
    <w:rsid w:val="00C26207"/>
    <w:rsid w:val="00C26B46"/>
    <w:rsid w:val="00C34513"/>
    <w:rsid w:val="00C40ADE"/>
    <w:rsid w:val="00C4222F"/>
    <w:rsid w:val="00C47B36"/>
    <w:rsid w:val="00C47C61"/>
    <w:rsid w:val="00C50D63"/>
    <w:rsid w:val="00C51CEB"/>
    <w:rsid w:val="00C53C42"/>
    <w:rsid w:val="00C53E81"/>
    <w:rsid w:val="00C54B41"/>
    <w:rsid w:val="00C5790F"/>
    <w:rsid w:val="00C61211"/>
    <w:rsid w:val="00C61BC0"/>
    <w:rsid w:val="00C61C4E"/>
    <w:rsid w:val="00C62B77"/>
    <w:rsid w:val="00C62C44"/>
    <w:rsid w:val="00C70200"/>
    <w:rsid w:val="00C70C10"/>
    <w:rsid w:val="00C71FAF"/>
    <w:rsid w:val="00C80788"/>
    <w:rsid w:val="00C841C0"/>
    <w:rsid w:val="00C86593"/>
    <w:rsid w:val="00C86786"/>
    <w:rsid w:val="00C86F75"/>
    <w:rsid w:val="00C9131D"/>
    <w:rsid w:val="00C923EE"/>
    <w:rsid w:val="00C93E6D"/>
    <w:rsid w:val="00C9693A"/>
    <w:rsid w:val="00C97EDD"/>
    <w:rsid w:val="00CB5CD4"/>
    <w:rsid w:val="00CB6456"/>
    <w:rsid w:val="00CC275E"/>
    <w:rsid w:val="00CC4764"/>
    <w:rsid w:val="00CC763A"/>
    <w:rsid w:val="00CE2E79"/>
    <w:rsid w:val="00CE62BF"/>
    <w:rsid w:val="00CE686E"/>
    <w:rsid w:val="00CF4826"/>
    <w:rsid w:val="00CF5DD2"/>
    <w:rsid w:val="00D0290F"/>
    <w:rsid w:val="00D04F58"/>
    <w:rsid w:val="00D062E7"/>
    <w:rsid w:val="00D11272"/>
    <w:rsid w:val="00D17FFE"/>
    <w:rsid w:val="00D248CB"/>
    <w:rsid w:val="00D26613"/>
    <w:rsid w:val="00D27ECA"/>
    <w:rsid w:val="00D30027"/>
    <w:rsid w:val="00D32777"/>
    <w:rsid w:val="00D3542C"/>
    <w:rsid w:val="00D42DE2"/>
    <w:rsid w:val="00D4691E"/>
    <w:rsid w:val="00D47107"/>
    <w:rsid w:val="00D5342E"/>
    <w:rsid w:val="00D54D82"/>
    <w:rsid w:val="00D70EAC"/>
    <w:rsid w:val="00D714BA"/>
    <w:rsid w:val="00D752D8"/>
    <w:rsid w:val="00D80B1C"/>
    <w:rsid w:val="00D81D9B"/>
    <w:rsid w:val="00D83948"/>
    <w:rsid w:val="00D83C2A"/>
    <w:rsid w:val="00D86A0D"/>
    <w:rsid w:val="00D87F49"/>
    <w:rsid w:val="00D93064"/>
    <w:rsid w:val="00D93C65"/>
    <w:rsid w:val="00DA02F9"/>
    <w:rsid w:val="00DB58C7"/>
    <w:rsid w:val="00DD4613"/>
    <w:rsid w:val="00DE1437"/>
    <w:rsid w:val="00DE3593"/>
    <w:rsid w:val="00DE3BE7"/>
    <w:rsid w:val="00DE6C30"/>
    <w:rsid w:val="00DF1A7B"/>
    <w:rsid w:val="00DF2473"/>
    <w:rsid w:val="00E074D3"/>
    <w:rsid w:val="00E164AE"/>
    <w:rsid w:val="00E20813"/>
    <w:rsid w:val="00E24E07"/>
    <w:rsid w:val="00E266CC"/>
    <w:rsid w:val="00E40796"/>
    <w:rsid w:val="00E4560B"/>
    <w:rsid w:val="00E505A4"/>
    <w:rsid w:val="00E5456F"/>
    <w:rsid w:val="00E56D8C"/>
    <w:rsid w:val="00E60F3B"/>
    <w:rsid w:val="00E62C85"/>
    <w:rsid w:val="00E63A5C"/>
    <w:rsid w:val="00E63D0C"/>
    <w:rsid w:val="00E641A5"/>
    <w:rsid w:val="00E82104"/>
    <w:rsid w:val="00E8528C"/>
    <w:rsid w:val="00E95EFF"/>
    <w:rsid w:val="00EA4508"/>
    <w:rsid w:val="00EB2C67"/>
    <w:rsid w:val="00EB3879"/>
    <w:rsid w:val="00EB70D7"/>
    <w:rsid w:val="00EB7B7B"/>
    <w:rsid w:val="00EC26D3"/>
    <w:rsid w:val="00EC6E42"/>
    <w:rsid w:val="00ED6BBB"/>
    <w:rsid w:val="00ED7E9A"/>
    <w:rsid w:val="00EE34A3"/>
    <w:rsid w:val="00EE6967"/>
    <w:rsid w:val="00F00F86"/>
    <w:rsid w:val="00F044A6"/>
    <w:rsid w:val="00F14998"/>
    <w:rsid w:val="00F24420"/>
    <w:rsid w:val="00F30422"/>
    <w:rsid w:val="00F32BD5"/>
    <w:rsid w:val="00F344B3"/>
    <w:rsid w:val="00F56E82"/>
    <w:rsid w:val="00F64BF1"/>
    <w:rsid w:val="00F72CE0"/>
    <w:rsid w:val="00F80D71"/>
    <w:rsid w:val="00F84EDF"/>
    <w:rsid w:val="00F8601D"/>
    <w:rsid w:val="00F907F5"/>
    <w:rsid w:val="00F91624"/>
    <w:rsid w:val="00F95FCC"/>
    <w:rsid w:val="00FA2007"/>
    <w:rsid w:val="00FA4747"/>
    <w:rsid w:val="00FA65C5"/>
    <w:rsid w:val="00FB2679"/>
    <w:rsid w:val="00FB45FF"/>
    <w:rsid w:val="00FB5928"/>
    <w:rsid w:val="00FB64E6"/>
    <w:rsid w:val="00FB741F"/>
    <w:rsid w:val="00FC4A98"/>
    <w:rsid w:val="00FC50B6"/>
    <w:rsid w:val="00FC53EF"/>
    <w:rsid w:val="00FD18E4"/>
    <w:rsid w:val="00FD359C"/>
    <w:rsid w:val="00FD57FD"/>
    <w:rsid w:val="00FF0272"/>
    <w:rsid w:val="00FF052C"/>
    <w:rsid w:val="00FF1A05"/>
    <w:rsid w:val="00FF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E686AC"/>
  <w15:chartTrackingRefBased/>
  <w15:docId w15:val="{726D4D8D-F246-4C07-929D-785CE161A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4B3"/>
    <w:pPr>
      <w:spacing w:after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44A6"/>
    <w:pPr>
      <w:jc w:val="center"/>
      <w:outlineLvl w:val="0"/>
    </w:pPr>
    <w:rPr>
      <w:rFonts w:cstheme="minorHAnsi"/>
      <w:sz w:val="44"/>
      <w:szCs w:val="44"/>
      <w:u w:val="singl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D74B3"/>
    <w:pPr>
      <w:outlineLvl w:val="1"/>
    </w:pPr>
    <w:rPr>
      <w:rFonts w:cstheme="minorHAnsi"/>
      <w:b/>
      <w:bCs/>
      <w:sz w:val="28"/>
      <w:szCs w:val="28"/>
    </w:rPr>
  </w:style>
  <w:style w:type="paragraph" w:styleId="Heading3">
    <w:name w:val="heading 3"/>
    <w:basedOn w:val="ListParagraph"/>
    <w:next w:val="Normal"/>
    <w:link w:val="Heading3Char"/>
    <w:autoRedefine/>
    <w:uiPriority w:val="9"/>
    <w:unhideWhenUsed/>
    <w:qFormat/>
    <w:rsid w:val="004E493E"/>
    <w:pPr>
      <w:numPr>
        <w:numId w:val="3"/>
      </w:numPr>
      <w:outlineLvl w:val="2"/>
    </w:pPr>
    <w:rPr>
      <w:rFonts w:ascii="Calibri" w:hAnsi="Calibri" w:cs="Times New Roman"/>
      <w:b/>
    </w:rPr>
  </w:style>
  <w:style w:type="paragraph" w:styleId="Heading4">
    <w:name w:val="heading 4"/>
    <w:basedOn w:val="Heading3"/>
    <w:link w:val="Heading4Char"/>
    <w:uiPriority w:val="9"/>
    <w:unhideWhenUsed/>
    <w:qFormat/>
    <w:rsid w:val="00254A51"/>
    <w:pPr>
      <w:numPr>
        <w:ilvl w:val="1"/>
      </w:numPr>
      <w:spacing w:before="40"/>
      <w:outlineLvl w:val="3"/>
    </w:pPr>
    <w:rPr>
      <w:rFonts w:eastAsiaTheme="majorEastAsia" w:cstheme="majorBidi"/>
      <w:b w:val="0"/>
      <w:iCs/>
    </w:rPr>
  </w:style>
  <w:style w:type="paragraph" w:styleId="Heading5">
    <w:name w:val="heading 5"/>
    <w:basedOn w:val="Heading4"/>
    <w:link w:val="Heading5Char"/>
    <w:uiPriority w:val="9"/>
    <w:unhideWhenUsed/>
    <w:qFormat/>
    <w:rsid w:val="00C10EDC"/>
    <w:pPr>
      <w:numPr>
        <w:ilvl w:val="2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44A6"/>
    <w:rPr>
      <w:rFonts w:cstheme="minorHAnsi"/>
      <w:sz w:val="44"/>
      <w:szCs w:val="44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D74B3"/>
    <w:rPr>
      <w:rFonts w:cstheme="minorHAns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E493E"/>
    <w:rPr>
      <w:rFonts w:ascii="Calibri" w:hAnsi="Calibri" w:cs="Times New Roman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54A51"/>
    <w:rPr>
      <w:rFonts w:ascii="Calibri" w:eastAsiaTheme="majorEastAsia" w:hAnsi="Calibri" w:cstheme="majorBidi"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2172EA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C10EDC"/>
    <w:rPr>
      <w:rFonts w:ascii="Cambria" w:eastAsiaTheme="majorEastAsia" w:hAnsi="Cambria" w:cstheme="majorBidi"/>
      <w:i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10EDC"/>
    <w:rPr>
      <w:i/>
      <w:iCs/>
    </w:rPr>
  </w:style>
  <w:style w:type="paragraph" w:styleId="BodyText">
    <w:name w:val="Body Text"/>
    <w:basedOn w:val="Normal"/>
    <w:link w:val="BodyTextChar"/>
    <w:semiHidden/>
    <w:rsid w:val="006A5047"/>
    <w:pPr>
      <w:spacing w:line="240" w:lineRule="auto"/>
      <w:jc w:val="both"/>
    </w:pPr>
    <w:rPr>
      <w:rFonts w:ascii="Times New Roman" w:eastAsia="Times New Roman" w:hAnsi="Times New Roman" w:cs="Times New Roman"/>
      <w:lang w:val="x-none"/>
    </w:rPr>
  </w:style>
  <w:style w:type="character" w:customStyle="1" w:styleId="BodyTextChar">
    <w:name w:val="Body Text Char"/>
    <w:basedOn w:val="DefaultParagraphFont"/>
    <w:link w:val="BodyText"/>
    <w:semiHidden/>
    <w:rsid w:val="006A5047"/>
    <w:rPr>
      <w:rFonts w:ascii="Times New Roman" w:eastAsia="Times New Roman" w:hAnsi="Times New Roman" w:cs="Times New Roman"/>
      <w:sz w:val="24"/>
      <w:szCs w:val="24"/>
      <w:lang w:val="x-none"/>
    </w:rPr>
  </w:style>
  <w:style w:type="character" w:styleId="Hyperlink">
    <w:name w:val="Hyperlink"/>
    <w:basedOn w:val="DefaultParagraphFont"/>
    <w:uiPriority w:val="99"/>
    <w:unhideWhenUsed/>
    <w:rsid w:val="00B53B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3BB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C4A98"/>
    <w:rPr>
      <w:rFonts w:ascii="Times New Roman" w:hAnsi="Times New Roman" w:cs="Times New Roman"/>
    </w:rPr>
  </w:style>
  <w:style w:type="character" w:customStyle="1" w:styleId="highlight-yellow">
    <w:name w:val="highlight-yellow"/>
    <w:basedOn w:val="DefaultParagraphFont"/>
    <w:rsid w:val="006A3FAA"/>
  </w:style>
  <w:style w:type="paragraph" w:customStyle="1" w:styleId="Default">
    <w:name w:val="Default"/>
    <w:rsid w:val="00C53C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Bullet">
    <w:name w:val="List Bullet"/>
    <w:basedOn w:val="Normal"/>
    <w:rsid w:val="003E404F"/>
    <w:pPr>
      <w:numPr>
        <w:numId w:val="6"/>
      </w:numPr>
      <w:tabs>
        <w:tab w:val="clear" w:pos="642"/>
      </w:tabs>
      <w:spacing w:line="240" w:lineRule="auto"/>
      <w:ind w:left="0" w:firstLine="0"/>
    </w:pPr>
    <w:rPr>
      <w:rFonts w:ascii="Arial" w:eastAsia="Times New Roman" w:hAnsi="Arial" w:cs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221FD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FD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21FD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F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9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mpound-pc.gov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lerk@grampound-pc.gov.uk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t%20Ewe%20Parish%20Council%20-%20Dec24\1-ewe%20AGENDAS%20&amp;%20MINUTES\00TEMPLATE%20St%20Ewe%20Agenda%202025%20-%20ACCESSI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CF47B-A63D-4934-AF50-C7F15495E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00TEMPLATE St Ewe Agenda 2025 - ACCESSIBLE</Template>
  <TotalTime>0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Wilson</dc:creator>
  <cp:keywords/>
  <dc:description/>
  <cp:lastModifiedBy>Dee Kennedy-Merrett</cp:lastModifiedBy>
  <cp:revision>2</cp:revision>
  <cp:lastPrinted>2025-09-08T13:45:00Z</cp:lastPrinted>
  <dcterms:created xsi:type="dcterms:W3CDTF">2026-01-12T14:00:00Z</dcterms:created>
  <dcterms:modified xsi:type="dcterms:W3CDTF">2026-01-12T14:00:00Z</dcterms:modified>
</cp:coreProperties>
</file>